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AEBC4" w14:textId="6B6C6273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331206">
        <w:rPr>
          <w:rFonts w:cstheme="minorHAnsi"/>
          <w:b/>
          <w:sz w:val="28"/>
          <w:szCs w:val="28"/>
          <w:u w:val="single"/>
        </w:rPr>
        <w:t>Friday 10</w:t>
      </w:r>
      <w:r w:rsidR="00CE3833" w:rsidRPr="00CE3833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CE3833">
        <w:rPr>
          <w:rFonts w:cstheme="minorHAnsi"/>
          <w:b/>
          <w:sz w:val="28"/>
          <w:szCs w:val="28"/>
          <w:u w:val="single"/>
        </w:rPr>
        <w:t xml:space="preserve"> </w:t>
      </w:r>
      <w:r w:rsidR="00E83673">
        <w:rPr>
          <w:rFonts w:cstheme="minorHAnsi"/>
          <w:b/>
          <w:sz w:val="28"/>
          <w:szCs w:val="28"/>
          <w:u w:val="single"/>
        </w:rPr>
        <w:t>July</w:t>
      </w:r>
      <w:r w:rsidR="00800867">
        <w:rPr>
          <w:rFonts w:cstheme="minorHAnsi"/>
          <w:b/>
          <w:sz w:val="28"/>
          <w:szCs w:val="28"/>
          <w:u w:val="single"/>
        </w:rPr>
        <w:t xml:space="preserve">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0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8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2127"/>
        <w:gridCol w:w="425"/>
        <w:gridCol w:w="4111"/>
      </w:tblGrid>
      <w:tr w:rsidR="00982516" w:rsidRPr="00483BB0" w14:paraId="402772C8" w14:textId="77777777" w:rsidTr="00DA73EA">
        <w:trPr>
          <w:trHeight w:val="2808"/>
          <w:jc w:val="center"/>
        </w:trPr>
        <w:tc>
          <w:tcPr>
            <w:tcW w:w="5524" w:type="dxa"/>
            <w:gridSpan w:val="2"/>
          </w:tcPr>
          <w:bookmarkEnd w:id="0"/>
          <w:p w14:paraId="2B4D3235" w14:textId="6FB2B81D" w:rsidR="00E168D3" w:rsidRDefault="00363A2D" w:rsidP="00A4414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  <w:r w:rsidR="00E37908">
              <w:rPr>
                <w:rFonts w:cstheme="minorHAnsi"/>
                <w:b/>
                <w:sz w:val="24"/>
                <w:szCs w:val="24"/>
              </w:rPr>
              <w:t>:</w:t>
            </w:r>
            <w:r w:rsidR="00DD0EF9" w:rsidRPr="006B7266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7E5EC883" w14:textId="728A3F37" w:rsidR="00A44143" w:rsidRPr="00E168D3" w:rsidRDefault="00A44143" w:rsidP="0072021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168D3">
              <w:rPr>
                <w:rFonts w:cstheme="minorHAnsi"/>
                <w:b/>
                <w:sz w:val="28"/>
                <w:szCs w:val="28"/>
              </w:rPr>
              <w:t>The Game</w:t>
            </w:r>
            <w:r w:rsidR="00E168D3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3D80D620" w14:textId="77777777" w:rsidR="00A44143" w:rsidRPr="00AC2B5C" w:rsidRDefault="00A44143" w:rsidP="00A44143">
            <w:pPr>
              <w:rPr>
                <w:sz w:val="10"/>
                <w:szCs w:val="10"/>
              </w:rPr>
            </w:pPr>
          </w:p>
          <w:p w14:paraId="2428A5B0" w14:textId="690F975E" w:rsidR="00DB4D06" w:rsidRDefault="00D545F1" w:rsidP="00A441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are going to think about the events that happened in the text a bit more</w:t>
            </w:r>
            <w:r w:rsidR="00720210">
              <w:rPr>
                <w:sz w:val="24"/>
                <w:szCs w:val="24"/>
              </w:rPr>
              <w:t xml:space="preserve">. </w:t>
            </w:r>
          </w:p>
          <w:p w14:paraId="64D9083E" w14:textId="3BF67958" w:rsidR="00A44143" w:rsidRDefault="00720210" w:rsidP="00A441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545F1">
              <w:rPr>
                <w:sz w:val="24"/>
                <w:szCs w:val="24"/>
              </w:rPr>
              <w:t>croll down to read the text again</w:t>
            </w:r>
            <w:r>
              <w:rPr>
                <w:sz w:val="24"/>
                <w:szCs w:val="24"/>
              </w:rPr>
              <w:t xml:space="preserve">. </w:t>
            </w:r>
            <w:r w:rsidR="00D545F1">
              <w:rPr>
                <w:sz w:val="24"/>
                <w:szCs w:val="24"/>
              </w:rPr>
              <w:t>Answer the questions that follow.</w:t>
            </w:r>
          </w:p>
          <w:p w14:paraId="6C6DF577" w14:textId="516EBEC1" w:rsidR="00AC2B5C" w:rsidRPr="00AC2B5C" w:rsidRDefault="00AC2B5C" w:rsidP="00A44143">
            <w:pPr>
              <w:rPr>
                <w:sz w:val="10"/>
                <w:szCs w:val="10"/>
              </w:rPr>
            </w:pPr>
          </w:p>
          <w:p w14:paraId="29B87E2E" w14:textId="177C3A8D" w:rsidR="00AC2B5C" w:rsidRDefault="00720210" w:rsidP="00AC2B5C">
            <w:pPr>
              <w:rPr>
                <w:color w:val="0000FF"/>
                <w:u w:val="single"/>
              </w:rPr>
            </w:pPr>
            <w:r>
              <w:rPr>
                <w:sz w:val="24"/>
                <w:szCs w:val="24"/>
              </w:rPr>
              <w:t>U</w:t>
            </w:r>
            <w:r w:rsidR="00AC2B5C">
              <w:rPr>
                <w:sz w:val="24"/>
                <w:szCs w:val="24"/>
              </w:rPr>
              <w:t xml:space="preserve">se this link </w:t>
            </w:r>
            <w:hyperlink r:id="rId9" w:history="1">
              <w:r w:rsidR="00AC2B5C" w:rsidRPr="00447C37">
                <w:rPr>
                  <w:rStyle w:val="Hyperlink"/>
                </w:rPr>
                <w:t>https://soundcloud.com/talkforwriting/game/s-7MBlxRcz8zL</w:t>
              </w:r>
            </w:hyperlink>
            <w:r>
              <w:rPr>
                <w:rStyle w:val="Hyperlink"/>
              </w:rPr>
              <w:t xml:space="preserve"> </w:t>
            </w:r>
          </w:p>
          <w:p w14:paraId="11BD8EF9" w14:textId="0AE897DC" w:rsidR="00AC2B5C" w:rsidRDefault="00720210" w:rsidP="00AC2B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listen to the story.  </w:t>
            </w:r>
          </w:p>
          <w:p w14:paraId="47A847EB" w14:textId="77777777" w:rsidR="00B17177" w:rsidRDefault="00B17177" w:rsidP="00AC2B5C">
            <w:pPr>
              <w:rPr>
                <w:sz w:val="24"/>
                <w:szCs w:val="24"/>
              </w:rPr>
            </w:pPr>
          </w:p>
          <w:p w14:paraId="74ED2E5B" w14:textId="3F98F728" w:rsidR="00720210" w:rsidRDefault="00B17177" w:rsidP="00D545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could watch the trailer again (with adult permission) for movie Jumanji (1995) - </w:t>
            </w:r>
            <w:hyperlink r:id="rId10" w:history="1">
              <w:r w:rsidRPr="005144EF">
                <w:rPr>
                  <w:rStyle w:val="Hyperlink"/>
                  <w:sz w:val="24"/>
                  <w:szCs w:val="24"/>
                </w:rPr>
                <w:t>https://www.youtube.com/watch?v=yLyXEQPuLJo</w:t>
              </w:r>
            </w:hyperlink>
          </w:p>
          <w:p w14:paraId="645971E7" w14:textId="6E5D2560" w:rsidR="00B17177" w:rsidRPr="003B5E9B" w:rsidRDefault="00B17177" w:rsidP="00D545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Why not draw some of the animals/plants that you would have wanted to see or would have had to run away from, if you had played the game!</w:t>
            </w:r>
          </w:p>
        </w:tc>
        <w:tc>
          <w:tcPr>
            <w:tcW w:w="4536" w:type="dxa"/>
            <w:gridSpan w:val="2"/>
          </w:tcPr>
          <w:p w14:paraId="198D6A77" w14:textId="77777777" w:rsidR="00C26D9F" w:rsidRDefault="003063A8" w:rsidP="007C556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>MATHS</w:t>
            </w:r>
            <w:bookmarkStart w:id="1" w:name="_Hlk42352148"/>
            <w:r w:rsidR="007C5562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</w:p>
          <w:bookmarkEnd w:id="1"/>
          <w:p w14:paraId="4B40C040" w14:textId="3C056918" w:rsidR="00CE3833" w:rsidRDefault="00BE4A5A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are going to be using</w:t>
            </w:r>
            <w:r w:rsidR="00CE3833">
              <w:rPr>
                <w:sz w:val="24"/>
                <w:szCs w:val="24"/>
              </w:rPr>
              <w:t xml:space="preserve"> your knowledge about </w:t>
            </w:r>
            <w:r w:rsidR="00CE3833" w:rsidRPr="00CE3833">
              <w:rPr>
                <w:b/>
                <w:bCs/>
                <w:sz w:val="24"/>
                <w:szCs w:val="24"/>
              </w:rPr>
              <w:t>Number and Place Value</w:t>
            </w:r>
            <w:r w:rsidR="00CE3833">
              <w:rPr>
                <w:b/>
                <w:bCs/>
                <w:sz w:val="24"/>
                <w:szCs w:val="24"/>
              </w:rPr>
              <w:t xml:space="preserve"> </w:t>
            </w:r>
            <w:r w:rsidR="00CE3833">
              <w:rPr>
                <w:sz w:val="24"/>
                <w:szCs w:val="24"/>
              </w:rPr>
              <w:t xml:space="preserve">to solve some problems.  </w:t>
            </w:r>
            <w:r>
              <w:rPr>
                <w:sz w:val="24"/>
                <w:szCs w:val="24"/>
              </w:rPr>
              <w:t>Think about rounding and ordering numbers.</w:t>
            </w:r>
          </w:p>
          <w:p w14:paraId="69943C89" w14:textId="77777777" w:rsidR="00CE3833" w:rsidRDefault="00CE3833" w:rsidP="007D0F34">
            <w:pPr>
              <w:rPr>
                <w:sz w:val="24"/>
                <w:szCs w:val="24"/>
              </w:rPr>
            </w:pPr>
          </w:p>
          <w:p w14:paraId="7DE31BE2" w14:textId="2861FAC1" w:rsidR="00CE3833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have also included some </w:t>
            </w:r>
            <w:r w:rsidRPr="00CE3833">
              <w:rPr>
                <w:b/>
                <w:bCs/>
                <w:sz w:val="24"/>
                <w:szCs w:val="24"/>
              </w:rPr>
              <w:t>Rapid Reasoning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026FF5">
              <w:rPr>
                <w:sz w:val="24"/>
                <w:szCs w:val="24"/>
              </w:rPr>
              <w:t>questions and a fun cross puzzle</w:t>
            </w:r>
            <w:bookmarkStart w:id="2" w:name="_GoBack"/>
            <w:bookmarkEnd w:id="2"/>
            <w:r w:rsidR="00BE4A5A">
              <w:rPr>
                <w:sz w:val="24"/>
                <w:szCs w:val="24"/>
              </w:rPr>
              <w:t>.</w:t>
            </w:r>
          </w:p>
          <w:p w14:paraId="60EB40DB" w14:textId="77777777" w:rsidR="00CE3833" w:rsidRPr="00CE3833" w:rsidRDefault="00CE3833" w:rsidP="007D0F34">
            <w:pPr>
              <w:rPr>
                <w:sz w:val="24"/>
                <w:szCs w:val="24"/>
              </w:rPr>
            </w:pPr>
          </w:p>
          <w:p w14:paraId="10567B7D" w14:textId="2E6B6F0B" w:rsidR="00C26D9F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Scroll down and t</w:t>
            </w:r>
            <w:r w:rsidR="00834BF5" w:rsidRPr="00C26D9F">
              <w:rPr>
                <w:sz w:val="24"/>
                <w:szCs w:val="24"/>
              </w:rPr>
              <w:t>ry to ans</w:t>
            </w:r>
            <w:r w:rsidR="0031137F">
              <w:rPr>
                <w:sz w:val="24"/>
                <w:szCs w:val="24"/>
              </w:rPr>
              <w:t>w</w:t>
            </w:r>
            <w:r w:rsidR="004F382A">
              <w:rPr>
                <w:sz w:val="24"/>
                <w:szCs w:val="24"/>
              </w:rPr>
              <w:t>er the questions.</w:t>
            </w:r>
          </w:p>
          <w:p w14:paraId="1E782C09" w14:textId="77777777" w:rsidR="009C68A2" w:rsidRPr="00C26D9F" w:rsidRDefault="009C68A2" w:rsidP="007D0F34">
            <w:pPr>
              <w:rPr>
                <w:sz w:val="24"/>
                <w:szCs w:val="24"/>
              </w:rPr>
            </w:pPr>
          </w:p>
          <w:p w14:paraId="44F9F14E" w14:textId="3544C727" w:rsidR="00834BF5" w:rsidRDefault="00834BF5" w:rsidP="00834BF5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The answers are included so, when you have fi</w:t>
            </w:r>
            <w:r w:rsidR="00404694">
              <w:rPr>
                <w:sz w:val="24"/>
                <w:szCs w:val="24"/>
              </w:rPr>
              <w:t>nished, you can mark your work.</w:t>
            </w:r>
          </w:p>
          <w:p w14:paraId="2A98F4B1" w14:textId="77777777" w:rsidR="00CE3833" w:rsidRPr="00C26D9F" w:rsidRDefault="00CE3833" w:rsidP="00834BF5">
            <w:pPr>
              <w:rPr>
                <w:sz w:val="24"/>
                <w:szCs w:val="24"/>
              </w:rPr>
            </w:pPr>
          </w:p>
          <w:p w14:paraId="21869CCB" w14:textId="3342E814" w:rsidR="007D0F34" w:rsidRPr="00C26D9F" w:rsidRDefault="00834BF5" w:rsidP="007D0F34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If you have any incorrect answers,</w:t>
            </w:r>
            <w:r w:rsidR="00C26D9F">
              <w:rPr>
                <w:sz w:val="24"/>
                <w:szCs w:val="24"/>
              </w:rPr>
              <w:t xml:space="preserve"> re-read carefully to make sure you’ve understood the question,</w:t>
            </w:r>
            <w:r w:rsidRPr="00C26D9F">
              <w:rPr>
                <w:sz w:val="24"/>
                <w:szCs w:val="24"/>
              </w:rPr>
              <w:t xml:space="preserve"> check your </w:t>
            </w:r>
            <w:r w:rsidR="00C26D9F">
              <w:rPr>
                <w:sz w:val="24"/>
                <w:szCs w:val="24"/>
              </w:rPr>
              <w:t>work</w:t>
            </w:r>
            <w:r w:rsidRPr="00C26D9F">
              <w:rPr>
                <w:sz w:val="24"/>
                <w:szCs w:val="24"/>
              </w:rPr>
              <w:t xml:space="preserve"> and see if you can spot your mistake.</w:t>
            </w:r>
          </w:p>
          <w:p w14:paraId="0B75C587" w14:textId="7063974A" w:rsidR="00232FFA" w:rsidRPr="00232FFA" w:rsidRDefault="00232FFA" w:rsidP="00C26D9F">
            <w:pPr>
              <w:rPr>
                <w:sz w:val="10"/>
                <w:szCs w:val="10"/>
              </w:rPr>
            </w:pPr>
          </w:p>
        </w:tc>
      </w:tr>
      <w:tr w:rsidR="00982516" w:rsidRPr="00483BB0" w14:paraId="609FC7CC" w14:textId="77777777" w:rsidTr="00834BF5">
        <w:trPr>
          <w:trHeight w:val="2322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11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4E996171" w14:textId="77777777" w:rsidR="002D718F" w:rsidRDefault="00084496" w:rsidP="00C40A9B">
            <w:pPr>
              <w:rPr>
                <w:rFonts w:cstheme="minorHAnsi"/>
                <w:sz w:val="24"/>
                <w:szCs w:val="24"/>
              </w:rPr>
            </w:pPr>
            <w:r w:rsidRPr="00084496">
              <w:rPr>
                <w:rFonts w:cstheme="minorHAnsi"/>
                <w:sz w:val="24"/>
                <w:szCs w:val="24"/>
              </w:rPr>
              <w:t>4.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C40A9B">
              <w:rPr>
                <w:rFonts w:cstheme="minorHAnsi"/>
                <w:sz w:val="24"/>
                <w:szCs w:val="24"/>
              </w:rPr>
              <w:t xml:space="preserve">Challenge yourself to </w:t>
            </w:r>
            <w:r w:rsidR="00C40A9B">
              <w:rPr>
                <w:rFonts w:cstheme="minorHAnsi"/>
                <w:b/>
                <w:bCs/>
                <w:sz w:val="24"/>
                <w:szCs w:val="24"/>
              </w:rPr>
              <w:t xml:space="preserve">include speech </w:t>
            </w:r>
            <w:r w:rsidR="00C40A9B">
              <w:rPr>
                <w:rFonts w:cstheme="minorHAnsi"/>
                <w:sz w:val="24"/>
                <w:szCs w:val="24"/>
              </w:rPr>
              <w:t>in each of your sentences.  Scroll down for a reminder</w:t>
            </w:r>
          </w:p>
          <w:p w14:paraId="5D069570" w14:textId="6A8FC725" w:rsidR="00DA73EA" w:rsidRPr="00084496" w:rsidRDefault="002D718F" w:rsidP="004F382A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r w:rsidR="00C40A9B">
              <w:rPr>
                <w:rFonts w:cstheme="minorHAnsi"/>
                <w:sz w:val="24"/>
                <w:szCs w:val="24"/>
              </w:rPr>
              <w:t xml:space="preserve"> about accurate </w:t>
            </w:r>
            <w:r>
              <w:rPr>
                <w:rFonts w:cstheme="minorHAnsi"/>
                <w:sz w:val="24"/>
                <w:szCs w:val="24"/>
              </w:rPr>
              <w:t xml:space="preserve">punctuation using </w:t>
            </w:r>
            <w:r w:rsidR="00C40A9B">
              <w:rPr>
                <w:rFonts w:cstheme="minorHAnsi"/>
                <w:sz w:val="24"/>
                <w:szCs w:val="24"/>
              </w:rPr>
              <w:t xml:space="preserve">the </w:t>
            </w:r>
            <w:r w:rsidR="00C40A9B" w:rsidRPr="002D718F">
              <w:rPr>
                <w:rFonts w:cstheme="minorHAnsi"/>
                <w:b/>
                <w:bCs/>
                <w:sz w:val="24"/>
                <w:szCs w:val="24"/>
              </w:rPr>
              <w:t>KNOWLEDGE ORGANISER: Writing Dialogue.</w:t>
            </w:r>
          </w:p>
        </w:tc>
      </w:tr>
      <w:tr w:rsidR="00A5605D" w:rsidRPr="00AC7E4C" w14:paraId="1031999F" w14:textId="77777777" w:rsidTr="00A517E4">
        <w:trPr>
          <w:trHeight w:val="4479"/>
          <w:jc w:val="center"/>
        </w:trPr>
        <w:tc>
          <w:tcPr>
            <w:tcW w:w="3397" w:type="dxa"/>
          </w:tcPr>
          <w:p w14:paraId="096BB126" w14:textId="2EB7E2A9" w:rsidR="00C9379C" w:rsidRDefault="004C7D24" w:rsidP="00C9379C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HISTORY</w:t>
            </w:r>
          </w:p>
          <w:p w14:paraId="60B84EC8" w14:textId="4F1D6E7B" w:rsidR="005433E2" w:rsidRPr="004F382A" w:rsidRDefault="004F382A" w:rsidP="00C9379C">
            <w:pPr>
              <w:tabs>
                <w:tab w:val="right" w:pos="2614"/>
              </w:tabs>
              <w:rPr>
                <w:b/>
              </w:rPr>
            </w:pPr>
            <w:r w:rsidRPr="004F382A">
              <w:rPr>
                <w:b/>
              </w:rPr>
              <w:t>Medieval Monarchs</w:t>
            </w:r>
          </w:p>
          <w:p w14:paraId="07034F63" w14:textId="77777777" w:rsidR="004F382A" w:rsidRDefault="004F382A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670E00C3" w14:textId="77777777" w:rsidR="004F382A" w:rsidRDefault="004F382A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this link for the</w:t>
            </w:r>
            <w:r w:rsidR="004C7D24">
              <w:rPr>
                <w:sz w:val="24"/>
                <w:szCs w:val="24"/>
              </w:rPr>
              <w:t xml:space="preserve"> next lesson </w:t>
            </w:r>
            <w:r>
              <w:rPr>
                <w:sz w:val="24"/>
                <w:szCs w:val="24"/>
              </w:rPr>
              <w:t xml:space="preserve">6 </w:t>
            </w:r>
            <w:r w:rsidR="004C7D24">
              <w:rPr>
                <w:sz w:val="24"/>
                <w:szCs w:val="24"/>
              </w:rPr>
              <w:t>in History</w:t>
            </w:r>
            <w:r w:rsidR="005433E2" w:rsidRPr="00F85BBA">
              <w:rPr>
                <w:sz w:val="24"/>
                <w:szCs w:val="24"/>
              </w:rPr>
              <w:t>.</w:t>
            </w:r>
            <w:r w:rsidR="00423CCC" w:rsidRPr="00F85BBA">
              <w:rPr>
                <w:sz w:val="24"/>
                <w:szCs w:val="24"/>
              </w:rPr>
              <w:t xml:space="preserve">  </w:t>
            </w:r>
          </w:p>
          <w:p w14:paraId="374A9172" w14:textId="0E343AC7" w:rsidR="005433E2" w:rsidRDefault="004C7D24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will be learning about </w:t>
            </w:r>
            <w:r w:rsidR="004F382A">
              <w:rPr>
                <w:sz w:val="24"/>
                <w:szCs w:val="24"/>
              </w:rPr>
              <w:t>the monarchs who preceded King Henry VIII.</w:t>
            </w:r>
          </w:p>
          <w:p w14:paraId="04BF8B2F" w14:textId="77777777" w:rsidR="004F382A" w:rsidRPr="00F85BBA" w:rsidRDefault="004F382A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098DF7DF" w14:textId="434B47F7" w:rsidR="005433E2" w:rsidRDefault="001C0244" w:rsidP="00C9379C">
            <w:pPr>
              <w:tabs>
                <w:tab w:val="right" w:pos="2614"/>
              </w:tabs>
            </w:pPr>
            <w:hyperlink r:id="rId12" w:history="1">
              <w:r w:rsidR="004F382A" w:rsidRPr="004F382A">
                <w:rPr>
                  <w:color w:val="0000FF"/>
                  <w:u w:val="single"/>
                </w:rPr>
                <w:t>https://classroom.thenational.academy/lessons/was-elizabeth-i-weak-and-feeble</w:t>
              </w:r>
            </w:hyperlink>
          </w:p>
          <w:p w14:paraId="3A14A9EB" w14:textId="77777777" w:rsidR="004F382A" w:rsidRPr="00F85BBA" w:rsidRDefault="004F382A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3EF6D2F8" w14:textId="77777777" w:rsidR="004C7D24" w:rsidRDefault="004C7D24" w:rsidP="00C9379C">
            <w:pPr>
              <w:tabs>
                <w:tab w:val="right" w:pos="2614"/>
              </w:tabs>
            </w:pPr>
            <w:r>
              <w:t xml:space="preserve">You will need a pen, paper and your brain! </w:t>
            </w:r>
          </w:p>
          <w:p w14:paraId="4617DF74" w14:textId="4D7C91EB" w:rsidR="004C7D24" w:rsidRPr="00E772BF" w:rsidRDefault="004C7D24" w:rsidP="00C9379C">
            <w:pPr>
              <w:tabs>
                <w:tab w:val="right" w:pos="261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58F2D08F" w14:textId="7F8C52E0" w:rsidR="00084496" w:rsidRDefault="004F382A" w:rsidP="00E3269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Wellbeing</w:t>
            </w:r>
          </w:p>
          <w:p w14:paraId="1ED1CF5D" w14:textId="113D933E" w:rsidR="004523CD" w:rsidRDefault="004523CD" w:rsidP="004523CD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</w:p>
          <w:p w14:paraId="1C3BE014" w14:textId="77777777" w:rsidR="001523D6" w:rsidRDefault="004F382A" w:rsidP="00DB4D06">
            <w:r>
              <w:t>We always feel better when we are kind to others</w:t>
            </w:r>
            <w:r w:rsidR="00DB4D06">
              <w:t>.</w:t>
            </w:r>
          </w:p>
          <w:p w14:paraId="46A5926D" w14:textId="77777777" w:rsidR="004F382A" w:rsidRDefault="004F382A" w:rsidP="00DB4D06"/>
          <w:p w14:paraId="5735B61A" w14:textId="205BB16F" w:rsidR="004F382A" w:rsidRDefault="004F382A" w:rsidP="00DB4D06">
            <w:r>
              <w:t>Let’s make a poster to say ‘Thank you’ to the postman/postwoman or other delivery drivers that deliver food or other items to your home.</w:t>
            </w:r>
          </w:p>
          <w:p w14:paraId="5910B42C" w14:textId="77777777" w:rsidR="004F382A" w:rsidRDefault="004F382A" w:rsidP="00DB4D06"/>
          <w:p w14:paraId="796CB503" w14:textId="77777777" w:rsidR="004F382A" w:rsidRDefault="004F382A" w:rsidP="00DB4D06">
            <w:r>
              <w:t>You can display outside your door where they can see it!</w:t>
            </w:r>
          </w:p>
          <w:p w14:paraId="0DB51947" w14:textId="77777777" w:rsidR="004F382A" w:rsidRDefault="004F382A" w:rsidP="00DB4D06"/>
          <w:p w14:paraId="1CE4388A" w14:textId="00C50D39" w:rsidR="004F382A" w:rsidRPr="004523CD" w:rsidRDefault="004F382A" w:rsidP="00DB4D06">
            <w:pPr>
              <w:rPr>
                <w:rFonts w:cstheme="minorHAnsi"/>
                <w:bCs/>
                <w:sz w:val="24"/>
                <w:szCs w:val="24"/>
              </w:rPr>
            </w:pPr>
            <w:r>
              <w:t>We can’t wait to see your posters!</w:t>
            </w:r>
          </w:p>
        </w:tc>
        <w:tc>
          <w:tcPr>
            <w:tcW w:w="4111" w:type="dxa"/>
          </w:tcPr>
          <w:p w14:paraId="4C32421C" w14:textId="498D537C" w:rsidR="00410A55" w:rsidRDefault="00A517E4" w:rsidP="00410A5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DT</w:t>
            </w:r>
            <w:r w:rsidR="00404694">
              <w:rPr>
                <w:rFonts w:cstheme="minorHAnsi"/>
                <w:b/>
                <w:sz w:val="24"/>
                <w:szCs w:val="24"/>
              </w:rPr>
              <w:t xml:space="preserve">: </w:t>
            </w:r>
          </w:p>
          <w:p w14:paraId="7DAD4AFF" w14:textId="303D0CB5" w:rsidR="00D74272" w:rsidRPr="00410A55" w:rsidRDefault="00A517E4" w:rsidP="00410A5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Castle Storage Box</w:t>
            </w:r>
          </w:p>
          <w:p w14:paraId="654D8BCC" w14:textId="059290FD" w:rsidR="00B31518" w:rsidRDefault="00A517E4" w:rsidP="0094028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We are sure that extra storage is much needed for all your pens and pencils or arts and crafts materials, especially with all the home learning you have been doing!</w:t>
            </w:r>
          </w:p>
          <w:p w14:paraId="62D0DDF3" w14:textId="77777777" w:rsidR="00A517E4" w:rsidRDefault="00A517E4" w:rsidP="0094028D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96EFD7F" w14:textId="1A430CE1" w:rsidR="00AE42BF" w:rsidRDefault="00A517E4" w:rsidP="00A517E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Let’s make a storage box from an unused shoe box and some toilet paper/paper towel rolls.</w:t>
            </w:r>
          </w:p>
          <w:p w14:paraId="6CDFB487" w14:textId="77777777" w:rsidR="00A517E4" w:rsidRDefault="00A517E4" w:rsidP="00A517E4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7A54D120" w14:textId="77777777" w:rsidR="00A517E4" w:rsidRDefault="00A517E4" w:rsidP="00A517E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Scroll down for the instructions and send us your pictures.</w:t>
            </w:r>
          </w:p>
          <w:p w14:paraId="2CDBBA97" w14:textId="77777777" w:rsidR="00A517E4" w:rsidRDefault="00A517E4" w:rsidP="00A517E4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45600877" w14:textId="79F2E409" w:rsidR="00A517E4" w:rsidRPr="009D3D73" w:rsidRDefault="00A517E4" w:rsidP="00A517E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Have fun!</w:t>
            </w:r>
          </w:p>
        </w:tc>
      </w:tr>
    </w:tbl>
    <w:p w14:paraId="40A08BA1" w14:textId="77777777" w:rsidR="00A517E4" w:rsidRDefault="00A517E4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</w:p>
    <w:p w14:paraId="1C9CEF7B" w14:textId="0A141CC6" w:rsidR="00B635E2" w:rsidRDefault="00E168D3" w:rsidP="00E168D3">
      <w:pPr>
        <w:jc w:val="center"/>
        <w:rPr>
          <w:noProof/>
          <w:lang w:eastAsia="en-GB"/>
        </w:rPr>
      </w:pPr>
      <w:r w:rsidRPr="002D718F">
        <w:rPr>
          <w:rFonts w:ascii="Comic Sans MS" w:hAnsi="Comic Sans MS" w:cstheme="minorHAnsi"/>
          <w:b/>
          <w:bCs/>
          <w:sz w:val="40"/>
          <w:szCs w:val="40"/>
          <w:u w:val="single"/>
        </w:rPr>
        <w:t>THE GAME</w:t>
      </w:r>
      <w:r w:rsidR="00720210" w:rsidRPr="00720210">
        <w:rPr>
          <w:noProof/>
          <w:lang w:eastAsia="en-GB"/>
        </w:rPr>
        <w:t xml:space="preserve"> </w:t>
      </w:r>
    </w:p>
    <w:p w14:paraId="1CA61550" w14:textId="19A5EAE4" w:rsidR="00FD2B9E" w:rsidRDefault="00FD2B9E" w:rsidP="00E168D3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D30E0AF" wp14:editId="2728415D">
            <wp:extent cx="5800725" cy="42100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73FF" w14:textId="21FDF6A2" w:rsidR="00720210" w:rsidRDefault="00720210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6EB5EA0" wp14:editId="5439D613">
            <wp:extent cx="5800725" cy="3478251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6449" cy="349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0AE7" w14:textId="77777777" w:rsidR="00720210" w:rsidRDefault="00720210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</w:p>
    <w:p w14:paraId="00A6FF4D" w14:textId="20426B63" w:rsidR="0031137F" w:rsidRDefault="00FD2B9E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F1E734E" wp14:editId="3A78AC60">
            <wp:extent cx="6076950" cy="20669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C5B2" w14:textId="09396D7F" w:rsidR="0031137F" w:rsidRPr="002D718F" w:rsidRDefault="0031137F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B2A43AD" wp14:editId="5AEA0484">
            <wp:extent cx="6486525" cy="4848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EA8B" w14:textId="797DAA31" w:rsidR="003C3FE5" w:rsidRDefault="003C3FE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4F71069" w14:textId="6056147C" w:rsidR="00D545F1" w:rsidRDefault="00D545F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15CC94A" wp14:editId="76294971">
            <wp:extent cx="5930161" cy="38766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8316" cy="38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724B" w14:textId="4AB4145A" w:rsidR="00D06A31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8D821E9" wp14:editId="7699CB99">
            <wp:extent cx="5572125" cy="4543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D766" w14:textId="77777777" w:rsidR="0031137F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6A65F56" w14:textId="443FDE01" w:rsidR="0031137F" w:rsidRDefault="00FD2B9E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C1D7B0D" wp14:editId="273C8D59">
            <wp:extent cx="5514975" cy="56864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A1DB" w14:textId="77F2D42A" w:rsidR="00FD2B9E" w:rsidRDefault="00FD2B9E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39C24E43" wp14:editId="3D1DBD3C">
            <wp:extent cx="5372100" cy="23622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2F0F" w14:textId="0334EC48" w:rsidR="0031137F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D4E994E" w14:textId="77777777" w:rsidR="0031137F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49D0A06" w14:textId="756A4757" w:rsidR="00E168D3" w:rsidRDefault="00FD2B9E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111FC93" wp14:editId="0A4ADF6E">
            <wp:extent cx="5791200" cy="56007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C048" w14:textId="7652DCF2" w:rsidR="00FD2B9E" w:rsidRDefault="00FD2B9E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3F32CE5" wp14:editId="021CC49A">
            <wp:extent cx="5838825" cy="19050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0457" w14:textId="0F054CFA" w:rsidR="00FD2B9E" w:rsidRDefault="00FD2B9E" w:rsidP="00EF35B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66C677D" wp14:editId="3D32DA01">
            <wp:extent cx="6048375" cy="48291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6BF07" w14:textId="77777777" w:rsidR="00FD2B9E" w:rsidRDefault="00FD2B9E" w:rsidP="00EF35B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BCDF3F4" w14:textId="37AD740A" w:rsidR="00FD2B9E" w:rsidRDefault="00FD2B9E" w:rsidP="00EF35B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4496905" wp14:editId="13D6BB1A">
            <wp:extent cx="5419725" cy="305206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3671" cy="305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9FF71" w14:textId="77777777" w:rsidR="00FD2B9E" w:rsidRDefault="00FD2B9E" w:rsidP="00EF35B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F486A82" w14:textId="1C7D39E0" w:rsidR="00DE5556" w:rsidRDefault="00D06A31" w:rsidP="00FD2B9E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NUMBER AND PLACE VALUE</w:t>
      </w:r>
    </w:p>
    <w:p w14:paraId="7A9D1F22" w14:textId="12376205" w:rsidR="00977623" w:rsidRDefault="00B17177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413B9184" wp14:editId="30A733C7">
            <wp:extent cx="6392380" cy="44291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8707" cy="443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1143" w14:textId="63E917F0" w:rsidR="00BE4A5A" w:rsidRDefault="00BE4A5A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00484ECC" wp14:editId="0793AACC">
            <wp:extent cx="6181725" cy="32766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8806" w14:textId="20E801A8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F945BB3" w14:textId="524CFCF3" w:rsidR="00977623" w:rsidRDefault="00BE4A5A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B394772" wp14:editId="3C4F8924">
            <wp:extent cx="6105525" cy="50863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CC11" w14:textId="0DDFD724" w:rsidR="00BE4A5A" w:rsidRDefault="00BE4A5A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4DFD255" wp14:editId="6994D5ED">
            <wp:extent cx="5991225" cy="25431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D4516" w14:textId="15DE63FA" w:rsidR="00BE4A5A" w:rsidRDefault="00BE4A5A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FAE1F93" w14:textId="25FE1542" w:rsidR="00BE4A5A" w:rsidRDefault="00BE4A5A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F824A10" w14:textId="77777777" w:rsidR="00BE4A5A" w:rsidRDefault="00BE4A5A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46C4E01" w14:textId="54D41963" w:rsidR="00D06A31" w:rsidRDefault="002E770A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sz w:val="36"/>
          <w:szCs w:val="36"/>
          <w:u w:val="single"/>
        </w:rPr>
        <w:lastRenderedPageBreak/>
        <w:t>Answers</w:t>
      </w:r>
    </w:p>
    <w:p w14:paraId="2C89C4C8" w14:textId="67DEBF7B" w:rsidR="00D06A31" w:rsidRDefault="00BE4A5A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49F526E0" wp14:editId="67352433">
            <wp:extent cx="6142991" cy="30194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5560" cy="302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CDB0" w14:textId="30113FA2" w:rsidR="00BE4A5A" w:rsidRDefault="00BE4A5A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20C2F29C" wp14:editId="7836372B">
            <wp:extent cx="6073247" cy="1314450"/>
            <wp:effectExtent l="0" t="0" r="381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0897" cy="13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432F" w14:textId="1BBC7A09" w:rsidR="00977623" w:rsidRDefault="00BE4A5A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28A25D40" wp14:editId="3A0487B4">
            <wp:extent cx="4629150" cy="4272477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6383" cy="430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5FB8" w14:textId="6096E5B6" w:rsidR="007C20F4" w:rsidRPr="00D06A31" w:rsidRDefault="007C20F4" w:rsidP="00D06A3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RAPID REASONING</w:t>
      </w:r>
      <w:r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br/>
      </w:r>
    </w:p>
    <w:p w14:paraId="79B0561E" w14:textId="64210A9C" w:rsidR="007D0F34" w:rsidRDefault="00BE4A5A" w:rsidP="007D0F34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2A0E9FF" wp14:editId="6553009A">
            <wp:extent cx="6724650" cy="44100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4A35" w14:textId="5EE30B98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4740A634" w14:textId="1634E68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067C36B0" w14:textId="664AC48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5D620033" w14:textId="13AE9539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2B9F6661" w14:textId="1D27535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08B4B149" w14:textId="1AA09BE0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3E6DB07E" w14:textId="45B3B210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6FFAD098" w14:textId="77777777" w:rsidR="00115BFE" w:rsidRDefault="00115BFE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  <w:bookmarkStart w:id="3" w:name="_Hlk44673583"/>
    </w:p>
    <w:p w14:paraId="6A8172DE" w14:textId="113D1928" w:rsidR="00943FBF" w:rsidRPr="00D06A31" w:rsidRDefault="00D06A31" w:rsidP="00D06A3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D06A31">
        <w:rPr>
          <w:rFonts w:ascii="Comic Sans MS" w:hAnsi="Comic Sans MS" w:cstheme="minorHAnsi"/>
          <w:b/>
          <w:bCs/>
          <w:color w:val="FF0000"/>
          <w:sz w:val="36"/>
          <w:szCs w:val="36"/>
        </w:rPr>
        <w:lastRenderedPageBreak/>
        <w:t>ANSWERS</w:t>
      </w:r>
      <w:r w:rsidRPr="00D06A31">
        <w:rPr>
          <w:rFonts w:ascii="Comic Sans MS" w:hAnsi="Comic Sans MS" w:cstheme="minorHAnsi"/>
          <w:b/>
          <w:bCs/>
          <w:sz w:val="36"/>
          <w:szCs w:val="36"/>
        </w:rPr>
        <w:t xml:space="preserve"> </w:t>
      </w:r>
      <w:r w:rsidR="007C20F4"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t>RAPID REASONING</w:t>
      </w:r>
    </w:p>
    <w:bookmarkEnd w:id="3"/>
    <w:p w14:paraId="2F0EBBD4" w14:textId="335483E9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4C554FF2" w14:textId="0FE0EFEB" w:rsidR="000B2920" w:rsidRDefault="00BE4A5A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4360B6A7" wp14:editId="28C4E57E">
            <wp:extent cx="6902092" cy="47815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09517" cy="47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33FB" w14:textId="429AE11A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4ABA6FC5" w14:textId="6D5EC3C9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6789F373" w14:textId="4C721C47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7217D4FC" w14:textId="6240D67F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5726F5A4" w14:textId="547AF71E" w:rsidR="006574EB" w:rsidRDefault="00BF7AE1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  </w:t>
      </w:r>
    </w:p>
    <w:p w14:paraId="00CDF6E2" w14:textId="528C8EA5" w:rsidR="006574EB" w:rsidRDefault="006574EB" w:rsidP="006574EB">
      <w:pPr>
        <w:rPr>
          <w:rFonts w:ascii="Comic Sans MS" w:hAnsi="Comic Sans MS" w:cstheme="minorHAnsi"/>
          <w:sz w:val="36"/>
          <w:szCs w:val="36"/>
        </w:rPr>
      </w:pPr>
    </w:p>
    <w:p w14:paraId="205AA1C2" w14:textId="1E74C71F" w:rsidR="006574EB" w:rsidRDefault="006574EB" w:rsidP="006574EB">
      <w:pPr>
        <w:rPr>
          <w:rFonts w:ascii="Comic Sans MS" w:hAnsi="Comic Sans MS" w:cstheme="minorHAnsi"/>
          <w:sz w:val="36"/>
          <w:szCs w:val="36"/>
        </w:rPr>
      </w:pPr>
    </w:p>
    <w:p w14:paraId="43536B6A" w14:textId="4D582092" w:rsidR="006574EB" w:rsidRDefault="00BF7AE1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lastRenderedPageBreak/>
        <w:t xml:space="preserve">  </w:t>
      </w:r>
      <w:r w:rsidR="00A517E4">
        <w:rPr>
          <w:noProof/>
          <w:lang w:eastAsia="en-GB"/>
        </w:rPr>
        <w:drawing>
          <wp:inline distT="0" distB="0" distL="0" distR="0" wp14:anchorId="48E6685D" wp14:editId="57A0A2CB">
            <wp:extent cx="6220835" cy="6029325"/>
            <wp:effectExtent l="0" t="0" r="889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29369" cy="603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  <w:sz w:val="36"/>
          <w:szCs w:val="36"/>
        </w:rPr>
        <w:t xml:space="preserve">      </w:t>
      </w:r>
      <w:r w:rsidR="00084496">
        <w:rPr>
          <w:rFonts w:ascii="Comic Sans MS" w:hAnsi="Comic Sans MS" w:cstheme="minorHAnsi"/>
          <w:sz w:val="36"/>
          <w:szCs w:val="36"/>
        </w:rPr>
        <w:t xml:space="preserve">      </w:t>
      </w:r>
    </w:p>
    <w:p w14:paraId="17405860" w14:textId="48CDEFFD" w:rsidR="00DA73EA" w:rsidRDefault="00A517E4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1F7C9E2B" wp14:editId="407AFF32">
            <wp:extent cx="6190031" cy="2790825"/>
            <wp:effectExtent l="0" t="0" r="127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5369" cy="279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5124" w14:textId="45FF84AF" w:rsidR="00DA73EA" w:rsidRDefault="00DA73EA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375B4A7B" wp14:editId="3F9137C1">
            <wp:simplePos x="0" y="0"/>
            <wp:positionH relativeFrom="page">
              <wp:align>center</wp:align>
            </wp:positionH>
            <wp:positionV relativeFrom="paragraph">
              <wp:posOffset>329565</wp:posOffset>
            </wp:positionV>
            <wp:extent cx="7170226" cy="4413250"/>
            <wp:effectExtent l="0" t="0" r="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226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AF5FE" w14:textId="77777777" w:rsidR="00DA73EA" w:rsidRDefault="00DA73EA">
      <w:pPr>
        <w:rPr>
          <w:noProof/>
        </w:rPr>
      </w:pPr>
    </w:p>
    <w:p w14:paraId="0810D50A" w14:textId="77777777" w:rsidR="00DA73EA" w:rsidRDefault="00DA73EA">
      <w:pPr>
        <w:rPr>
          <w:noProof/>
        </w:rPr>
      </w:pPr>
    </w:p>
    <w:p w14:paraId="36F376FA" w14:textId="77777777" w:rsidR="00DA73EA" w:rsidRDefault="00DA73EA">
      <w:pPr>
        <w:rPr>
          <w:noProof/>
        </w:rPr>
      </w:pPr>
    </w:p>
    <w:p w14:paraId="5F06586C" w14:textId="77777777" w:rsidR="00DA73EA" w:rsidRDefault="00DA73EA">
      <w:pPr>
        <w:rPr>
          <w:noProof/>
        </w:rPr>
      </w:pPr>
    </w:p>
    <w:p w14:paraId="390A0EE0" w14:textId="77777777" w:rsidR="00DA73EA" w:rsidRDefault="00DA73EA">
      <w:pPr>
        <w:rPr>
          <w:noProof/>
        </w:rPr>
      </w:pPr>
    </w:p>
    <w:p w14:paraId="70B41147" w14:textId="64C3C8E9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126812B2" w14:textId="0D1F4679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0A2CBB66" w14:textId="77777777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219A0C55" w14:textId="0227C593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4AD3588A" w14:textId="5D9BF22E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42A6C9BE" w14:textId="1396619B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0B2B3A26" w14:textId="77777777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4F5C5BF7" w14:textId="77777777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2B2885A9" w14:textId="2298E5E0" w:rsidR="00DA73EA" w:rsidRDefault="00DA73EA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br w:type="page"/>
      </w:r>
    </w:p>
    <w:sectPr w:rsidR="00DA73EA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91A38" w14:textId="77777777" w:rsidR="001C0244" w:rsidRDefault="001C0244" w:rsidP="00644BA5">
      <w:pPr>
        <w:spacing w:after="0" w:line="240" w:lineRule="auto"/>
      </w:pPr>
      <w:r>
        <w:separator/>
      </w:r>
    </w:p>
  </w:endnote>
  <w:endnote w:type="continuationSeparator" w:id="0">
    <w:p w14:paraId="7CA28E71" w14:textId="77777777" w:rsidR="001C0244" w:rsidRDefault="001C0244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eet Corn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E2FB65" w14:textId="77777777" w:rsidR="001C0244" w:rsidRDefault="001C0244" w:rsidP="00644BA5">
      <w:pPr>
        <w:spacing w:after="0" w:line="240" w:lineRule="auto"/>
      </w:pPr>
      <w:r>
        <w:separator/>
      </w:r>
    </w:p>
  </w:footnote>
  <w:footnote w:type="continuationSeparator" w:id="0">
    <w:p w14:paraId="0ACDDE8F" w14:textId="77777777" w:rsidR="001C0244" w:rsidRDefault="001C0244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78C9"/>
    <w:multiLevelType w:val="hybridMultilevel"/>
    <w:tmpl w:val="DA2EDAC8"/>
    <w:lvl w:ilvl="0" w:tplc="45CE82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B4BAE"/>
    <w:multiLevelType w:val="hybridMultilevel"/>
    <w:tmpl w:val="124065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F4989"/>
    <w:multiLevelType w:val="multilevel"/>
    <w:tmpl w:val="92D4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1ED3F78"/>
    <w:multiLevelType w:val="hybridMultilevel"/>
    <w:tmpl w:val="507E8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80CFB"/>
    <w:multiLevelType w:val="hybridMultilevel"/>
    <w:tmpl w:val="F392A886"/>
    <w:lvl w:ilvl="0" w:tplc="9D8A65AC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724BD9"/>
    <w:multiLevelType w:val="hybridMultilevel"/>
    <w:tmpl w:val="1E2C09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2"/>
  </w:num>
  <w:num w:numId="7">
    <w:abstractNumId w:val="12"/>
  </w:num>
  <w:num w:numId="8">
    <w:abstractNumId w:val="4"/>
  </w:num>
  <w:num w:numId="9">
    <w:abstractNumId w:val="21"/>
  </w:num>
  <w:num w:numId="10">
    <w:abstractNumId w:val="1"/>
  </w:num>
  <w:num w:numId="11">
    <w:abstractNumId w:val="17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5"/>
  </w:num>
  <w:num w:numId="15">
    <w:abstractNumId w:val="20"/>
  </w:num>
  <w:num w:numId="16">
    <w:abstractNumId w:val="5"/>
  </w:num>
  <w:num w:numId="17">
    <w:abstractNumId w:val="10"/>
  </w:num>
  <w:num w:numId="18">
    <w:abstractNumId w:val="16"/>
  </w:num>
  <w:num w:numId="19">
    <w:abstractNumId w:val="13"/>
  </w:num>
  <w:num w:numId="20">
    <w:abstractNumId w:val="8"/>
  </w:num>
  <w:num w:numId="21">
    <w:abstractNumId w:val="0"/>
  </w:num>
  <w:num w:numId="22">
    <w:abstractNumId w:val="19"/>
  </w:num>
  <w:num w:numId="23">
    <w:abstractNumId w:val="1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B00"/>
    <w:rsid w:val="00000825"/>
    <w:rsid w:val="00002BFF"/>
    <w:rsid w:val="00004C2F"/>
    <w:rsid w:val="000071CF"/>
    <w:rsid w:val="00012023"/>
    <w:rsid w:val="0001316C"/>
    <w:rsid w:val="00023638"/>
    <w:rsid w:val="00023A54"/>
    <w:rsid w:val="00026FF5"/>
    <w:rsid w:val="000305BC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631D9"/>
    <w:rsid w:val="00081C89"/>
    <w:rsid w:val="00084496"/>
    <w:rsid w:val="00084D5D"/>
    <w:rsid w:val="000851D1"/>
    <w:rsid w:val="00092F04"/>
    <w:rsid w:val="00095B50"/>
    <w:rsid w:val="00095DB6"/>
    <w:rsid w:val="00097058"/>
    <w:rsid w:val="000A05DF"/>
    <w:rsid w:val="000A1C75"/>
    <w:rsid w:val="000A2A6F"/>
    <w:rsid w:val="000A5B36"/>
    <w:rsid w:val="000B2920"/>
    <w:rsid w:val="000B5370"/>
    <w:rsid w:val="000C60A4"/>
    <w:rsid w:val="000D12C9"/>
    <w:rsid w:val="000D577E"/>
    <w:rsid w:val="000E2CCC"/>
    <w:rsid w:val="000F2A86"/>
    <w:rsid w:val="00100031"/>
    <w:rsid w:val="00102A5F"/>
    <w:rsid w:val="001058F8"/>
    <w:rsid w:val="0011424E"/>
    <w:rsid w:val="00115BFE"/>
    <w:rsid w:val="001163DD"/>
    <w:rsid w:val="00126218"/>
    <w:rsid w:val="00131FE3"/>
    <w:rsid w:val="00140361"/>
    <w:rsid w:val="001523D6"/>
    <w:rsid w:val="00155299"/>
    <w:rsid w:val="0017143B"/>
    <w:rsid w:val="001808E3"/>
    <w:rsid w:val="00180C1D"/>
    <w:rsid w:val="0018102C"/>
    <w:rsid w:val="0018274D"/>
    <w:rsid w:val="00182B99"/>
    <w:rsid w:val="00186CDD"/>
    <w:rsid w:val="00186E15"/>
    <w:rsid w:val="001902CF"/>
    <w:rsid w:val="00194C87"/>
    <w:rsid w:val="001C0244"/>
    <w:rsid w:val="001C17F2"/>
    <w:rsid w:val="001C226C"/>
    <w:rsid w:val="001C5E8C"/>
    <w:rsid w:val="001D1263"/>
    <w:rsid w:val="001D2513"/>
    <w:rsid w:val="001D4C0B"/>
    <w:rsid w:val="001E02BA"/>
    <w:rsid w:val="001E118F"/>
    <w:rsid w:val="001E3E7E"/>
    <w:rsid w:val="001E4CE2"/>
    <w:rsid w:val="001E5148"/>
    <w:rsid w:val="001E7BC9"/>
    <w:rsid w:val="001F0280"/>
    <w:rsid w:val="001F0EBC"/>
    <w:rsid w:val="001F7ECD"/>
    <w:rsid w:val="002057E3"/>
    <w:rsid w:val="00206183"/>
    <w:rsid w:val="00207D88"/>
    <w:rsid w:val="0021427E"/>
    <w:rsid w:val="002151D6"/>
    <w:rsid w:val="00216E18"/>
    <w:rsid w:val="00220578"/>
    <w:rsid w:val="00220D6B"/>
    <w:rsid w:val="00232FFA"/>
    <w:rsid w:val="0024185D"/>
    <w:rsid w:val="002452D4"/>
    <w:rsid w:val="00247C5B"/>
    <w:rsid w:val="00253BE6"/>
    <w:rsid w:val="0026155D"/>
    <w:rsid w:val="0026211D"/>
    <w:rsid w:val="00263CD7"/>
    <w:rsid w:val="00267483"/>
    <w:rsid w:val="00267E6D"/>
    <w:rsid w:val="0027330C"/>
    <w:rsid w:val="0027480B"/>
    <w:rsid w:val="00274BDC"/>
    <w:rsid w:val="00282106"/>
    <w:rsid w:val="002906D7"/>
    <w:rsid w:val="00291E0A"/>
    <w:rsid w:val="00296F78"/>
    <w:rsid w:val="00297606"/>
    <w:rsid w:val="00297C8D"/>
    <w:rsid w:val="002A188B"/>
    <w:rsid w:val="002B13E6"/>
    <w:rsid w:val="002B15BB"/>
    <w:rsid w:val="002B6BBE"/>
    <w:rsid w:val="002C5576"/>
    <w:rsid w:val="002C7E1B"/>
    <w:rsid w:val="002D307D"/>
    <w:rsid w:val="002D718F"/>
    <w:rsid w:val="002D7249"/>
    <w:rsid w:val="002E0E7D"/>
    <w:rsid w:val="002E2D4D"/>
    <w:rsid w:val="002E33C5"/>
    <w:rsid w:val="002E3D7F"/>
    <w:rsid w:val="002E5112"/>
    <w:rsid w:val="002E770A"/>
    <w:rsid w:val="002F0507"/>
    <w:rsid w:val="002F5D97"/>
    <w:rsid w:val="002F7651"/>
    <w:rsid w:val="003063A8"/>
    <w:rsid w:val="0031137F"/>
    <w:rsid w:val="00321E96"/>
    <w:rsid w:val="0032708F"/>
    <w:rsid w:val="00331206"/>
    <w:rsid w:val="00332724"/>
    <w:rsid w:val="00333301"/>
    <w:rsid w:val="003363CF"/>
    <w:rsid w:val="003372AF"/>
    <w:rsid w:val="00346B27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4A7B"/>
    <w:rsid w:val="00385620"/>
    <w:rsid w:val="0038612A"/>
    <w:rsid w:val="00391BBC"/>
    <w:rsid w:val="00394166"/>
    <w:rsid w:val="00394593"/>
    <w:rsid w:val="0039794B"/>
    <w:rsid w:val="003A383C"/>
    <w:rsid w:val="003A533C"/>
    <w:rsid w:val="003B5E9B"/>
    <w:rsid w:val="003C3FE5"/>
    <w:rsid w:val="003C615F"/>
    <w:rsid w:val="003D0446"/>
    <w:rsid w:val="003D26B8"/>
    <w:rsid w:val="003D7866"/>
    <w:rsid w:val="003E4745"/>
    <w:rsid w:val="003E4889"/>
    <w:rsid w:val="003F74EA"/>
    <w:rsid w:val="00404694"/>
    <w:rsid w:val="004076AA"/>
    <w:rsid w:val="00410A55"/>
    <w:rsid w:val="0041182E"/>
    <w:rsid w:val="00411CDA"/>
    <w:rsid w:val="004161B8"/>
    <w:rsid w:val="00421B78"/>
    <w:rsid w:val="004229E4"/>
    <w:rsid w:val="00423CCC"/>
    <w:rsid w:val="0043305E"/>
    <w:rsid w:val="00436F51"/>
    <w:rsid w:val="004454F8"/>
    <w:rsid w:val="00445E54"/>
    <w:rsid w:val="004523CD"/>
    <w:rsid w:val="004602B3"/>
    <w:rsid w:val="004735EA"/>
    <w:rsid w:val="00477105"/>
    <w:rsid w:val="00483BB0"/>
    <w:rsid w:val="00483F0F"/>
    <w:rsid w:val="00493675"/>
    <w:rsid w:val="00493AE0"/>
    <w:rsid w:val="00494425"/>
    <w:rsid w:val="00494C23"/>
    <w:rsid w:val="004968F5"/>
    <w:rsid w:val="00497634"/>
    <w:rsid w:val="004A0DB0"/>
    <w:rsid w:val="004A46E0"/>
    <w:rsid w:val="004B5CBD"/>
    <w:rsid w:val="004C64F9"/>
    <w:rsid w:val="004C7D24"/>
    <w:rsid w:val="004D60E9"/>
    <w:rsid w:val="004D6905"/>
    <w:rsid w:val="004D7C38"/>
    <w:rsid w:val="004E4793"/>
    <w:rsid w:val="004E5A07"/>
    <w:rsid w:val="004F239F"/>
    <w:rsid w:val="004F382A"/>
    <w:rsid w:val="004F52E5"/>
    <w:rsid w:val="004F58AC"/>
    <w:rsid w:val="004F64CF"/>
    <w:rsid w:val="004F65CE"/>
    <w:rsid w:val="004F6F38"/>
    <w:rsid w:val="005011A4"/>
    <w:rsid w:val="005063AC"/>
    <w:rsid w:val="00513493"/>
    <w:rsid w:val="005160F0"/>
    <w:rsid w:val="00526550"/>
    <w:rsid w:val="0053012E"/>
    <w:rsid w:val="00530211"/>
    <w:rsid w:val="0053421A"/>
    <w:rsid w:val="00540469"/>
    <w:rsid w:val="005433E2"/>
    <w:rsid w:val="00547AD6"/>
    <w:rsid w:val="00554632"/>
    <w:rsid w:val="00557B00"/>
    <w:rsid w:val="005605A6"/>
    <w:rsid w:val="00566E7D"/>
    <w:rsid w:val="0057476E"/>
    <w:rsid w:val="00576D24"/>
    <w:rsid w:val="0058432B"/>
    <w:rsid w:val="005A074D"/>
    <w:rsid w:val="005A35DF"/>
    <w:rsid w:val="005A4580"/>
    <w:rsid w:val="005B5B01"/>
    <w:rsid w:val="005B6BB6"/>
    <w:rsid w:val="005B7942"/>
    <w:rsid w:val="005C000A"/>
    <w:rsid w:val="005C14DF"/>
    <w:rsid w:val="005D45E4"/>
    <w:rsid w:val="005E0885"/>
    <w:rsid w:val="005F15FB"/>
    <w:rsid w:val="005F5C69"/>
    <w:rsid w:val="005F5F3D"/>
    <w:rsid w:val="006010CE"/>
    <w:rsid w:val="0060463A"/>
    <w:rsid w:val="00605ABA"/>
    <w:rsid w:val="0061116D"/>
    <w:rsid w:val="006112D0"/>
    <w:rsid w:val="00612B5F"/>
    <w:rsid w:val="00612E22"/>
    <w:rsid w:val="006219C3"/>
    <w:rsid w:val="00630593"/>
    <w:rsid w:val="00632D73"/>
    <w:rsid w:val="00637C5D"/>
    <w:rsid w:val="00640218"/>
    <w:rsid w:val="00644BA5"/>
    <w:rsid w:val="00646940"/>
    <w:rsid w:val="00646CD7"/>
    <w:rsid w:val="00647F7E"/>
    <w:rsid w:val="00655579"/>
    <w:rsid w:val="006574EB"/>
    <w:rsid w:val="0065755D"/>
    <w:rsid w:val="00661A56"/>
    <w:rsid w:val="00663656"/>
    <w:rsid w:val="00664504"/>
    <w:rsid w:val="00683EEB"/>
    <w:rsid w:val="00693943"/>
    <w:rsid w:val="00693AE5"/>
    <w:rsid w:val="00695165"/>
    <w:rsid w:val="006A1405"/>
    <w:rsid w:val="006A1EB5"/>
    <w:rsid w:val="006B7266"/>
    <w:rsid w:val="006C00E0"/>
    <w:rsid w:val="006C2DA2"/>
    <w:rsid w:val="006C2FE4"/>
    <w:rsid w:val="006C6DB7"/>
    <w:rsid w:val="006D0B45"/>
    <w:rsid w:val="006D14D9"/>
    <w:rsid w:val="006D77B6"/>
    <w:rsid w:val="006E3317"/>
    <w:rsid w:val="006E45A2"/>
    <w:rsid w:val="006F0AFB"/>
    <w:rsid w:val="006F4338"/>
    <w:rsid w:val="006F7154"/>
    <w:rsid w:val="00706751"/>
    <w:rsid w:val="00706C73"/>
    <w:rsid w:val="007161FB"/>
    <w:rsid w:val="007200C8"/>
    <w:rsid w:val="00720210"/>
    <w:rsid w:val="007203C0"/>
    <w:rsid w:val="007233A7"/>
    <w:rsid w:val="00732369"/>
    <w:rsid w:val="00732834"/>
    <w:rsid w:val="007364C6"/>
    <w:rsid w:val="00736777"/>
    <w:rsid w:val="00740887"/>
    <w:rsid w:val="007479FD"/>
    <w:rsid w:val="0076572B"/>
    <w:rsid w:val="0078053E"/>
    <w:rsid w:val="00787C43"/>
    <w:rsid w:val="00795F2B"/>
    <w:rsid w:val="007A6165"/>
    <w:rsid w:val="007B105B"/>
    <w:rsid w:val="007B2540"/>
    <w:rsid w:val="007B4273"/>
    <w:rsid w:val="007C1242"/>
    <w:rsid w:val="007C20F4"/>
    <w:rsid w:val="007C5562"/>
    <w:rsid w:val="007C79CC"/>
    <w:rsid w:val="007D0F34"/>
    <w:rsid w:val="007D1516"/>
    <w:rsid w:val="007D4C69"/>
    <w:rsid w:val="007D76EC"/>
    <w:rsid w:val="007E3AF8"/>
    <w:rsid w:val="007F26F3"/>
    <w:rsid w:val="00800867"/>
    <w:rsid w:val="0080277A"/>
    <w:rsid w:val="00805CF2"/>
    <w:rsid w:val="0081290B"/>
    <w:rsid w:val="00831CB2"/>
    <w:rsid w:val="00834BF5"/>
    <w:rsid w:val="00836263"/>
    <w:rsid w:val="00842FB1"/>
    <w:rsid w:val="00850DFA"/>
    <w:rsid w:val="008561AE"/>
    <w:rsid w:val="008602CF"/>
    <w:rsid w:val="0086258E"/>
    <w:rsid w:val="00865077"/>
    <w:rsid w:val="00865C6F"/>
    <w:rsid w:val="0086719C"/>
    <w:rsid w:val="00873EF6"/>
    <w:rsid w:val="008802C0"/>
    <w:rsid w:val="008925CC"/>
    <w:rsid w:val="008A00C5"/>
    <w:rsid w:val="008A6BDA"/>
    <w:rsid w:val="008B0500"/>
    <w:rsid w:val="008B05B3"/>
    <w:rsid w:val="008B1117"/>
    <w:rsid w:val="008C35C6"/>
    <w:rsid w:val="008C5AE8"/>
    <w:rsid w:val="008C7035"/>
    <w:rsid w:val="008D2616"/>
    <w:rsid w:val="008D2F9E"/>
    <w:rsid w:val="008D5867"/>
    <w:rsid w:val="008E218D"/>
    <w:rsid w:val="008F212A"/>
    <w:rsid w:val="009006AE"/>
    <w:rsid w:val="00911B0F"/>
    <w:rsid w:val="00913461"/>
    <w:rsid w:val="00915F03"/>
    <w:rsid w:val="009166E6"/>
    <w:rsid w:val="00922D8F"/>
    <w:rsid w:val="00922FCE"/>
    <w:rsid w:val="009243DF"/>
    <w:rsid w:val="009272E6"/>
    <w:rsid w:val="00935DBB"/>
    <w:rsid w:val="0094028D"/>
    <w:rsid w:val="00942569"/>
    <w:rsid w:val="00943FBF"/>
    <w:rsid w:val="009509CE"/>
    <w:rsid w:val="0095338D"/>
    <w:rsid w:val="00956C84"/>
    <w:rsid w:val="0095765A"/>
    <w:rsid w:val="00957D10"/>
    <w:rsid w:val="00960822"/>
    <w:rsid w:val="0096726F"/>
    <w:rsid w:val="00967DE6"/>
    <w:rsid w:val="00976BF2"/>
    <w:rsid w:val="00977623"/>
    <w:rsid w:val="00980771"/>
    <w:rsid w:val="00980B56"/>
    <w:rsid w:val="00982516"/>
    <w:rsid w:val="00984C29"/>
    <w:rsid w:val="0098620D"/>
    <w:rsid w:val="009938C0"/>
    <w:rsid w:val="00994A5E"/>
    <w:rsid w:val="009973AD"/>
    <w:rsid w:val="009A15DB"/>
    <w:rsid w:val="009A3294"/>
    <w:rsid w:val="009A4904"/>
    <w:rsid w:val="009A60F0"/>
    <w:rsid w:val="009B2D90"/>
    <w:rsid w:val="009B2FEC"/>
    <w:rsid w:val="009B5F41"/>
    <w:rsid w:val="009C585D"/>
    <w:rsid w:val="009C68A2"/>
    <w:rsid w:val="009D00FB"/>
    <w:rsid w:val="009D1859"/>
    <w:rsid w:val="009D3A87"/>
    <w:rsid w:val="009D3D73"/>
    <w:rsid w:val="009F0633"/>
    <w:rsid w:val="009F21B9"/>
    <w:rsid w:val="00A03CF8"/>
    <w:rsid w:val="00A04DD0"/>
    <w:rsid w:val="00A07E14"/>
    <w:rsid w:val="00A111D0"/>
    <w:rsid w:val="00A178FB"/>
    <w:rsid w:val="00A23B55"/>
    <w:rsid w:val="00A27BD3"/>
    <w:rsid w:val="00A27D21"/>
    <w:rsid w:val="00A33CA6"/>
    <w:rsid w:val="00A34098"/>
    <w:rsid w:val="00A364E5"/>
    <w:rsid w:val="00A3758E"/>
    <w:rsid w:val="00A43CB7"/>
    <w:rsid w:val="00A44143"/>
    <w:rsid w:val="00A44780"/>
    <w:rsid w:val="00A44987"/>
    <w:rsid w:val="00A5040A"/>
    <w:rsid w:val="00A517E4"/>
    <w:rsid w:val="00A53873"/>
    <w:rsid w:val="00A5605D"/>
    <w:rsid w:val="00A65ECF"/>
    <w:rsid w:val="00A66C57"/>
    <w:rsid w:val="00A67840"/>
    <w:rsid w:val="00A70A1E"/>
    <w:rsid w:val="00A960A9"/>
    <w:rsid w:val="00A9774A"/>
    <w:rsid w:val="00AA186E"/>
    <w:rsid w:val="00AA498F"/>
    <w:rsid w:val="00AB0198"/>
    <w:rsid w:val="00AB1D1C"/>
    <w:rsid w:val="00AB250D"/>
    <w:rsid w:val="00AB3F81"/>
    <w:rsid w:val="00AB4C7D"/>
    <w:rsid w:val="00AB7625"/>
    <w:rsid w:val="00AB7C44"/>
    <w:rsid w:val="00AC1F3F"/>
    <w:rsid w:val="00AC2B5C"/>
    <w:rsid w:val="00AC3BE2"/>
    <w:rsid w:val="00AC62FE"/>
    <w:rsid w:val="00AC7E4C"/>
    <w:rsid w:val="00AD2124"/>
    <w:rsid w:val="00AD3125"/>
    <w:rsid w:val="00AD346B"/>
    <w:rsid w:val="00AD59E1"/>
    <w:rsid w:val="00AE42BF"/>
    <w:rsid w:val="00AE62FB"/>
    <w:rsid w:val="00AE79D1"/>
    <w:rsid w:val="00AF162F"/>
    <w:rsid w:val="00AF775F"/>
    <w:rsid w:val="00B05F70"/>
    <w:rsid w:val="00B17177"/>
    <w:rsid w:val="00B17CD5"/>
    <w:rsid w:val="00B27895"/>
    <w:rsid w:val="00B31518"/>
    <w:rsid w:val="00B34B7B"/>
    <w:rsid w:val="00B41016"/>
    <w:rsid w:val="00B4304F"/>
    <w:rsid w:val="00B460EA"/>
    <w:rsid w:val="00B5028E"/>
    <w:rsid w:val="00B60226"/>
    <w:rsid w:val="00B635E2"/>
    <w:rsid w:val="00B65AB2"/>
    <w:rsid w:val="00B80A26"/>
    <w:rsid w:val="00B8216A"/>
    <w:rsid w:val="00B931D4"/>
    <w:rsid w:val="00B93646"/>
    <w:rsid w:val="00BB1FEB"/>
    <w:rsid w:val="00BB269E"/>
    <w:rsid w:val="00BC32B3"/>
    <w:rsid w:val="00BC3DBA"/>
    <w:rsid w:val="00BC7A71"/>
    <w:rsid w:val="00BD2433"/>
    <w:rsid w:val="00BD46BB"/>
    <w:rsid w:val="00BE0D95"/>
    <w:rsid w:val="00BE46D2"/>
    <w:rsid w:val="00BE4A5A"/>
    <w:rsid w:val="00BE6B22"/>
    <w:rsid w:val="00BF0D75"/>
    <w:rsid w:val="00BF297F"/>
    <w:rsid w:val="00BF61EF"/>
    <w:rsid w:val="00BF7AE1"/>
    <w:rsid w:val="00C036FF"/>
    <w:rsid w:val="00C10E10"/>
    <w:rsid w:val="00C11889"/>
    <w:rsid w:val="00C1196E"/>
    <w:rsid w:val="00C125E0"/>
    <w:rsid w:val="00C17834"/>
    <w:rsid w:val="00C20BC4"/>
    <w:rsid w:val="00C22F59"/>
    <w:rsid w:val="00C23369"/>
    <w:rsid w:val="00C24B14"/>
    <w:rsid w:val="00C26D9F"/>
    <w:rsid w:val="00C30092"/>
    <w:rsid w:val="00C3190D"/>
    <w:rsid w:val="00C361E9"/>
    <w:rsid w:val="00C40A9B"/>
    <w:rsid w:val="00C5396B"/>
    <w:rsid w:val="00C5648F"/>
    <w:rsid w:val="00C57EFC"/>
    <w:rsid w:val="00C64B60"/>
    <w:rsid w:val="00C66F28"/>
    <w:rsid w:val="00C736BD"/>
    <w:rsid w:val="00C81BB6"/>
    <w:rsid w:val="00C83123"/>
    <w:rsid w:val="00C8407E"/>
    <w:rsid w:val="00C87E80"/>
    <w:rsid w:val="00C9379C"/>
    <w:rsid w:val="00C9571A"/>
    <w:rsid w:val="00C9749C"/>
    <w:rsid w:val="00CA1FA7"/>
    <w:rsid w:val="00CA63EA"/>
    <w:rsid w:val="00CB6390"/>
    <w:rsid w:val="00CC116A"/>
    <w:rsid w:val="00CC777F"/>
    <w:rsid w:val="00CD24AB"/>
    <w:rsid w:val="00CD2747"/>
    <w:rsid w:val="00CE301F"/>
    <w:rsid w:val="00CE3833"/>
    <w:rsid w:val="00CE698D"/>
    <w:rsid w:val="00CE6FD4"/>
    <w:rsid w:val="00D03D3A"/>
    <w:rsid w:val="00D05F71"/>
    <w:rsid w:val="00D06307"/>
    <w:rsid w:val="00D06700"/>
    <w:rsid w:val="00D06A31"/>
    <w:rsid w:val="00D06F85"/>
    <w:rsid w:val="00D12521"/>
    <w:rsid w:val="00D128B7"/>
    <w:rsid w:val="00D16A22"/>
    <w:rsid w:val="00D17BCD"/>
    <w:rsid w:val="00D209DA"/>
    <w:rsid w:val="00D216E2"/>
    <w:rsid w:val="00D25918"/>
    <w:rsid w:val="00D26A2D"/>
    <w:rsid w:val="00D274DC"/>
    <w:rsid w:val="00D27BC2"/>
    <w:rsid w:val="00D308EA"/>
    <w:rsid w:val="00D338A4"/>
    <w:rsid w:val="00D436A7"/>
    <w:rsid w:val="00D47A91"/>
    <w:rsid w:val="00D50F8D"/>
    <w:rsid w:val="00D51333"/>
    <w:rsid w:val="00D545F1"/>
    <w:rsid w:val="00D57749"/>
    <w:rsid w:val="00D64113"/>
    <w:rsid w:val="00D64F02"/>
    <w:rsid w:val="00D73344"/>
    <w:rsid w:val="00D74272"/>
    <w:rsid w:val="00D81566"/>
    <w:rsid w:val="00D869A6"/>
    <w:rsid w:val="00D93BF8"/>
    <w:rsid w:val="00D9500E"/>
    <w:rsid w:val="00D975B4"/>
    <w:rsid w:val="00DA12D7"/>
    <w:rsid w:val="00DA73BD"/>
    <w:rsid w:val="00DA73EA"/>
    <w:rsid w:val="00DB1418"/>
    <w:rsid w:val="00DB4D06"/>
    <w:rsid w:val="00DB7A25"/>
    <w:rsid w:val="00DC3BE4"/>
    <w:rsid w:val="00DC61C4"/>
    <w:rsid w:val="00DD0121"/>
    <w:rsid w:val="00DD0EF9"/>
    <w:rsid w:val="00DD2AFD"/>
    <w:rsid w:val="00DD67A8"/>
    <w:rsid w:val="00DE5556"/>
    <w:rsid w:val="00DF5012"/>
    <w:rsid w:val="00DF72C9"/>
    <w:rsid w:val="00E01509"/>
    <w:rsid w:val="00E168D3"/>
    <w:rsid w:val="00E31528"/>
    <w:rsid w:val="00E32694"/>
    <w:rsid w:val="00E353BF"/>
    <w:rsid w:val="00E35A41"/>
    <w:rsid w:val="00E37908"/>
    <w:rsid w:val="00E47B59"/>
    <w:rsid w:val="00E5625A"/>
    <w:rsid w:val="00E62ED4"/>
    <w:rsid w:val="00E661CE"/>
    <w:rsid w:val="00E67E6D"/>
    <w:rsid w:val="00E74229"/>
    <w:rsid w:val="00E772BF"/>
    <w:rsid w:val="00E82A8D"/>
    <w:rsid w:val="00E83673"/>
    <w:rsid w:val="00E85192"/>
    <w:rsid w:val="00E94587"/>
    <w:rsid w:val="00E96C62"/>
    <w:rsid w:val="00E96EAA"/>
    <w:rsid w:val="00EA6BC6"/>
    <w:rsid w:val="00EC1D46"/>
    <w:rsid w:val="00EC4E97"/>
    <w:rsid w:val="00EC5F93"/>
    <w:rsid w:val="00ED2549"/>
    <w:rsid w:val="00ED52E5"/>
    <w:rsid w:val="00ED5E65"/>
    <w:rsid w:val="00EE0647"/>
    <w:rsid w:val="00EE6DEE"/>
    <w:rsid w:val="00EF2BE1"/>
    <w:rsid w:val="00EF35BD"/>
    <w:rsid w:val="00EF6872"/>
    <w:rsid w:val="00F130A7"/>
    <w:rsid w:val="00F13975"/>
    <w:rsid w:val="00F14201"/>
    <w:rsid w:val="00F24247"/>
    <w:rsid w:val="00F26529"/>
    <w:rsid w:val="00F32F03"/>
    <w:rsid w:val="00F35FC3"/>
    <w:rsid w:val="00F40293"/>
    <w:rsid w:val="00F4230A"/>
    <w:rsid w:val="00F44896"/>
    <w:rsid w:val="00F5540E"/>
    <w:rsid w:val="00F5754B"/>
    <w:rsid w:val="00F640A7"/>
    <w:rsid w:val="00F658D1"/>
    <w:rsid w:val="00F70BD8"/>
    <w:rsid w:val="00F70F33"/>
    <w:rsid w:val="00F80861"/>
    <w:rsid w:val="00F85BBA"/>
    <w:rsid w:val="00F85E13"/>
    <w:rsid w:val="00F86722"/>
    <w:rsid w:val="00F95D9C"/>
    <w:rsid w:val="00FA15D7"/>
    <w:rsid w:val="00FA23CE"/>
    <w:rsid w:val="00FA6646"/>
    <w:rsid w:val="00FA7171"/>
    <w:rsid w:val="00FB2FA7"/>
    <w:rsid w:val="00FB3D02"/>
    <w:rsid w:val="00FB48B3"/>
    <w:rsid w:val="00FB6749"/>
    <w:rsid w:val="00FC1933"/>
    <w:rsid w:val="00FC1DB9"/>
    <w:rsid w:val="00FC1E87"/>
    <w:rsid w:val="00FC4310"/>
    <w:rsid w:val="00FD2B9E"/>
    <w:rsid w:val="00FE3664"/>
    <w:rsid w:val="00FE5C58"/>
    <w:rsid w:val="00FF1C15"/>
    <w:rsid w:val="00FF2F97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  <w15:docId w15:val="{A9A52073-FF9A-42A8-A015-DE3F2126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D7427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2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ar5@highworthcombined.co.uk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s://classroom.thenational.academy/lessons/was-elizabeth-i-weak-and-feebl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ighworth.bucks.sch.uk/web/year_5/460996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www.youtube.com/watch?v=yLyXEQPuLJo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soundcloud.com/talkforwriting/game/s-7MBlxRcz8z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49335-3D43-4FD4-8583-E2EC681C3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74F72F1E</Template>
  <TotalTime>1</TotalTime>
  <Pages>15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KeepS</dc:creator>
  <cp:lastModifiedBy>Dorsheena Naidoo</cp:lastModifiedBy>
  <cp:revision>3</cp:revision>
  <cp:lastPrinted>2020-06-17T11:44:00Z</cp:lastPrinted>
  <dcterms:created xsi:type="dcterms:W3CDTF">2020-07-06T15:12:00Z</dcterms:created>
  <dcterms:modified xsi:type="dcterms:W3CDTF">2020-07-09T10:29:00Z</dcterms:modified>
</cp:coreProperties>
</file>