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99014" w14:textId="463AF917" w:rsidR="00C25AF6" w:rsidRDefault="00F502E2" w:rsidP="00504A4C">
      <w:pPr>
        <w:jc w:val="center"/>
        <w:rPr>
          <w:b/>
          <w:sz w:val="32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F5FB753" wp14:editId="509E2A82">
            <wp:simplePos x="0" y="0"/>
            <wp:positionH relativeFrom="margin">
              <wp:posOffset>171450</wp:posOffset>
            </wp:positionH>
            <wp:positionV relativeFrom="paragraph">
              <wp:posOffset>-666911</wp:posOffset>
            </wp:positionV>
            <wp:extent cx="866775" cy="123269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13" cy="124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u w:val="single"/>
        </w:rPr>
        <w:t>Home Learning Ideas for all</w:t>
      </w:r>
    </w:p>
    <w:p w14:paraId="7458FB2C" w14:textId="29CD286C" w:rsidR="008811F4" w:rsidRPr="00E31A24" w:rsidRDefault="00C961CA" w:rsidP="00504A4C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Tuesday 5</w:t>
      </w:r>
      <w:r w:rsidR="0032786B" w:rsidRPr="0032786B">
        <w:rPr>
          <w:b/>
          <w:sz w:val="32"/>
          <w:u w:val="single"/>
          <w:vertAlign w:val="superscript"/>
        </w:rPr>
        <w:t>th</w:t>
      </w:r>
      <w:r w:rsidR="0032786B">
        <w:rPr>
          <w:b/>
          <w:sz w:val="32"/>
          <w:u w:val="single"/>
        </w:rPr>
        <w:t xml:space="preserve"> </w:t>
      </w:r>
      <w:r w:rsidR="00C04F98">
        <w:rPr>
          <w:b/>
          <w:sz w:val="32"/>
          <w:u w:val="single"/>
        </w:rPr>
        <w:t>May</w:t>
      </w:r>
      <w:r w:rsidR="009345BD">
        <w:rPr>
          <w:b/>
          <w:sz w:val="32"/>
          <w:u w:val="single"/>
        </w:rPr>
        <w:t xml:space="preserve"> </w:t>
      </w:r>
      <w:r w:rsidR="008811F4">
        <w:rPr>
          <w:b/>
          <w:sz w:val="32"/>
          <w:u w:val="single"/>
        </w:rPr>
        <w:t>2020</w:t>
      </w:r>
    </w:p>
    <w:p w14:paraId="14A8B1C3" w14:textId="55B0969E" w:rsidR="00CA5923" w:rsidRDefault="00C47C65" w:rsidP="00B94545">
      <w:pPr>
        <w:spacing w:before="240" w:after="0" w:line="276" w:lineRule="auto"/>
        <w:rPr>
          <w:sz w:val="28"/>
          <w:szCs w:val="28"/>
        </w:rPr>
      </w:pPr>
      <w:r w:rsidRPr="00C47C65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1" locked="0" layoutInCell="1" allowOverlap="1" wp14:anchorId="52F31B99" wp14:editId="6AF23C1B">
            <wp:simplePos x="0" y="0"/>
            <wp:positionH relativeFrom="column">
              <wp:posOffset>4956175</wp:posOffset>
            </wp:positionH>
            <wp:positionV relativeFrom="paragraph">
              <wp:posOffset>233045</wp:posOffset>
            </wp:positionV>
            <wp:extent cx="1348105" cy="2066925"/>
            <wp:effectExtent l="0" t="0" r="4445" b="9525"/>
            <wp:wrapTight wrapText="bothSides">
              <wp:wrapPolygon edited="0">
                <wp:start x="0" y="0"/>
                <wp:lineTo x="0" y="21500"/>
                <wp:lineTo x="21366" y="21500"/>
                <wp:lineTo x="213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42DEC" w14:textId="4B41D978" w:rsidR="009345BD" w:rsidRPr="00C961CA" w:rsidRDefault="00C961CA" w:rsidP="009345BD">
      <w:pPr>
        <w:pStyle w:val="font9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  <w:u w:val="single"/>
          <w:bdr w:val="none" w:sz="0" w:space="0" w:color="auto" w:frame="1"/>
        </w:rPr>
      </w:pPr>
      <w:r w:rsidRPr="00C961CA">
        <w:rPr>
          <w:rFonts w:asciiTheme="minorHAnsi" w:hAnsiTheme="minorHAnsi" w:cstheme="minorHAnsi"/>
          <w:sz w:val="28"/>
          <w:szCs w:val="28"/>
          <w:u w:val="single"/>
          <w:bdr w:val="none" w:sz="0" w:space="0" w:color="auto" w:frame="1"/>
        </w:rPr>
        <w:t>Staying Home book online</w:t>
      </w:r>
    </w:p>
    <w:p w14:paraId="138E134B" w14:textId="73E4B543" w:rsidR="009345BD" w:rsidRPr="00642E90" w:rsidRDefault="00C961CA" w:rsidP="009345BD">
      <w:pPr>
        <w:pStyle w:val="font9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Sally Nicholls, a children’s author, has written a free online </w:t>
      </w:r>
      <w:r w:rsidR="00C47C65">
        <w:rPr>
          <w:rFonts w:asciiTheme="minorHAnsi" w:hAnsiTheme="minorHAnsi" w:cstheme="minorHAnsi"/>
          <w:sz w:val="28"/>
          <w:szCs w:val="28"/>
        </w:rPr>
        <w:t xml:space="preserve">book for children.  She has a four year old and a two year old at home and has used this experience to inspire her story.  We hope you enjoy!  </w:t>
      </w:r>
      <w:hyperlink r:id="rId7" w:history="1">
        <w:r w:rsidR="00C47C65" w:rsidRPr="00317812">
          <w:rPr>
            <w:rStyle w:val="Hyperlink"/>
            <w:rFonts w:asciiTheme="minorHAnsi" w:hAnsiTheme="minorHAnsi" w:cstheme="minorHAnsi"/>
            <w:sz w:val="28"/>
            <w:szCs w:val="28"/>
          </w:rPr>
          <w:t>https://www.andersenpress.co.uk/wp-content/uploads/2020/04/STAYING_HOME_medium-res.pdf</w:t>
        </w:r>
      </w:hyperlink>
      <w:r w:rsidR="00C47C6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6E5B492" w14:textId="734C6B8A" w:rsidR="00642E90" w:rsidRDefault="00642E90" w:rsidP="00B94545">
      <w:pPr>
        <w:spacing w:before="240" w:after="0" w:line="276" w:lineRule="auto"/>
      </w:pPr>
    </w:p>
    <w:p w14:paraId="55C685D7" w14:textId="3C097AEC" w:rsidR="00605200" w:rsidRDefault="00605200" w:rsidP="00B94545">
      <w:pPr>
        <w:spacing w:before="240" w:after="0" w:line="276" w:lineRule="auto"/>
      </w:pPr>
    </w:p>
    <w:p w14:paraId="26B2EA5F" w14:textId="77777777" w:rsidR="000758C0" w:rsidRDefault="000758C0" w:rsidP="006165B2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8"/>
          <w:szCs w:val="28"/>
          <w:u w:val="single"/>
        </w:rPr>
      </w:pPr>
      <w:bookmarkStart w:id="0" w:name="_GoBack"/>
      <w:bookmarkEnd w:id="0"/>
    </w:p>
    <w:p w14:paraId="554D12BD" w14:textId="267B9BCB" w:rsidR="006165B2" w:rsidRDefault="00C47C65" w:rsidP="006165B2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In the basket!</w:t>
      </w:r>
    </w:p>
    <w:p w14:paraId="45A67076" w14:textId="6F148932" w:rsidR="005332DA" w:rsidRDefault="00605200" w:rsidP="00A356E3">
      <w:pPr>
        <w:rPr>
          <w:sz w:val="28"/>
        </w:rPr>
      </w:pPr>
      <w:r w:rsidRPr="00C47C65">
        <w:rPr>
          <w:noProof/>
          <w:sz w:val="28"/>
        </w:rPr>
        <w:drawing>
          <wp:anchor distT="0" distB="0" distL="114300" distR="114300" simplePos="0" relativeHeight="251681792" behindDoc="1" locked="0" layoutInCell="1" allowOverlap="1" wp14:anchorId="2F1116EE" wp14:editId="6311D190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653790" cy="2543810"/>
            <wp:effectExtent l="0" t="0" r="3810" b="8890"/>
            <wp:wrapTight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6818A" w14:textId="2193CF22" w:rsidR="009345BD" w:rsidRDefault="009345BD" w:rsidP="00A356E3">
      <w:pPr>
        <w:rPr>
          <w:sz w:val="28"/>
        </w:rPr>
      </w:pPr>
    </w:p>
    <w:p w14:paraId="16CC3AA7" w14:textId="33F2C9AC" w:rsidR="00891D02" w:rsidRDefault="00891D02" w:rsidP="00A356E3">
      <w:pPr>
        <w:rPr>
          <w:sz w:val="28"/>
        </w:rPr>
      </w:pPr>
    </w:p>
    <w:p w14:paraId="042F9D63" w14:textId="17D0EA53" w:rsidR="00891D02" w:rsidRDefault="00891D02" w:rsidP="00A356E3">
      <w:pPr>
        <w:rPr>
          <w:sz w:val="28"/>
        </w:rPr>
      </w:pPr>
    </w:p>
    <w:p w14:paraId="44BA35D0" w14:textId="36AF473A" w:rsidR="00605200" w:rsidRDefault="00605200" w:rsidP="00A356E3">
      <w:pPr>
        <w:rPr>
          <w:sz w:val="28"/>
        </w:rPr>
      </w:pPr>
    </w:p>
    <w:p w14:paraId="7D4C4DAA" w14:textId="4BD243E5" w:rsidR="00605200" w:rsidRDefault="00605200" w:rsidP="00A356E3">
      <w:pPr>
        <w:rPr>
          <w:sz w:val="28"/>
        </w:rPr>
      </w:pPr>
    </w:p>
    <w:p w14:paraId="5C837B36" w14:textId="3B1AAA59" w:rsidR="00605200" w:rsidRDefault="00605200" w:rsidP="00A356E3">
      <w:pPr>
        <w:rPr>
          <w:sz w:val="28"/>
        </w:rPr>
      </w:pPr>
    </w:p>
    <w:p w14:paraId="0905E91C" w14:textId="42CC834E" w:rsidR="00605200" w:rsidRDefault="00605200" w:rsidP="00A356E3">
      <w:pPr>
        <w:rPr>
          <w:sz w:val="28"/>
        </w:rPr>
      </w:pPr>
    </w:p>
    <w:p w14:paraId="3AD620A7" w14:textId="43AF6DED" w:rsidR="00605200" w:rsidRDefault="00605200" w:rsidP="00A356E3">
      <w:pPr>
        <w:rPr>
          <w:sz w:val="28"/>
        </w:rPr>
      </w:pPr>
    </w:p>
    <w:p w14:paraId="2347D810" w14:textId="77777777" w:rsidR="00605200" w:rsidRDefault="00605200" w:rsidP="00605200">
      <w:pPr>
        <w:rPr>
          <w:sz w:val="28"/>
          <w:u w:val="single"/>
        </w:rPr>
      </w:pPr>
      <w:r>
        <w:rPr>
          <w:sz w:val="28"/>
          <w:u w:val="single"/>
        </w:rPr>
        <w:t>Finger Fiddle</w:t>
      </w:r>
    </w:p>
    <w:p w14:paraId="16389BDB" w14:textId="77777777" w:rsidR="00605200" w:rsidRDefault="00605200" w:rsidP="00605200">
      <w:pPr>
        <w:rPr>
          <w:sz w:val="28"/>
        </w:rPr>
      </w:pPr>
      <w:r>
        <w:rPr>
          <w:sz w:val="28"/>
        </w:rPr>
        <w:t>A great way to focus your brain and your body is to do some ‘finger fiddling’!  This might be a good idea to do before you start one of your home learning tasks.  Have a look at the card below and see if you can follow the instructions!</w:t>
      </w:r>
    </w:p>
    <w:p w14:paraId="3C18ECF9" w14:textId="780F0C80" w:rsidR="00605200" w:rsidRDefault="00605200" w:rsidP="00A356E3">
      <w:pPr>
        <w:rPr>
          <w:sz w:val="28"/>
        </w:rPr>
      </w:pPr>
      <w:r w:rsidRPr="001319A6">
        <w:rPr>
          <w:noProof/>
          <w:sz w:val="28"/>
          <w:lang w:eastAsia="en-GB"/>
        </w:rPr>
        <w:drawing>
          <wp:anchor distT="0" distB="0" distL="114300" distR="114300" simplePos="0" relativeHeight="251683840" behindDoc="1" locked="0" layoutInCell="1" allowOverlap="1" wp14:anchorId="7FD00EA2" wp14:editId="6BCE5123">
            <wp:simplePos x="0" y="0"/>
            <wp:positionH relativeFrom="column">
              <wp:posOffset>-1123315</wp:posOffset>
            </wp:positionH>
            <wp:positionV relativeFrom="paragraph">
              <wp:posOffset>1330325</wp:posOffset>
            </wp:positionV>
            <wp:extent cx="8992235" cy="6348730"/>
            <wp:effectExtent l="7303" t="0" r="6667" b="6668"/>
            <wp:wrapTight wrapText="bothSides">
              <wp:wrapPolygon edited="0">
                <wp:start x="18" y="21625"/>
                <wp:lineTo x="21570" y="21625"/>
                <wp:lineTo x="21570" y="42"/>
                <wp:lineTo x="18" y="42"/>
                <wp:lineTo x="18" y="21625"/>
              </wp:wrapPolygon>
            </wp:wrapTight>
            <wp:docPr id="2" name="Picture 2" descr="C:\Users\dayc\AppData\Local\Microsoft\Windows\INetCache\Content.Outlook\NS1EVWQT\Focus_Fingerfidd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yc\AppData\Local\Microsoft\Windows\INetCache\Content.Outlook\NS1EVWQT\Focus_Fingerfiddl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r="10357"/>
                    <a:stretch/>
                  </pic:blipFill>
                  <pic:spPr bwMode="auto">
                    <a:xfrm rot="5400000">
                      <a:off x="0" y="0"/>
                      <a:ext cx="8992235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4513A"/>
    <w:multiLevelType w:val="hybridMultilevel"/>
    <w:tmpl w:val="78C0B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82058"/>
    <w:multiLevelType w:val="hybridMultilevel"/>
    <w:tmpl w:val="E78EC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B0B68"/>
    <w:multiLevelType w:val="hybridMultilevel"/>
    <w:tmpl w:val="11F67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23151"/>
    <w:multiLevelType w:val="hybridMultilevel"/>
    <w:tmpl w:val="F4ECB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07B84"/>
    <w:multiLevelType w:val="hybridMultilevel"/>
    <w:tmpl w:val="378C6514"/>
    <w:lvl w:ilvl="0" w:tplc="6C1CC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604029"/>
    <w:multiLevelType w:val="hybridMultilevel"/>
    <w:tmpl w:val="DD8020EE"/>
    <w:lvl w:ilvl="0" w:tplc="C2224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B07809"/>
    <w:multiLevelType w:val="hybridMultilevel"/>
    <w:tmpl w:val="0534FB5A"/>
    <w:lvl w:ilvl="0" w:tplc="39AAA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C1742E"/>
    <w:multiLevelType w:val="hybridMultilevel"/>
    <w:tmpl w:val="CCCC5500"/>
    <w:lvl w:ilvl="0" w:tplc="B53A050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ztjC0sDS1MLOwMDdX0lEKTi0uzszPAykwrAUAwa0OmiwAAAA="/>
  </w:docVars>
  <w:rsids>
    <w:rsidRoot w:val="00A316D4"/>
    <w:rsid w:val="00006057"/>
    <w:rsid w:val="00073397"/>
    <w:rsid w:val="000758C0"/>
    <w:rsid w:val="000A265C"/>
    <w:rsid w:val="000F4CCB"/>
    <w:rsid w:val="000F59A8"/>
    <w:rsid w:val="00111062"/>
    <w:rsid w:val="00112432"/>
    <w:rsid w:val="001171AF"/>
    <w:rsid w:val="00150376"/>
    <w:rsid w:val="001A7167"/>
    <w:rsid w:val="002130A1"/>
    <w:rsid w:val="0023565A"/>
    <w:rsid w:val="00253BE8"/>
    <w:rsid w:val="002647D8"/>
    <w:rsid w:val="0031419C"/>
    <w:rsid w:val="0032786B"/>
    <w:rsid w:val="003B6DA8"/>
    <w:rsid w:val="004163F4"/>
    <w:rsid w:val="00422FCC"/>
    <w:rsid w:val="0048494B"/>
    <w:rsid w:val="004B1CA1"/>
    <w:rsid w:val="004D4290"/>
    <w:rsid w:val="00504A4C"/>
    <w:rsid w:val="005126A6"/>
    <w:rsid w:val="005136DE"/>
    <w:rsid w:val="00531820"/>
    <w:rsid w:val="005332DA"/>
    <w:rsid w:val="00590734"/>
    <w:rsid w:val="005B785E"/>
    <w:rsid w:val="005C2DF5"/>
    <w:rsid w:val="00605200"/>
    <w:rsid w:val="006165B2"/>
    <w:rsid w:val="00642E90"/>
    <w:rsid w:val="006B6626"/>
    <w:rsid w:val="0070784D"/>
    <w:rsid w:val="00733CB0"/>
    <w:rsid w:val="0074536F"/>
    <w:rsid w:val="00750F8B"/>
    <w:rsid w:val="00772FFD"/>
    <w:rsid w:val="0077453D"/>
    <w:rsid w:val="00774D2A"/>
    <w:rsid w:val="007C2BC8"/>
    <w:rsid w:val="007F24E4"/>
    <w:rsid w:val="007F3A94"/>
    <w:rsid w:val="007F691E"/>
    <w:rsid w:val="008811F4"/>
    <w:rsid w:val="00887CCC"/>
    <w:rsid w:val="00891D02"/>
    <w:rsid w:val="009120D4"/>
    <w:rsid w:val="009345BD"/>
    <w:rsid w:val="009510E0"/>
    <w:rsid w:val="009861B5"/>
    <w:rsid w:val="009872D3"/>
    <w:rsid w:val="009A3363"/>
    <w:rsid w:val="009A4C8A"/>
    <w:rsid w:val="009C3F50"/>
    <w:rsid w:val="009C715E"/>
    <w:rsid w:val="00A2517C"/>
    <w:rsid w:val="00A316D4"/>
    <w:rsid w:val="00A356E3"/>
    <w:rsid w:val="00A45476"/>
    <w:rsid w:val="00A8486B"/>
    <w:rsid w:val="00A97D30"/>
    <w:rsid w:val="00AE700D"/>
    <w:rsid w:val="00B30433"/>
    <w:rsid w:val="00B94545"/>
    <w:rsid w:val="00BB3C86"/>
    <w:rsid w:val="00BB65C4"/>
    <w:rsid w:val="00C04F98"/>
    <w:rsid w:val="00C25AF6"/>
    <w:rsid w:val="00C47C65"/>
    <w:rsid w:val="00C869CA"/>
    <w:rsid w:val="00C961CA"/>
    <w:rsid w:val="00CA5923"/>
    <w:rsid w:val="00CB5D81"/>
    <w:rsid w:val="00CD22A7"/>
    <w:rsid w:val="00D06E6D"/>
    <w:rsid w:val="00D75841"/>
    <w:rsid w:val="00D941E0"/>
    <w:rsid w:val="00DB4031"/>
    <w:rsid w:val="00DC52F1"/>
    <w:rsid w:val="00E030A4"/>
    <w:rsid w:val="00E31A24"/>
    <w:rsid w:val="00E705BA"/>
    <w:rsid w:val="00EB2D1A"/>
    <w:rsid w:val="00EE2A1A"/>
    <w:rsid w:val="00F00E87"/>
    <w:rsid w:val="00F46501"/>
    <w:rsid w:val="00F502E2"/>
    <w:rsid w:val="00F61128"/>
    <w:rsid w:val="00FC722B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9B7AC"/>
  <w15:docId w15:val="{62D0A178-D570-4C0F-9CDF-76452597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16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9">
    <w:name w:val="font_9"/>
    <w:basedOn w:val="Normal"/>
    <w:rsid w:val="0064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45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andersenpress.co.uk/wp-content/uploads/2020/04/STAYING_HOME_medium-r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3C0F9477</Template>
  <TotalTime>0</TotalTime>
  <Pages>2</Pages>
  <Words>112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Broadhurst</dc:creator>
  <cp:lastModifiedBy>Caroline Day</cp:lastModifiedBy>
  <cp:revision>2</cp:revision>
  <cp:lastPrinted>2020-03-20T11:19:00Z</cp:lastPrinted>
  <dcterms:created xsi:type="dcterms:W3CDTF">2020-05-05T07:12:00Z</dcterms:created>
  <dcterms:modified xsi:type="dcterms:W3CDTF">2020-05-05T07:12:00Z</dcterms:modified>
</cp:coreProperties>
</file>