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CB7" w:rsidRDefault="00686CB7"/>
    <w:p w:rsidR="00062549" w:rsidRDefault="00062549"/>
    <w:p w:rsidR="00686CB7" w:rsidRDefault="0073298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166255</wp:posOffset>
                </wp:positionH>
                <wp:positionV relativeFrom="paragraph">
                  <wp:posOffset>252219</wp:posOffset>
                </wp:positionV>
                <wp:extent cx="4639945" cy="334010"/>
                <wp:effectExtent l="0" t="0" r="27305" b="279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945" cy="3340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2549" w:rsidRPr="00686CB7" w:rsidRDefault="00062549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0"/>
                                <w:sz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6CB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0"/>
                                <w:sz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2020 National Curriculum Tests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.1pt;margin-top:19.85pt;width:365.35pt;height:26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" fillcolor="black [3213]">
                <v:textbox>
                  <w:txbxContent>
                    <w:p w:rsidR="00062549" w:rsidRPr="00686CB7" w:rsidRDefault="00062549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pacing w:val="10"/>
                          <w:sz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6CB7">
                        <w:rPr>
                          <w:rFonts w:ascii="Arial" w:hAnsi="Arial" w:cs="Arial"/>
                          <w:b/>
                          <w:color w:val="FFFFFF" w:themeColor="background1"/>
                          <w:spacing w:val="10"/>
                          <w:sz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2020 National Curriculum Tests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16552</wp:posOffset>
            </wp:positionV>
            <wp:extent cx="5112082" cy="18192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" r="1"/>
                    <a:stretch/>
                  </pic:blipFill>
                  <pic:spPr bwMode="auto">
                    <a:xfrm>
                      <a:off x="0" y="0"/>
                      <a:ext cx="5112082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86CB7" w:rsidRDefault="00686CB7"/>
    <w:p w:rsidR="00686CB7" w:rsidRDefault="00686CB7"/>
    <w:p w:rsidR="00686CB7" w:rsidRDefault="00686CB7"/>
    <w:p w:rsidR="00686CB7" w:rsidRDefault="00686CB7"/>
    <w:p w:rsidR="00686CB7" w:rsidRDefault="00686CB7"/>
    <w:p w:rsidR="00686CB7" w:rsidRDefault="00686CB7">
      <w:pPr>
        <w:rPr>
          <w:sz w:val="24"/>
        </w:rPr>
      </w:pPr>
    </w:p>
    <w:p w:rsidR="00732986" w:rsidRDefault="00732986">
      <w:pPr>
        <w:rPr>
          <w:sz w:val="24"/>
        </w:rPr>
      </w:pPr>
    </w:p>
    <w:p w:rsidR="00732986" w:rsidRDefault="00732986">
      <w:pPr>
        <w:rPr>
          <w:sz w:val="24"/>
        </w:rPr>
      </w:pPr>
    </w:p>
    <w:p w:rsidR="00686CB7" w:rsidRPr="00D94002" w:rsidRDefault="00686CB7" w:rsidP="00D94002">
      <w:pPr>
        <w:jc w:val="center"/>
        <w:rPr>
          <w:rFonts w:ascii="Arial" w:hAnsi="Arial" w:cs="Arial"/>
          <w:b/>
          <w:sz w:val="56"/>
        </w:rPr>
      </w:pPr>
      <w:r w:rsidRPr="00D94002">
        <w:rPr>
          <w:rFonts w:ascii="Arial" w:hAnsi="Arial" w:cs="Arial"/>
          <w:b/>
          <w:sz w:val="56"/>
        </w:rPr>
        <w:t>KS2 Lockdown SATs</w:t>
      </w:r>
    </w:p>
    <w:p w:rsidR="00686CB7" w:rsidRDefault="00686CB7">
      <w:pPr>
        <w:rPr>
          <w:rFonts w:ascii="Arial" w:hAnsi="Arial" w:cs="Arial"/>
          <w:b/>
          <w:sz w:val="40"/>
        </w:rPr>
      </w:pPr>
    </w:p>
    <w:p w:rsidR="00686CB7" w:rsidRDefault="00686CB7">
      <w:pPr>
        <w:rPr>
          <w:rFonts w:ascii="Arial" w:hAnsi="Arial" w:cs="Arial"/>
          <w:b/>
          <w:sz w:val="40"/>
        </w:rPr>
      </w:pPr>
      <w:r>
        <w:rPr>
          <w:noProof/>
          <w:lang w:eastAsia="en-GB"/>
        </w:rPr>
        <w:drawing>
          <wp:inline distT="0" distB="0" distL="0" distR="0" wp14:anchorId="0F434A5E" wp14:editId="71B4B859">
            <wp:extent cx="5581650" cy="2714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CB7" w:rsidRDefault="00686CB7">
      <w:pPr>
        <w:rPr>
          <w:rFonts w:ascii="Arial" w:hAnsi="Arial" w:cs="Arial"/>
          <w:b/>
          <w:sz w:val="40"/>
        </w:rPr>
      </w:pPr>
    </w:p>
    <w:p w:rsidR="00686CB7" w:rsidRDefault="00686CB7">
      <w:pPr>
        <w:rPr>
          <w:rFonts w:ascii="Arial" w:hAnsi="Arial" w:cs="Arial"/>
          <w:b/>
          <w:sz w:val="40"/>
        </w:rPr>
      </w:pPr>
    </w:p>
    <w:p w:rsidR="00686CB7" w:rsidRDefault="00686CB7">
      <w:pPr>
        <w:rPr>
          <w:rFonts w:ascii="Arial" w:hAnsi="Arial" w:cs="Arial"/>
          <w:b/>
          <w:sz w:val="40"/>
        </w:rPr>
      </w:pPr>
    </w:p>
    <w:p w:rsidR="00686CB7" w:rsidRDefault="00686CB7">
      <w:pPr>
        <w:rPr>
          <w:rFonts w:ascii="Arial" w:hAnsi="Arial" w:cs="Arial"/>
          <w:b/>
          <w:sz w:val="40"/>
        </w:rPr>
      </w:pPr>
    </w:p>
    <w:p w:rsidR="00686CB7" w:rsidRDefault="00686CB7">
      <w:pPr>
        <w:rPr>
          <w:rFonts w:ascii="Arial" w:hAnsi="Arial" w:cs="Arial"/>
          <w:b/>
          <w:sz w:val="40"/>
        </w:rPr>
      </w:pPr>
    </w:p>
    <w:p w:rsidR="00732986" w:rsidRDefault="00732986">
      <w:pPr>
        <w:rPr>
          <w:rFonts w:ascii="Arial" w:hAnsi="Arial" w:cs="Arial"/>
          <w:b/>
          <w:sz w:val="40"/>
        </w:rPr>
      </w:pPr>
    </w:p>
    <w:p w:rsidR="00454C43" w:rsidRDefault="00454C43" w:rsidP="00454C43">
      <w:pPr>
        <w:jc w:val="center"/>
        <w:rPr>
          <w:rFonts w:cstheme="minorHAnsi"/>
          <w:b/>
          <w:sz w:val="44"/>
        </w:rPr>
      </w:pPr>
      <w:r>
        <w:rPr>
          <w:noProof/>
          <w:lang w:eastAsia="en-GB"/>
        </w:rPr>
        <w:lastRenderedPageBreak/>
        <w:drawing>
          <wp:inline distT="0" distB="0" distL="0" distR="0" wp14:anchorId="391EC79C" wp14:editId="560CC5D5">
            <wp:extent cx="5731510" cy="67246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C43" w:rsidRDefault="00454C43" w:rsidP="00454C43">
      <w:pPr>
        <w:rPr>
          <w:rFonts w:cstheme="minorHAnsi"/>
          <w:b/>
          <w:sz w:val="36"/>
          <w:u w:val="single"/>
        </w:rPr>
      </w:pPr>
      <w:r>
        <w:rPr>
          <w:rFonts w:cstheme="minorHAnsi"/>
          <w:b/>
          <w:noProof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margin">
                  <wp:posOffset>-121788</wp:posOffset>
                </wp:positionH>
                <wp:positionV relativeFrom="paragraph">
                  <wp:posOffset>263146</wp:posOffset>
                </wp:positionV>
                <wp:extent cx="6816090" cy="2778826"/>
                <wp:effectExtent l="19050" t="19050" r="22860" b="2159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6090" cy="277882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549" w:rsidRPr="00454C43" w:rsidRDefault="00062549" w:rsidP="00454C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7" style="position:absolute;margin-left:-9.6pt;margin-top:20.7pt;width:536.7pt;height:218.8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" filled="f" strokecolor="black [3213]" strokeweight="2.25pt">
                <v:stroke joinstyle="miter"/>
                <v:textbox>
                  <w:txbxContent>
                    <w:p w:rsidR="00062549" w:rsidRPr="00454C43" w:rsidRDefault="00062549" w:rsidP="00454C4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54C43" w:rsidRPr="00454C43" w:rsidRDefault="00454C43" w:rsidP="00454C43">
      <w:pPr>
        <w:rPr>
          <w:rFonts w:cstheme="minorHAnsi"/>
          <w:b/>
          <w:sz w:val="36"/>
          <w:u w:val="single"/>
        </w:rPr>
      </w:pPr>
      <w:r w:rsidRPr="00454C43">
        <w:rPr>
          <w:rFonts w:cstheme="minorHAnsi"/>
          <w:b/>
          <w:sz w:val="36"/>
          <w:u w:val="single"/>
        </w:rPr>
        <w:t>Questions and Answers</w:t>
      </w:r>
    </w:p>
    <w:p w:rsidR="00454C43" w:rsidRDefault="00454C43" w:rsidP="00454C43">
      <w:pPr>
        <w:rPr>
          <w:rFonts w:cstheme="minorHAnsi"/>
          <w:sz w:val="36"/>
        </w:rPr>
      </w:pPr>
      <w:r w:rsidRPr="00454C43">
        <w:rPr>
          <w:rFonts w:cstheme="minorHAnsi"/>
          <w:sz w:val="36"/>
        </w:rPr>
        <w:t xml:space="preserve">You have until </w:t>
      </w:r>
      <w:r w:rsidRPr="00454C43">
        <w:rPr>
          <w:rFonts w:cstheme="minorHAnsi"/>
          <w:b/>
          <w:i/>
          <w:sz w:val="36"/>
        </w:rPr>
        <w:t>4pm Thursday 14</w:t>
      </w:r>
      <w:r w:rsidRPr="00454C43">
        <w:rPr>
          <w:rFonts w:cstheme="minorHAnsi"/>
          <w:b/>
          <w:i/>
          <w:sz w:val="36"/>
          <w:vertAlign w:val="superscript"/>
        </w:rPr>
        <w:t>th</w:t>
      </w:r>
      <w:r w:rsidRPr="00454C43">
        <w:rPr>
          <w:rFonts w:cstheme="minorHAnsi"/>
          <w:b/>
          <w:i/>
          <w:sz w:val="36"/>
        </w:rPr>
        <w:t xml:space="preserve"> May</w:t>
      </w:r>
      <w:r w:rsidRPr="00454C43">
        <w:rPr>
          <w:rFonts w:cstheme="minorHAnsi"/>
          <w:sz w:val="36"/>
        </w:rPr>
        <w:t xml:space="preserve"> to </w:t>
      </w:r>
      <w:r w:rsidR="003B497A">
        <w:rPr>
          <w:rFonts w:cstheme="minorHAnsi"/>
          <w:sz w:val="36"/>
        </w:rPr>
        <w:t>complete the booklet and send us</w:t>
      </w:r>
      <w:r w:rsidRPr="00454C43">
        <w:rPr>
          <w:rFonts w:cstheme="minorHAnsi"/>
          <w:sz w:val="36"/>
        </w:rPr>
        <w:t xml:space="preserve"> your answers and times. </w:t>
      </w:r>
    </w:p>
    <w:p w:rsidR="00454C43" w:rsidRDefault="00454C43" w:rsidP="00454C43">
      <w:pPr>
        <w:rPr>
          <w:rFonts w:cstheme="minorHAnsi"/>
          <w:sz w:val="36"/>
        </w:rPr>
      </w:pPr>
      <w:r>
        <w:rPr>
          <w:rFonts w:cstheme="minorHAnsi"/>
          <w:sz w:val="36"/>
        </w:rPr>
        <w:t>Work as quickly and as carefully as you can.</w:t>
      </w:r>
    </w:p>
    <w:p w:rsidR="00454C43" w:rsidRDefault="00454C43" w:rsidP="00454C43">
      <w:pPr>
        <w:rPr>
          <w:rFonts w:cstheme="minorHAnsi"/>
          <w:sz w:val="36"/>
        </w:rPr>
      </w:pPr>
      <w:r>
        <w:rPr>
          <w:rFonts w:cstheme="minorHAnsi"/>
          <w:sz w:val="36"/>
        </w:rPr>
        <w:t xml:space="preserve">If you cannot do a question, go on to the next one. You can come back to it later, if you have time. </w:t>
      </w:r>
    </w:p>
    <w:p w:rsidR="00454C43" w:rsidRDefault="00454C43" w:rsidP="00454C43">
      <w:pPr>
        <w:rPr>
          <w:rFonts w:cstheme="minorHAnsi"/>
          <w:sz w:val="36"/>
        </w:rPr>
      </w:pPr>
      <w:r>
        <w:rPr>
          <w:rFonts w:cstheme="minorHAnsi"/>
          <w:sz w:val="36"/>
        </w:rPr>
        <w:t>If you finish before the end, go back and check your work.</w:t>
      </w:r>
    </w:p>
    <w:p w:rsidR="00732986" w:rsidRDefault="00976188" w:rsidP="00F61690">
      <w:pPr>
        <w:rPr>
          <w:rFonts w:cstheme="minorHAnsi"/>
          <w:b/>
          <w:sz w:val="36"/>
          <w:u w:val="single"/>
        </w:rPr>
      </w:pPr>
      <w:r>
        <w:rPr>
          <w:rFonts w:cstheme="minorHAnsi"/>
          <w:b/>
          <w:noProof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294DF4C" wp14:editId="644739DA">
                <wp:simplePos x="0" y="0"/>
                <wp:positionH relativeFrom="margin">
                  <wp:posOffset>-178904</wp:posOffset>
                </wp:positionH>
                <wp:positionV relativeFrom="paragraph">
                  <wp:posOffset>527271</wp:posOffset>
                </wp:positionV>
                <wp:extent cx="6839840" cy="1987826"/>
                <wp:effectExtent l="19050" t="19050" r="18415" b="1270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840" cy="198782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549" w:rsidRPr="00454C43" w:rsidRDefault="00062549" w:rsidP="009761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94DF4C" id="Rounded Rectangle 5" o:spid="_x0000_s1028" style="position:absolute;margin-left:-14.1pt;margin-top:41.5pt;width:538.55pt;height:156.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" filled="f" strokecolor="black [3213]" strokeweight="2.25pt">
                <v:stroke joinstyle="miter"/>
                <v:textbox>
                  <w:txbxContent>
                    <w:p w:rsidR="00062549" w:rsidRPr="00454C43" w:rsidRDefault="00062549" w:rsidP="0097618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54C43" w:rsidRPr="00454C43">
        <w:rPr>
          <w:rFonts w:cstheme="minorHAnsi"/>
          <w:sz w:val="36"/>
        </w:rPr>
        <w:br/>
      </w:r>
    </w:p>
    <w:p w:rsidR="00976188" w:rsidRPr="00976188" w:rsidRDefault="00976188" w:rsidP="00F61690">
      <w:pPr>
        <w:rPr>
          <w:rFonts w:cstheme="minorHAnsi"/>
          <w:sz w:val="36"/>
        </w:rPr>
      </w:pPr>
      <w:r w:rsidRPr="00976188">
        <w:rPr>
          <w:rFonts w:cstheme="minorHAnsi"/>
          <w:b/>
          <w:sz w:val="36"/>
          <w:u w:val="single"/>
        </w:rPr>
        <w:t>Marks</w:t>
      </w:r>
    </w:p>
    <w:p w:rsidR="00976188" w:rsidRDefault="00336966" w:rsidP="00F61690">
      <w:r>
        <w:rPr>
          <w:sz w:val="36"/>
        </w:rPr>
        <w:t>The number under each question</w:t>
      </w:r>
      <w:r w:rsidR="00976188" w:rsidRPr="00976188">
        <w:rPr>
          <w:sz w:val="36"/>
        </w:rPr>
        <w:t xml:space="preserve"> at the side of the page tells you the number of marks available for each question</w:t>
      </w:r>
      <w:r w:rsidR="00976188">
        <w:t>.</w:t>
      </w:r>
    </w:p>
    <w:p w:rsidR="00454C43" w:rsidRPr="00454C43" w:rsidRDefault="005134ED" w:rsidP="00F61690">
      <w:pPr>
        <w:rPr>
          <w:rFonts w:cstheme="minorHAnsi"/>
          <w:sz w:val="36"/>
        </w:rPr>
      </w:pPr>
      <w:r>
        <w:rPr>
          <w:rFonts w:cstheme="minorHAnsi"/>
          <w:sz w:val="36"/>
        </w:rPr>
        <w:t>All scores will be converted</w:t>
      </w:r>
      <w:r w:rsidR="003B497A">
        <w:rPr>
          <w:rFonts w:cstheme="minorHAnsi"/>
          <w:sz w:val="36"/>
        </w:rPr>
        <w:t xml:space="preserve"> to a standardised </w:t>
      </w:r>
      <w:proofErr w:type="gramStart"/>
      <w:r w:rsidR="003B497A">
        <w:rPr>
          <w:rFonts w:cstheme="minorHAnsi"/>
          <w:sz w:val="36"/>
        </w:rPr>
        <w:t>score .</w:t>
      </w:r>
      <w:proofErr w:type="gramEnd"/>
      <w:r w:rsidR="00454C43" w:rsidRPr="00454C43">
        <w:rPr>
          <w:rFonts w:cstheme="minorHAnsi"/>
          <w:b/>
          <w:i/>
          <w:sz w:val="36"/>
        </w:rPr>
        <w:t xml:space="preserve"> </w:t>
      </w:r>
    </w:p>
    <w:p w:rsidR="00976188" w:rsidRDefault="00976188" w:rsidP="00F61690">
      <w:pPr>
        <w:rPr>
          <w:rFonts w:cstheme="minorHAnsi"/>
          <w:sz w:val="36"/>
        </w:rPr>
      </w:pPr>
    </w:p>
    <w:p w:rsidR="00732986" w:rsidRDefault="00732986" w:rsidP="00F61690">
      <w:pPr>
        <w:rPr>
          <w:rFonts w:cstheme="minorHAnsi"/>
          <w:b/>
          <w:sz w:val="36"/>
          <w:u w:val="single"/>
        </w:rPr>
      </w:pPr>
    </w:p>
    <w:p w:rsidR="003B497A" w:rsidRDefault="003B497A" w:rsidP="00F61690">
      <w:pPr>
        <w:rPr>
          <w:rFonts w:cstheme="minorHAnsi"/>
          <w:b/>
          <w:sz w:val="36"/>
          <w:u w:val="single"/>
        </w:rPr>
      </w:pPr>
    </w:p>
    <w:p w:rsidR="003B497A" w:rsidRDefault="003B497A" w:rsidP="00F61690">
      <w:pPr>
        <w:rPr>
          <w:rFonts w:cstheme="minorHAnsi"/>
          <w:b/>
          <w:sz w:val="36"/>
          <w:u w:val="single"/>
        </w:rPr>
      </w:pPr>
      <w:r>
        <w:rPr>
          <w:rFonts w:cstheme="minorHAnsi"/>
          <w:b/>
          <w:noProof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05A3932" wp14:editId="2050F434">
                <wp:simplePos x="0" y="0"/>
                <wp:positionH relativeFrom="margin">
                  <wp:posOffset>-187711</wp:posOffset>
                </wp:positionH>
                <wp:positionV relativeFrom="paragraph">
                  <wp:posOffset>160876</wp:posOffset>
                </wp:positionV>
                <wp:extent cx="6816090" cy="1828725"/>
                <wp:effectExtent l="19050" t="19050" r="22860" b="1968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6090" cy="18287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549" w:rsidRDefault="00062549" w:rsidP="00976188">
                            <w:pPr>
                              <w:jc w:val="center"/>
                            </w:pPr>
                          </w:p>
                          <w:p w:rsidR="00062549" w:rsidRDefault="00062549" w:rsidP="00976188">
                            <w:pPr>
                              <w:jc w:val="center"/>
                            </w:pPr>
                          </w:p>
                          <w:p w:rsidR="00062549" w:rsidRDefault="00062549" w:rsidP="00976188">
                            <w:pPr>
                              <w:jc w:val="center"/>
                            </w:pPr>
                          </w:p>
                          <w:p w:rsidR="00062549" w:rsidRDefault="00062549" w:rsidP="00976188">
                            <w:pPr>
                              <w:jc w:val="center"/>
                            </w:pPr>
                          </w:p>
                          <w:p w:rsidR="00062549" w:rsidRDefault="00062549" w:rsidP="00976188">
                            <w:pPr>
                              <w:jc w:val="center"/>
                            </w:pPr>
                          </w:p>
                          <w:p w:rsidR="00062549" w:rsidRDefault="00062549" w:rsidP="00976188">
                            <w:pPr>
                              <w:jc w:val="center"/>
                            </w:pPr>
                          </w:p>
                          <w:p w:rsidR="00062549" w:rsidRDefault="00062549" w:rsidP="00976188">
                            <w:pPr>
                              <w:jc w:val="center"/>
                            </w:pPr>
                          </w:p>
                          <w:p w:rsidR="00062549" w:rsidRDefault="00062549" w:rsidP="00976188">
                            <w:pPr>
                              <w:jc w:val="center"/>
                            </w:pPr>
                          </w:p>
                          <w:p w:rsidR="00062549" w:rsidRPr="00454C43" w:rsidRDefault="00062549" w:rsidP="009761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5A3932" id="Rounded Rectangle 6" o:spid="_x0000_s1029" style="position:absolute;margin-left:-14.8pt;margin-top:12.65pt;width:536.7pt;height:2in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" filled="f" strokecolor="black [3213]" strokeweight="2.25pt">
                <v:stroke joinstyle="miter"/>
                <v:textbox>
                  <w:txbxContent>
                    <w:p w:rsidR="00062549" w:rsidRDefault="00062549" w:rsidP="00976188">
                      <w:pPr>
                        <w:jc w:val="center"/>
                      </w:pPr>
                    </w:p>
                    <w:p w:rsidR="00062549" w:rsidRDefault="00062549" w:rsidP="00976188">
                      <w:pPr>
                        <w:jc w:val="center"/>
                      </w:pPr>
                    </w:p>
                    <w:p w:rsidR="00062549" w:rsidRDefault="00062549" w:rsidP="00976188">
                      <w:pPr>
                        <w:jc w:val="center"/>
                      </w:pPr>
                    </w:p>
                    <w:p w:rsidR="00062549" w:rsidRDefault="00062549" w:rsidP="00976188">
                      <w:pPr>
                        <w:jc w:val="center"/>
                      </w:pPr>
                    </w:p>
                    <w:p w:rsidR="00062549" w:rsidRDefault="00062549" w:rsidP="00976188">
                      <w:pPr>
                        <w:jc w:val="center"/>
                      </w:pPr>
                    </w:p>
                    <w:p w:rsidR="00062549" w:rsidRDefault="00062549" w:rsidP="00976188">
                      <w:pPr>
                        <w:jc w:val="center"/>
                      </w:pPr>
                    </w:p>
                    <w:p w:rsidR="00062549" w:rsidRDefault="00062549" w:rsidP="00976188">
                      <w:pPr>
                        <w:jc w:val="center"/>
                      </w:pPr>
                    </w:p>
                    <w:p w:rsidR="00062549" w:rsidRDefault="00062549" w:rsidP="00976188">
                      <w:pPr>
                        <w:jc w:val="center"/>
                      </w:pPr>
                    </w:p>
                    <w:p w:rsidR="00062549" w:rsidRPr="00454C43" w:rsidRDefault="00062549" w:rsidP="0097618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76188" w:rsidRDefault="00976188" w:rsidP="00F61690">
      <w:pPr>
        <w:rPr>
          <w:rFonts w:cstheme="minorHAnsi"/>
          <w:b/>
          <w:sz w:val="36"/>
          <w:u w:val="single"/>
        </w:rPr>
      </w:pPr>
      <w:r w:rsidRPr="00976188">
        <w:rPr>
          <w:rFonts w:cstheme="minorHAnsi"/>
          <w:b/>
          <w:sz w:val="36"/>
          <w:u w:val="single"/>
        </w:rPr>
        <w:t>Results</w:t>
      </w:r>
    </w:p>
    <w:p w:rsidR="00976188" w:rsidRDefault="00976188" w:rsidP="00F61690">
      <w:pPr>
        <w:rPr>
          <w:rFonts w:cstheme="minorHAnsi"/>
          <w:sz w:val="36"/>
        </w:rPr>
      </w:pPr>
      <w:r>
        <w:rPr>
          <w:rFonts w:cstheme="minorHAnsi"/>
          <w:sz w:val="36"/>
        </w:rPr>
        <w:t xml:space="preserve">You will be notified of your results once all papers are marked. </w:t>
      </w:r>
    </w:p>
    <w:p w:rsidR="00976188" w:rsidRDefault="00976188" w:rsidP="00F61690">
      <w:pPr>
        <w:rPr>
          <w:rFonts w:cstheme="minorHAnsi"/>
          <w:sz w:val="36"/>
        </w:rPr>
      </w:pPr>
      <w:r>
        <w:rPr>
          <w:rFonts w:cstheme="minorHAnsi"/>
          <w:sz w:val="36"/>
        </w:rPr>
        <w:t xml:space="preserve">All participants will be awarded with a </w:t>
      </w:r>
      <w:r w:rsidRPr="00976188">
        <w:rPr>
          <w:rFonts w:cstheme="minorHAnsi"/>
          <w:b/>
          <w:sz w:val="36"/>
        </w:rPr>
        <w:t xml:space="preserve">‘Lockdown SATs’ certificate. </w:t>
      </w:r>
    </w:p>
    <w:p w:rsidR="00976188" w:rsidRDefault="00976188" w:rsidP="00F61690">
      <w:pPr>
        <w:rPr>
          <w:rFonts w:cstheme="minorHAnsi"/>
          <w:b/>
          <w:sz w:val="44"/>
        </w:rPr>
      </w:pPr>
    </w:p>
    <w:p w:rsidR="00732986" w:rsidRDefault="00732986" w:rsidP="00732986">
      <w:pPr>
        <w:spacing w:after="0" w:line="276" w:lineRule="auto"/>
        <w:rPr>
          <w:rFonts w:cstheme="minorHAnsi"/>
          <w:sz w:val="32"/>
        </w:rPr>
      </w:pPr>
    </w:p>
    <w:p w:rsidR="00732986" w:rsidRDefault="007576CC" w:rsidP="00732986">
      <w:pPr>
        <w:spacing w:after="0" w:line="276" w:lineRule="auto"/>
        <w:rPr>
          <w:rFonts w:cstheme="minorHAnsi"/>
          <w:sz w:val="32"/>
        </w:rPr>
      </w:pPr>
      <w:r>
        <w:rPr>
          <w:rFonts w:cstheme="minorHAnsi"/>
          <w:b/>
          <w:noProof/>
          <w:sz w:val="4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6672</wp:posOffset>
                </wp:positionV>
                <wp:extent cx="6507480" cy="640715"/>
                <wp:effectExtent l="0" t="0" r="26670" b="2603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64071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549" w:rsidRPr="00976188" w:rsidRDefault="00062549" w:rsidP="00976188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188"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Paper 1: How well do you know your school?</w:t>
                            </w:r>
                          </w:p>
                          <w:p w:rsidR="00062549" w:rsidRDefault="00062549" w:rsidP="009761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7" o:spid="_x0000_s1030" style="position:absolute;margin-left:0;margin-top:.55pt;width:512.4pt;height:50.45pt;z-index:2516664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" fillcolor="#bdd6ee [1300]" strokecolor="#1f4d78 [1604]" strokeweight="1pt">
                <v:stroke joinstyle="miter"/>
                <v:textbox>
                  <w:txbxContent>
                    <w:p w:rsidR="00062549" w:rsidRPr="00976188" w:rsidRDefault="00062549" w:rsidP="00976188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6188"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Paper 1: How well do you know your school?</w:t>
                      </w:r>
                    </w:p>
                    <w:p w:rsidR="00062549" w:rsidRDefault="00062549" w:rsidP="0097618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32986" w:rsidRPr="00732986" w:rsidRDefault="00732986" w:rsidP="00732986">
      <w:pPr>
        <w:spacing w:after="0" w:line="276" w:lineRule="auto"/>
        <w:rPr>
          <w:rFonts w:cstheme="minorHAnsi"/>
          <w:sz w:val="32"/>
        </w:rPr>
      </w:pPr>
    </w:p>
    <w:p w:rsidR="00732986" w:rsidRDefault="00732986" w:rsidP="00732986">
      <w:pPr>
        <w:pStyle w:val="ListParagraph"/>
        <w:spacing w:after="0" w:line="276" w:lineRule="auto"/>
        <w:contextualSpacing w:val="0"/>
        <w:rPr>
          <w:rFonts w:cstheme="minorHAnsi"/>
          <w:sz w:val="32"/>
        </w:rPr>
      </w:pPr>
    </w:p>
    <w:p w:rsidR="00732986" w:rsidRPr="00732986" w:rsidRDefault="00732986" w:rsidP="00732986">
      <w:pPr>
        <w:pStyle w:val="ListParagraph"/>
        <w:spacing w:after="0" w:line="276" w:lineRule="auto"/>
        <w:contextualSpacing w:val="0"/>
        <w:rPr>
          <w:rFonts w:cstheme="minorHAnsi"/>
          <w:sz w:val="32"/>
        </w:rPr>
      </w:pPr>
    </w:p>
    <w:p w:rsidR="00976188" w:rsidRPr="00454C43" w:rsidRDefault="000A710D" w:rsidP="00732986">
      <w:pPr>
        <w:pStyle w:val="ListParagraph"/>
        <w:numPr>
          <w:ilvl w:val="0"/>
          <w:numId w:val="1"/>
        </w:numPr>
        <w:spacing w:after="0" w:line="276" w:lineRule="auto"/>
        <w:contextualSpacing w:val="0"/>
        <w:rPr>
          <w:rFonts w:cstheme="minorHAnsi"/>
          <w:sz w:val="32"/>
        </w:rPr>
      </w:pPr>
      <w:r>
        <w:rPr>
          <w:rFonts w:cstheme="minorHAnsi"/>
          <w:sz w:val="32"/>
        </w:rPr>
        <w:t xml:space="preserve">What is the </w:t>
      </w:r>
      <w:proofErr w:type="spellStart"/>
      <w:r>
        <w:rPr>
          <w:rFonts w:cstheme="minorHAnsi"/>
          <w:sz w:val="32"/>
        </w:rPr>
        <w:t>Highworth</w:t>
      </w:r>
      <w:proofErr w:type="spellEnd"/>
      <w:r>
        <w:rPr>
          <w:rFonts w:cstheme="minorHAnsi"/>
          <w:sz w:val="32"/>
        </w:rPr>
        <w:t xml:space="preserve"> Combined School emblem</w:t>
      </w:r>
      <w:r w:rsidR="00976188" w:rsidRPr="00454C43">
        <w:rPr>
          <w:rFonts w:cstheme="minorHAnsi"/>
          <w:sz w:val="32"/>
        </w:rPr>
        <w:t xml:space="preserve">? </w:t>
      </w:r>
    </w:p>
    <w:p w:rsidR="00976188" w:rsidRDefault="00976188" w:rsidP="00732986">
      <w:pPr>
        <w:pStyle w:val="ListParagraph"/>
        <w:spacing w:after="0" w:line="276" w:lineRule="auto"/>
        <w:contextualSpacing w:val="0"/>
        <w:jc w:val="right"/>
        <w:rPr>
          <w:rFonts w:cstheme="minorHAnsi"/>
          <w:b/>
          <w:sz w:val="32"/>
        </w:rPr>
      </w:pPr>
      <w:r w:rsidRPr="00976188">
        <w:rPr>
          <w:rFonts w:cstheme="minorHAnsi"/>
          <w:b/>
          <w:sz w:val="32"/>
        </w:rPr>
        <w:t>1 mark</w:t>
      </w:r>
    </w:p>
    <w:p w:rsidR="00976188" w:rsidRDefault="00976188" w:rsidP="00732986">
      <w:pPr>
        <w:pStyle w:val="ListParagraph"/>
        <w:numPr>
          <w:ilvl w:val="0"/>
          <w:numId w:val="1"/>
        </w:numPr>
        <w:spacing w:after="0" w:line="276" w:lineRule="auto"/>
        <w:contextualSpacing w:val="0"/>
        <w:rPr>
          <w:rFonts w:cstheme="minorHAnsi"/>
          <w:sz w:val="32"/>
        </w:rPr>
      </w:pPr>
      <w:r w:rsidRPr="00454C43">
        <w:rPr>
          <w:rFonts w:cstheme="minorHAnsi"/>
          <w:sz w:val="32"/>
        </w:rPr>
        <w:t xml:space="preserve">How </w:t>
      </w:r>
      <w:r w:rsidR="000A710D">
        <w:rPr>
          <w:rFonts w:cstheme="minorHAnsi"/>
          <w:sz w:val="32"/>
        </w:rPr>
        <w:t>many doors (both internal and external) are there in our block?</w:t>
      </w:r>
    </w:p>
    <w:p w:rsidR="00976188" w:rsidRDefault="00976188" w:rsidP="00732986">
      <w:pPr>
        <w:pStyle w:val="ListParagraph"/>
        <w:spacing w:after="0" w:line="276" w:lineRule="auto"/>
        <w:contextualSpacing w:val="0"/>
        <w:jc w:val="right"/>
        <w:rPr>
          <w:rFonts w:cstheme="minorHAnsi"/>
          <w:b/>
          <w:sz w:val="32"/>
        </w:rPr>
      </w:pPr>
      <w:r w:rsidRPr="00976188">
        <w:rPr>
          <w:rFonts w:cstheme="minorHAnsi"/>
          <w:b/>
          <w:sz w:val="32"/>
        </w:rPr>
        <w:t>1 mark</w:t>
      </w:r>
    </w:p>
    <w:p w:rsidR="00F61690" w:rsidRDefault="00F61690" w:rsidP="00732986">
      <w:pPr>
        <w:pStyle w:val="ListParagraph"/>
        <w:numPr>
          <w:ilvl w:val="0"/>
          <w:numId w:val="1"/>
        </w:numPr>
        <w:spacing w:after="0" w:line="276" w:lineRule="auto"/>
        <w:contextualSpacing w:val="0"/>
        <w:rPr>
          <w:rFonts w:cstheme="minorHAnsi"/>
          <w:sz w:val="32"/>
        </w:rPr>
      </w:pPr>
      <w:r w:rsidRPr="00454C43">
        <w:rPr>
          <w:rFonts w:cstheme="minorHAnsi"/>
          <w:sz w:val="32"/>
        </w:rPr>
        <w:t xml:space="preserve">What 4 school values can be found </w:t>
      </w:r>
      <w:r w:rsidR="000A710D">
        <w:rPr>
          <w:rFonts w:cstheme="minorHAnsi"/>
          <w:sz w:val="32"/>
        </w:rPr>
        <w:t>in every classroom?  Bonus point: What image is used to represent them</w:t>
      </w:r>
      <w:r w:rsidRPr="00454C43">
        <w:rPr>
          <w:rFonts w:cstheme="minorHAnsi"/>
          <w:sz w:val="32"/>
        </w:rPr>
        <w:t>?</w:t>
      </w:r>
      <w:r w:rsidR="00976188">
        <w:rPr>
          <w:rFonts w:cstheme="minorHAnsi"/>
          <w:sz w:val="32"/>
        </w:rPr>
        <w:t xml:space="preserve"> </w:t>
      </w:r>
    </w:p>
    <w:p w:rsidR="00454C43" w:rsidRDefault="000A710D" w:rsidP="00732986">
      <w:pPr>
        <w:pStyle w:val="ListParagraph"/>
        <w:spacing w:after="0" w:line="276" w:lineRule="auto"/>
        <w:contextualSpacing w:val="0"/>
        <w:jc w:val="right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>5</w:t>
      </w:r>
      <w:r w:rsidR="00976188" w:rsidRPr="00976188">
        <w:rPr>
          <w:rFonts w:cstheme="minorHAnsi"/>
          <w:b/>
          <w:sz w:val="32"/>
        </w:rPr>
        <w:t xml:space="preserve"> marks</w:t>
      </w:r>
    </w:p>
    <w:p w:rsidR="00F61690" w:rsidRDefault="000A710D" w:rsidP="00732986">
      <w:pPr>
        <w:pStyle w:val="ListParagraph"/>
        <w:numPr>
          <w:ilvl w:val="0"/>
          <w:numId w:val="1"/>
        </w:numPr>
        <w:spacing w:after="0" w:line="276" w:lineRule="auto"/>
        <w:contextualSpacing w:val="0"/>
        <w:rPr>
          <w:rFonts w:cstheme="minorHAnsi"/>
          <w:sz w:val="32"/>
        </w:rPr>
      </w:pPr>
      <w:r>
        <w:rPr>
          <w:rFonts w:cstheme="minorHAnsi"/>
          <w:sz w:val="32"/>
        </w:rPr>
        <w:t>Name a display board in the learning lane.</w:t>
      </w:r>
    </w:p>
    <w:p w:rsidR="00976188" w:rsidRPr="00976188" w:rsidRDefault="00976188" w:rsidP="00732986">
      <w:pPr>
        <w:pStyle w:val="ListParagraph"/>
        <w:spacing w:after="0" w:line="276" w:lineRule="auto"/>
        <w:contextualSpacing w:val="0"/>
        <w:jc w:val="right"/>
        <w:rPr>
          <w:rFonts w:cstheme="minorHAnsi"/>
          <w:b/>
          <w:sz w:val="32"/>
        </w:rPr>
      </w:pPr>
      <w:r w:rsidRPr="00976188">
        <w:rPr>
          <w:rFonts w:cstheme="minorHAnsi"/>
          <w:b/>
          <w:sz w:val="32"/>
        </w:rPr>
        <w:t>1 mark</w:t>
      </w:r>
    </w:p>
    <w:p w:rsidR="00F61690" w:rsidRDefault="000A710D" w:rsidP="00732986">
      <w:pPr>
        <w:pStyle w:val="ListParagraph"/>
        <w:numPr>
          <w:ilvl w:val="0"/>
          <w:numId w:val="1"/>
        </w:numPr>
        <w:spacing w:after="0" w:line="276" w:lineRule="auto"/>
        <w:contextualSpacing w:val="0"/>
        <w:rPr>
          <w:rFonts w:cstheme="minorHAnsi"/>
          <w:sz w:val="32"/>
        </w:rPr>
      </w:pPr>
      <w:r>
        <w:rPr>
          <w:rFonts w:cstheme="minorHAnsi"/>
          <w:sz w:val="32"/>
        </w:rPr>
        <w:t>Can you name three of the desired alphabet things we’d like to see in year 6 on the display between the two classrooms</w:t>
      </w:r>
      <w:r w:rsidR="00F61690" w:rsidRPr="00454C43">
        <w:rPr>
          <w:rFonts w:cstheme="minorHAnsi"/>
          <w:sz w:val="32"/>
        </w:rPr>
        <w:t>.</w:t>
      </w:r>
    </w:p>
    <w:p w:rsidR="00976188" w:rsidRPr="00976188" w:rsidRDefault="00976188" w:rsidP="00732986">
      <w:pPr>
        <w:pStyle w:val="ListParagraph"/>
        <w:spacing w:after="0" w:line="276" w:lineRule="auto"/>
        <w:contextualSpacing w:val="0"/>
        <w:jc w:val="right"/>
        <w:rPr>
          <w:rFonts w:cstheme="minorHAnsi"/>
          <w:b/>
          <w:sz w:val="32"/>
        </w:rPr>
      </w:pPr>
      <w:r w:rsidRPr="00976188">
        <w:rPr>
          <w:rFonts w:cstheme="minorHAnsi"/>
          <w:b/>
          <w:sz w:val="32"/>
        </w:rPr>
        <w:t>3 marks</w:t>
      </w:r>
    </w:p>
    <w:p w:rsidR="00F61690" w:rsidRDefault="00F61690" w:rsidP="00732986">
      <w:pPr>
        <w:pStyle w:val="ListParagraph"/>
        <w:numPr>
          <w:ilvl w:val="0"/>
          <w:numId w:val="1"/>
        </w:numPr>
        <w:spacing w:after="0" w:line="276" w:lineRule="auto"/>
        <w:contextualSpacing w:val="0"/>
        <w:rPr>
          <w:rFonts w:cstheme="minorHAnsi"/>
          <w:sz w:val="32"/>
        </w:rPr>
      </w:pPr>
      <w:r w:rsidRPr="00454C43">
        <w:rPr>
          <w:rFonts w:cstheme="minorHAnsi"/>
          <w:sz w:val="32"/>
        </w:rPr>
        <w:t xml:space="preserve">Next to the </w:t>
      </w:r>
      <w:r w:rsidR="000A710D">
        <w:rPr>
          <w:rFonts w:cstheme="minorHAnsi"/>
          <w:sz w:val="32"/>
        </w:rPr>
        <w:t>year 6</w:t>
      </w:r>
      <w:r w:rsidRPr="00454C43">
        <w:rPr>
          <w:rFonts w:cstheme="minorHAnsi"/>
          <w:sz w:val="32"/>
        </w:rPr>
        <w:t xml:space="preserve"> toilets there are two </w:t>
      </w:r>
      <w:r w:rsidR="000A710D">
        <w:rPr>
          <w:rFonts w:cstheme="minorHAnsi"/>
          <w:sz w:val="32"/>
        </w:rPr>
        <w:t>display boards</w:t>
      </w:r>
      <w:r w:rsidRPr="00454C43">
        <w:rPr>
          <w:rFonts w:cstheme="minorHAnsi"/>
          <w:sz w:val="32"/>
        </w:rPr>
        <w:t xml:space="preserve">.  What are </w:t>
      </w:r>
      <w:r w:rsidR="000A710D">
        <w:rPr>
          <w:rFonts w:cstheme="minorHAnsi"/>
          <w:sz w:val="32"/>
        </w:rPr>
        <w:t>on them</w:t>
      </w:r>
      <w:r w:rsidRPr="00454C43">
        <w:rPr>
          <w:rFonts w:cstheme="minorHAnsi"/>
          <w:sz w:val="32"/>
        </w:rPr>
        <w:t>?</w:t>
      </w:r>
    </w:p>
    <w:p w:rsidR="00976188" w:rsidRDefault="00976188" w:rsidP="00732986">
      <w:pPr>
        <w:pStyle w:val="ListParagraph"/>
        <w:spacing w:after="0" w:line="276" w:lineRule="auto"/>
        <w:contextualSpacing w:val="0"/>
        <w:jc w:val="right"/>
        <w:rPr>
          <w:rFonts w:cstheme="minorHAnsi"/>
          <w:b/>
          <w:sz w:val="32"/>
        </w:rPr>
      </w:pPr>
      <w:r w:rsidRPr="00976188">
        <w:rPr>
          <w:rFonts w:cstheme="minorHAnsi"/>
          <w:b/>
          <w:sz w:val="32"/>
        </w:rPr>
        <w:t>1 mark</w:t>
      </w:r>
    </w:p>
    <w:p w:rsidR="00976188" w:rsidRPr="00976188" w:rsidRDefault="000A710D" w:rsidP="00732986">
      <w:pPr>
        <w:pStyle w:val="ListParagraph"/>
        <w:numPr>
          <w:ilvl w:val="0"/>
          <w:numId w:val="1"/>
        </w:numPr>
        <w:spacing w:after="0" w:line="276" w:lineRule="auto"/>
        <w:rPr>
          <w:rFonts w:cstheme="minorHAnsi"/>
          <w:sz w:val="32"/>
        </w:rPr>
      </w:pPr>
      <w:r>
        <w:rPr>
          <w:rFonts w:cstheme="minorHAnsi"/>
          <w:sz w:val="32"/>
        </w:rPr>
        <w:t>What is the name of the garden behind the Reception classrooms?</w:t>
      </w:r>
      <w:r w:rsidR="00976188">
        <w:rPr>
          <w:rFonts w:cstheme="minorHAnsi"/>
          <w:sz w:val="32"/>
        </w:rPr>
        <w:t xml:space="preserve"> </w:t>
      </w:r>
    </w:p>
    <w:p w:rsidR="00976188" w:rsidRPr="00976188" w:rsidRDefault="000A710D" w:rsidP="00732986">
      <w:pPr>
        <w:pStyle w:val="ListParagraph"/>
        <w:spacing w:after="0" w:line="276" w:lineRule="auto"/>
        <w:contextualSpacing w:val="0"/>
        <w:jc w:val="right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>1 mark</w:t>
      </w:r>
    </w:p>
    <w:p w:rsidR="00732528" w:rsidRDefault="000A710D" w:rsidP="00732986">
      <w:pPr>
        <w:pStyle w:val="ListParagraph"/>
        <w:numPr>
          <w:ilvl w:val="0"/>
          <w:numId w:val="1"/>
        </w:numPr>
        <w:spacing w:after="0" w:line="276" w:lineRule="auto"/>
        <w:contextualSpacing w:val="0"/>
        <w:rPr>
          <w:rFonts w:cstheme="minorHAnsi"/>
          <w:sz w:val="32"/>
        </w:rPr>
      </w:pPr>
      <w:r>
        <w:rPr>
          <w:rFonts w:cstheme="minorHAnsi"/>
          <w:sz w:val="32"/>
        </w:rPr>
        <w:t>There is an image that has been drawn and coloured in by the year 5 children in Mrs Naidoo’s classroom stuck on her window.  What animal is it</w:t>
      </w:r>
      <w:r w:rsidR="00732528" w:rsidRPr="00454C43">
        <w:rPr>
          <w:rFonts w:cstheme="minorHAnsi"/>
          <w:sz w:val="32"/>
        </w:rPr>
        <w:t>?</w:t>
      </w:r>
    </w:p>
    <w:p w:rsidR="00732528" w:rsidRDefault="000A710D" w:rsidP="00732986">
      <w:pPr>
        <w:pStyle w:val="ListParagraph"/>
        <w:spacing w:after="0" w:line="276" w:lineRule="auto"/>
        <w:contextualSpacing w:val="0"/>
        <w:jc w:val="right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>1 mark</w:t>
      </w:r>
    </w:p>
    <w:p w:rsidR="00732528" w:rsidRDefault="000A710D" w:rsidP="00732986">
      <w:pPr>
        <w:pStyle w:val="ListParagraph"/>
        <w:numPr>
          <w:ilvl w:val="0"/>
          <w:numId w:val="1"/>
        </w:numPr>
        <w:spacing w:after="0" w:line="276" w:lineRule="auto"/>
        <w:rPr>
          <w:rFonts w:cstheme="minorHAnsi"/>
          <w:sz w:val="32"/>
        </w:rPr>
      </w:pPr>
      <w:r>
        <w:rPr>
          <w:rFonts w:cstheme="minorHAnsi"/>
          <w:sz w:val="32"/>
        </w:rPr>
        <w:t>What is on the right hand side when immediately entering Mrs Keating’s classroom</w:t>
      </w:r>
      <w:r w:rsidR="00732528">
        <w:rPr>
          <w:rFonts w:cstheme="minorHAnsi"/>
          <w:sz w:val="32"/>
        </w:rPr>
        <w:t xml:space="preserve">? </w:t>
      </w:r>
    </w:p>
    <w:p w:rsidR="00732528" w:rsidRDefault="00732528" w:rsidP="00732986">
      <w:pPr>
        <w:pStyle w:val="ListParagraph"/>
        <w:numPr>
          <w:ilvl w:val="0"/>
          <w:numId w:val="4"/>
        </w:numPr>
        <w:spacing w:after="0" w:line="276" w:lineRule="auto"/>
        <w:jc w:val="right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>m</w:t>
      </w:r>
      <w:r w:rsidRPr="00732528">
        <w:rPr>
          <w:rFonts w:cstheme="minorHAnsi"/>
          <w:b/>
          <w:sz w:val="32"/>
        </w:rPr>
        <w:t>ark</w:t>
      </w:r>
    </w:p>
    <w:p w:rsidR="00732528" w:rsidRPr="00732986" w:rsidRDefault="000A710D" w:rsidP="00732986">
      <w:pPr>
        <w:pStyle w:val="ListParagraph"/>
        <w:numPr>
          <w:ilvl w:val="0"/>
          <w:numId w:val="1"/>
        </w:numPr>
        <w:spacing w:after="0" w:line="276" w:lineRule="auto"/>
        <w:rPr>
          <w:rFonts w:cstheme="minorHAnsi"/>
          <w:b/>
          <w:sz w:val="32"/>
        </w:rPr>
      </w:pPr>
      <w:r>
        <w:rPr>
          <w:rFonts w:cstheme="minorHAnsi"/>
          <w:sz w:val="32"/>
        </w:rPr>
        <w:t>What is the display of on the doors of the cupboard in 6H and 6S</w:t>
      </w:r>
      <w:r w:rsidR="00732528" w:rsidRPr="00732528">
        <w:rPr>
          <w:rFonts w:cstheme="minorHAnsi"/>
          <w:sz w:val="32"/>
        </w:rPr>
        <w:t xml:space="preserve">? </w:t>
      </w:r>
    </w:p>
    <w:p w:rsidR="00732986" w:rsidRPr="00732986" w:rsidRDefault="00732986" w:rsidP="00732986">
      <w:pPr>
        <w:pStyle w:val="ListParagraph"/>
        <w:spacing w:after="0" w:line="276" w:lineRule="auto"/>
        <w:jc w:val="right"/>
        <w:rPr>
          <w:rFonts w:cstheme="minorHAnsi"/>
          <w:b/>
          <w:sz w:val="32"/>
        </w:rPr>
      </w:pPr>
      <w:r w:rsidRPr="00732986">
        <w:rPr>
          <w:rFonts w:cstheme="minorHAnsi"/>
          <w:b/>
          <w:sz w:val="32"/>
        </w:rPr>
        <w:t>1 mark</w:t>
      </w:r>
    </w:p>
    <w:p w:rsidR="00732986" w:rsidRDefault="00732986" w:rsidP="00732986">
      <w:pPr>
        <w:spacing w:after="0" w:line="276" w:lineRule="auto"/>
        <w:rPr>
          <w:rFonts w:cstheme="minorHAnsi"/>
          <w:b/>
          <w:sz w:val="32"/>
        </w:rPr>
      </w:pPr>
    </w:p>
    <w:p w:rsidR="000A710D" w:rsidRDefault="000A710D" w:rsidP="00732986">
      <w:pPr>
        <w:spacing w:after="0" w:line="276" w:lineRule="auto"/>
        <w:rPr>
          <w:rFonts w:cstheme="minorHAnsi"/>
          <w:b/>
          <w:sz w:val="32"/>
        </w:rPr>
      </w:pPr>
    </w:p>
    <w:p w:rsidR="000A710D" w:rsidRDefault="000A710D" w:rsidP="00732986">
      <w:pPr>
        <w:spacing w:after="0" w:line="276" w:lineRule="auto"/>
        <w:rPr>
          <w:rFonts w:cstheme="minorHAnsi"/>
          <w:b/>
          <w:sz w:val="32"/>
        </w:rPr>
      </w:pPr>
    </w:p>
    <w:p w:rsidR="00FE1095" w:rsidRDefault="00FE1095" w:rsidP="00732986">
      <w:pPr>
        <w:spacing w:after="0" w:line="276" w:lineRule="auto"/>
        <w:rPr>
          <w:rFonts w:cstheme="minorHAnsi"/>
          <w:b/>
          <w:sz w:val="32"/>
        </w:rPr>
      </w:pPr>
    </w:p>
    <w:p w:rsidR="00FE1095" w:rsidRDefault="001B0173" w:rsidP="00732986">
      <w:pPr>
        <w:spacing w:after="0" w:line="276" w:lineRule="auto"/>
        <w:rPr>
          <w:rFonts w:cstheme="minorHAnsi"/>
          <w:b/>
          <w:sz w:val="32"/>
        </w:rPr>
      </w:pPr>
      <w:r>
        <w:rPr>
          <w:rFonts w:cstheme="minorHAnsi"/>
          <w:b/>
          <w:noProof/>
          <w:sz w:val="4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DF5B3A" wp14:editId="21BBA72C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6507480" cy="640715"/>
                <wp:effectExtent l="0" t="0" r="26670" b="2603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64071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549" w:rsidRPr="00976188" w:rsidRDefault="00062549" w:rsidP="00FE1095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188"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Paper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</w:t>
                            </w:r>
                            <w:r w:rsidRPr="00976188"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well do you know chocolate?</w:t>
                            </w:r>
                          </w:p>
                          <w:p w:rsidR="00062549" w:rsidRDefault="00062549" w:rsidP="00FE10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DF5B3A" id="Rounded Rectangle 8" o:spid="_x0000_s1031" style="position:absolute;margin-left:0;margin-top:.4pt;width:512.4pt;height:50.45pt;z-index:2516684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" fillcolor="#bdd6ee [1300]" strokecolor="#1f4d78 [1604]" strokeweight="1pt">
                <v:stroke joinstyle="miter"/>
                <v:textbox>
                  <w:txbxContent>
                    <w:p w:rsidR="00062549" w:rsidRPr="00976188" w:rsidRDefault="00062549" w:rsidP="00FE1095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6188"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Paper</w:t>
                      </w: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</w:t>
                      </w:r>
                      <w:r w:rsidRPr="00976188"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well do you know chocolate?</w:t>
                      </w:r>
                    </w:p>
                    <w:p w:rsidR="00062549" w:rsidRDefault="00062549" w:rsidP="00FE109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E1095" w:rsidRDefault="00FE1095" w:rsidP="00732986">
      <w:pPr>
        <w:spacing w:after="0" w:line="276" w:lineRule="auto"/>
        <w:rPr>
          <w:rFonts w:cstheme="minorHAnsi"/>
          <w:b/>
          <w:sz w:val="32"/>
        </w:rPr>
      </w:pPr>
    </w:p>
    <w:p w:rsidR="00FE1095" w:rsidRDefault="00FE1095" w:rsidP="00732986">
      <w:pPr>
        <w:spacing w:after="0" w:line="276" w:lineRule="auto"/>
        <w:rPr>
          <w:rFonts w:cstheme="minorHAnsi"/>
          <w:b/>
          <w:sz w:val="32"/>
        </w:rPr>
      </w:pPr>
    </w:p>
    <w:p w:rsidR="00FE1095" w:rsidRPr="004B7418" w:rsidRDefault="00FE1095" w:rsidP="00FE1095">
      <w:pPr>
        <w:spacing w:after="0" w:line="276" w:lineRule="auto"/>
        <w:jc w:val="center"/>
        <w:rPr>
          <w:rFonts w:cstheme="minorHAnsi"/>
          <w:b/>
          <w:sz w:val="32"/>
        </w:rPr>
      </w:pPr>
      <w:r w:rsidRPr="004B7418">
        <w:rPr>
          <w:rFonts w:cstheme="minorHAnsi"/>
          <w:b/>
          <w:sz w:val="32"/>
        </w:rPr>
        <w:t>Can you name the chocolate bars below?</w:t>
      </w:r>
    </w:p>
    <w:p w:rsidR="00FE1095" w:rsidRPr="004B7418" w:rsidRDefault="00FE1095" w:rsidP="00FE1095">
      <w:pPr>
        <w:spacing w:after="0" w:line="276" w:lineRule="auto"/>
        <w:jc w:val="center"/>
        <w:rPr>
          <w:rFonts w:cstheme="minorHAnsi"/>
          <w:b/>
          <w:sz w:val="32"/>
        </w:rPr>
      </w:pPr>
      <w:r w:rsidRPr="004B7418">
        <w:rPr>
          <w:rFonts w:cstheme="minorHAnsi"/>
          <w:b/>
          <w:sz w:val="32"/>
        </w:rPr>
        <w:t>You will be awarded 1 mark for each correct answer.</w:t>
      </w:r>
    </w:p>
    <w:tbl>
      <w:tblPr>
        <w:tblStyle w:val="TableGrid"/>
        <w:tblW w:w="9400" w:type="dxa"/>
        <w:tblLook w:val="04A0" w:firstRow="1" w:lastRow="0" w:firstColumn="1" w:lastColumn="0" w:noHBand="0" w:noVBand="1"/>
      </w:tblPr>
      <w:tblGrid>
        <w:gridCol w:w="2635"/>
        <w:gridCol w:w="2636"/>
        <w:gridCol w:w="2578"/>
        <w:gridCol w:w="2607"/>
      </w:tblGrid>
      <w:tr w:rsidR="003023B3" w:rsidTr="00062549">
        <w:trPr>
          <w:trHeight w:val="1253"/>
        </w:trPr>
        <w:tc>
          <w:tcPr>
            <w:tcW w:w="2350" w:type="dxa"/>
          </w:tcPr>
          <w:p w:rsidR="003023B3" w:rsidRDefault="003023B3" w:rsidP="00062549">
            <w:r>
              <w:rPr>
                <w:noProof/>
                <w:lang w:eastAsia="en-GB"/>
              </w:rPr>
              <w:drawing>
                <wp:inline distT="0" distB="0" distL="0" distR="0" wp14:anchorId="6B7A5F61" wp14:editId="50A9F3B7">
                  <wp:extent cx="1571625" cy="1571625"/>
                  <wp:effectExtent l="0" t="0" r="9525" b="9525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</w:tcPr>
          <w:p w:rsidR="003023B3" w:rsidRDefault="003023B3" w:rsidP="00062549">
            <w:r>
              <w:rPr>
                <w:noProof/>
                <w:lang w:eastAsia="en-GB"/>
              </w:rPr>
              <w:drawing>
                <wp:inline distT="0" distB="0" distL="0" distR="0" wp14:anchorId="22F7877A" wp14:editId="0D151E8D">
                  <wp:extent cx="1466850" cy="1495425"/>
                  <wp:effectExtent l="0" t="0" r="0" b="9525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</w:tcPr>
          <w:p w:rsidR="003023B3" w:rsidRDefault="003023B3" w:rsidP="00062549">
            <w:r>
              <w:rPr>
                <w:noProof/>
                <w:lang w:eastAsia="en-GB"/>
              </w:rPr>
              <w:drawing>
                <wp:inline distT="0" distB="0" distL="0" distR="0" wp14:anchorId="7E41C8C8" wp14:editId="3CC09E63">
                  <wp:extent cx="1476375" cy="1466850"/>
                  <wp:effectExtent l="0" t="0" r="9525" b="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</w:tcPr>
          <w:p w:rsidR="003023B3" w:rsidRDefault="003023B3" w:rsidP="00062549">
            <w:r>
              <w:rPr>
                <w:noProof/>
                <w:lang w:eastAsia="en-GB"/>
              </w:rPr>
              <w:drawing>
                <wp:inline distT="0" distB="0" distL="0" distR="0" wp14:anchorId="44890E03" wp14:editId="58EB5EF5">
                  <wp:extent cx="1476375" cy="1476375"/>
                  <wp:effectExtent l="0" t="0" r="9525" b="9525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3B3" w:rsidTr="00062549">
        <w:trPr>
          <w:trHeight w:val="458"/>
        </w:trPr>
        <w:tc>
          <w:tcPr>
            <w:tcW w:w="2350" w:type="dxa"/>
          </w:tcPr>
          <w:p w:rsidR="003023B3" w:rsidRPr="003F7DB0" w:rsidRDefault="003023B3" w:rsidP="003023B3">
            <w:pPr>
              <w:pStyle w:val="ListParagraph"/>
              <w:numPr>
                <w:ilvl w:val="0"/>
                <w:numId w:val="20"/>
              </w:numPr>
              <w:rPr>
                <w:b/>
                <w:sz w:val="32"/>
              </w:rPr>
            </w:pPr>
          </w:p>
        </w:tc>
        <w:tc>
          <w:tcPr>
            <w:tcW w:w="2350" w:type="dxa"/>
          </w:tcPr>
          <w:p w:rsidR="003023B3" w:rsidRPr="003F7DB0" w:rsidRDefault="003023B3" w:rsidP="003023B3">
            <w:pPr>
              <w:pStyle w:val="ListParagraph"/>
              <w:numPr>
                <w:ilvl w:val="0"/>
                <w:numId w:val="20"/>
              </w:numPr>
              <w:rPr>
                <w:b/>
                <w:sz w:val="32"/>
              </w:rPr>
            </w:pPr>
          </w:p>
        </w:tc>
        <w:tc>
          <w:tcPr>
            <w:tcW w:w="2350" w:type="dxa"/>
          </w:tcPr>
          <w:p w:rsidR="003023B3" w:rsidRPr="003F7DB0" w:rsidRDefault="003023B3" w:rsidP="003023B3">
            <w:pPr>
              <w:pStyle w:val="ListParagraph"/>
              <w:numPr>
                <w:ilvl w:val="0"/>
                <w:numId w:val="20"/>
              </w:numPr>
              <w:rPr>
                <w:b/>
                <w:sz w:val="32"/>
              </w:rPr>
            </w:pPr>
          </w:p>
        </w:tc>
        <w:tc>
          <w:tcPr>
            <w:tcW w:w="2350" w:type="dxa"/>
          </w:tcPr>
          <w:p w:rsidR="003023B3" w:rsidRPr="003F7DB0" w:rsidRDefault="003023B3" w:rsidP="003023B3">
            <w:pPr>
              <w:pStyle w:val="ListParagraph"/>
              <w:numPr>
                <w:ilvl w:val="0"/>
                <w:numId w:val="20"/>
              </w:numPr>
              <w:rPr>
                <w:b/>
                <w:sz w:val="32"/>
              </w:rPr>
            </w:pPr>
          </w:p>
        </w:tc>
      </w:tr>
      <w:tr w:rsidR="003023B3" w:rsidTr="00062549">
        <w:trPr>
          <w:trHeight w:val="1253"/>
        </w:trPr>
        <w:tc>
          <w:tcPr>
            <w:tcW w:w="2350" w:type="dxa"/>
          </w:tcPr>
          <w:p w:rsidR="003023B3" w:rsidRPr="003F7DB0" w:rsidRDefault="003023B3" w:rsidP="00062549">
            <w:pPr>
              <w:rPr>
                <w:b/>
                <w:sz w:val="32"/>
              </w:rPr>
            </w:pPr>
            <w:r w:rsidRPr="003F7DB0">
              <w:rPr>
                <w:b/>
                <w:noProof/>
                <w:sz w:val="32"/>
                <w:lang w:eastAsia="en-GB"/>
              </w:rPr>
              <w:drawing>
                <wp:inline distT="0" distB="0" distL="0" distR="0" wp14:anchorId="58A6BCFC" wp14:editId="0FAD038A">
                  <wp:extent cx="1466850" cy="1485900"/>
                  <wp:effectExtent l="0" t="0" r="0" b="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</w:tcPr>
          <w:p w:rsidR="003023B3" w:rsidRPr="003F7DB0" w:rsidRDefault="003023B3" w:rsidP="00062549">
            <w:pPr>
              <w:rPr>
                <w:b/>
                <w:sz w:val="32"/>
              </w:rPr>
            </w:pPr>
            <w:r w:rsidRPr="003F7DB0">
              <w:rPr>
                <w:b/>
                <w:noProof/>
                <w:sz w:val="32"/>
                <w:lang w:eastAsia="en-GB"/>
              </w:rPr>
              <w:drawing>
                <wp:inline distT="0" distB="0" distL="0" distR="0" wp14:anchorId="7B6D7F80" wp14:editId="32C13E72">
                  <wp:extent cx="1476375" cy="1485900"/>
                  <wp:effectExtent l="0" t="0" r="9525" b="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</w:tcPr>
          <w:p w:rsidR="003023B3" w:rsidRPr="003F7DB0" w:rsidRDefault="003023B3" w:rsidP="00062549">
            <w:pPr>
              <w:rPr>
                <w:b/>
                <w:sz w:val="32"/>
              </w:rPr>
            </w:pPr>
            <w:r w:rsidRPr="003F7DB0">
              <w:rPr>
                <w:b/>
                <w:noProof/>
                <w:sz w:val="32"/>
                <w:lang w:eastAsia="en-GB"/>
              </w:rPr>
              <w:drawing>
                <wp:inline distT="0" distB="0" distL="0" distR="0" wp14:anchorId="3A857973" wp14:editId="2D91090B">
                  <wp:extent cx="1495425" cy="1476375"/>
                  <wp:effectExtent l="0" t="0" r="9525" b="9525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</w:tcPr>
          <w:p w:rsidR="003023B3" w:rsidRPr="003F7DB0" w:rsidRDefault="003023B3" w:rsidP="00062549">
            <w:pPr>
              <w:rPr>
                <w:b/>
                <w:sz w:val="32"/>
              </w:rPr>
            </w:pPr>
            <w:r w:rsidRPr="003F7DB0">
              <w:rPr>
                <w:b/>
                <w:noProof/>
                <w:sz w:val="32"/>
                <w:lang w:eastAsia="en-GB"/>
              </w:rPr>
              <w:drawing>
                <wp:inline distT="0" distB="0" distL="0" distR="0" wp14:anchorId="3014C3CA" wp14:editId="27A7D93A">
                  <wp:extent cx="1562100" cy="1562100"/>
                  <wp:effectExtent l="0" t="0" r="0" b="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3B3" w:rsidTr="00062549">
        <w:trPr>
          <w:trHeight w:val="502"/>
        </w:trPr>
        <w:tc>
          <w:tcPr>
            <w:tcW w:w="2350" w:type="dxa"/>
          </w:tcPr>
          <w:p w:rsidR="003023B3" w:rsidRPr="003F7DB0" w:rsidRDefault="003023B3" w:rsidP="003023B3">
            <w:pPr>
              <w:pStyle w:val="ListParagraph"/>
              <w:numPr>
                <w:ilvl w:val="0"/>
                <w:numId w:val="20"/>
              </w:numPr>
              <w:rPr>
                <w:b/>
                <w:sz w:val="32"/>
              </w:rPr>
            </w:pPr>
            <w:r w:rsidRPr="003F7DB0">
              <w:rPr>
                <w:b/>
                <w:sz w:val="32"/>
              </w:rPr>
              <w:t xml:space="preserve"> </w:t>
            </w:r>
          </w:p>
        </w:tc>
        <w:tc>
          <w:tcPr>
            <w:tcW w:w="2350" w:type="dxa"/>
          </w:tcPr>
          <w:p w:rsidR="003023B3" w:rsidRPr="003F7DB0" w:rsidRDefault="003023B3" w:rsidP="003023B3">
            <w:pPr>
              <w:pStyle w:val="ListParagraph"/>
              <w:numPr>
                <w:ilvl w:val="0"/>
                <w:numId w:val="20"/>
              </w:numPr>
              <w:rPr>
                <w:b/>
                <w:sz w:val="32"/>
              </w:rPr>
            </w:pPr>
          </w:p>
        </w:tc>
        <w:tc>
          <w:tcPr>
            <w:tcW w:w="2350" w:type="dxa"/>
          </w:tcPr>
          <w:p w:rsidR="003023B3" w:rsidRPr="003F7DB0" w:rsidRDefault="003023B3" w:rsidP="003023B3">
            <w:pPr>
              <w:pStyle w:val="ListParagraph"/>
              <w:numPr>
                <w:ilvl w:val="0"/>
                <w:numId w:val="20"/>
              </w:numPr>
              <w:rPr>
                <w:b/>
                <w:sz w:val="32"/>
              </w:rPr>
            </w:pPr>
          </w:p>
        </w:tc>
        <w:tc>
          <w:tcPr>
            <w:tcW w:w="2350" w:type="dxa"/>
          </w:tcPr>
          <w:p w:rsidR="003023B3" w:rsidRPr="003F7DB0" w:rsidRDefault="003023B3" w:rsidP="003023B3">
            <w:pPr>
              <w:pStyle w:val="ListParagraph"/>
              <w:numPr>
                <w:ilvl w:val="0"/>
                <w:numId w:val="20"/>
              </w:numPr>
              <w:rPr>
                <w:b/>
                <w:sz w:val="32"/>
              </w:rPr>
            </w:pPr>
          </w:p>
        </w:tc>
      </w:tr>
      <w:tr w:rsidR="003023B3" w:rsidTr="00062549">
        <w:trPr>
          <w:trHeight w:val="1253"/>
        </w:trPr>
        <w:tc>
          <w:tcPr>
            <w:tcW w:w="2350" w:type="dxa"/>
          </w:tcPr>
          <w:p w:rsidR="003023B3" w:rsidRPr="003F7DB0" w:rsidRDefault="003023B3" w:rsidP="00062549">
            <w:pPr>
              <w:rPr>
                <w:b/>
                <w:sz w:val="32"/>
              </w:rPr>
            </w:pPr>
            <w:r w:rsidRPr="003F7DB0">
              <w:rPr>
                <w:b/>
                <w:noProof/>
                <w:sz w:val="32"/>
                <w:lang w:eastAsia="en-GB"/>
              </w:rPr>
              <w:drawing>
                <wp:inline distT="0" distB="0" distL="0" distR="0" wp14:anchorId="6D454C6D" wp14:editId="1691E0F2">
                  <wp:extent cx="1590675" cy="1581150"/>
                  <wp:effectExtent l="0" t="0" r="9525" b="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</w:tcPr>
          <w:p w:rsidR="003023B3" w:rsidRPr="003F7DB0" w:rsidRDefault="003023B3" w:rsidP="00062549">
            <w:pPr>
              <w:rPr>
                <w:b/>
                <w:sz w:val="32"/>
              </w:rPr>
            </w:pPr>
            <w:r w:rsidRPr="003F7DB0">
              <w:rPr>
                <w:b/>
                <w:noProof/>
                <w:sz w:val="32"/>
                <w:lang w:eastAsia="en-GB"/>
              </w:rPr>
              <w:drawing>
                <wp:inline distT="0" distB="0" distL="0" distR="0" wp14:anchorId="756F5464" wp14:editId="4B056E2C">
                  <wp:extent cx="1590675" cy="1552575"/>
                  <wp:effectExtent l="0" t="0" r="9525" b="9525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</w:tcPr>
          <w:p w:rsidR="003023B3" w:rsidRPr="003F7DB0" w:rsidRDefault="003023B3" w:rsidP="00062549">
            <w:pPr>
              <w:rPr>
                <w:b/>
                <w:sz w:val="32"/>
              </w:rPr>
            </w:pPr>
            <w:r w:rsidRPr="003F7DB0">
              <w:rPr>
                <w:b/>
                <w:noProof/>
                <w:sz w:val="32"/>
                <w:lang w:eastAsia="en-GB"/>
              </w:rPr>
              <w:drawing>
                <wp:inline distT="0" distB="0" distL="0" distR="0" wp14:anchorId="2A6072EA" wp14:editId="5125482F">
                  <wp:extent cx="1562100" cy="1571625"/>
                  <wp:effectExtent l="0" t="0" r="0" b="9525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</w:tcPr>
          <w:p w:rsidR="003023B3" w:rsidRPr="003F7DB0" w:rsidRDefault="003023B3" w:rsidP="00062549">
            <w:pPr>
              <w:rPr>
                <w:b/>
                <w:sz w:val="32"/>
              </w:rPr>
            </w:pPr>
            <w:r w:rsidRPr="003F7DB0">
              <w:rPr>
                <w:b/>
                <w:noProof/>
                <w:sz w:val="32"/>
                <w:lang w:eastAsia="en-GB"/>
              </w:rPr>
              <w:drawing>
                <wp:inline distT="0" distB="0" distL="0" distR="0" wp14:anchorId="1E4F105D" wp14:editId="5A3378BB">
                  <wp:extent cx="1581150" cy="1571625"/>
                  <wp:effectExtent l="0" t="0" r="0" b="9525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3B3" w:rsidTr="00062549">
        <w:trPr>
          <w:trHeight w:val="473"/>
        </w:trPr>
        <w:tc>
          <w:tcPr>
            <w:tcW w:w="2350" w:type="dxa"/>
          </w:tcPr>
          <w:p w:rsidR="003023B3" w:rsidRPr="003F7DB0" w:rsidRDefault="003023B3" w:rsidP="003023B3">
            <w:pPr>
              <w:pStyle w:val="ListParagraph"/>
              <w:numPr>
                <w:ilvl w:val="0"/>
                <w:numId w:val="20"/>
              </w:numPr>
              <w:rPr>
                <w:b/>
                <w:sz w:val="32"/>
              </w:rPr>
            </w:pPr>
          </w:p>
        </w:tc>
        <w:tc>
          <w:tcPr>
            <w:tcW w:w="2350" w:type="dxa"/>
          </w:tcPr>
          <w:p w:rsidR="003023B3" w:rsidRPr="003F7DB0" w:rsidRDefault="003023B3" w:rsidP="003023B3">
            <w:pPr>
              <w:pStyle w:val="ListParagraph"/>
              <w:numPr>
                <w:ilvl w:val="0"/>
                <w:numId w:val="20"/>
              </w:numPr>
              <w:rPr>
                <w:b/>
                <w:sz w:val="32"/>
              </w:rPr>
            </w:pPr>
          </w:p>
        </w:tc>
        <w:tc>
          <w:tcPr>
            <w:tcW w:w="2350" w:type="dxa"/>
          </w:tcPr>
          <w:p w:rsidR="003023B3" w:rsidRPr="003F7DB0" w:rsidRDefault="003023B3" w:rsidP="003023B3">
            <w:pPr>
              <w:pStyle w:val="ListParagraph"/>
              <w:numPr>
                <w:ilvl w:val="0"/>
                <w:numId w:val="20"/>
              </w:numPr>
              <w:rPr>
                <w:b/>
                <w:sz w:val="32"/>
              </w:rPr>
            </w:pPr>
          </w:p>
        </w:tc>
        <w:tc>
          <w:tcPr>
            <w:tcW w:w="2350" w:type="dxa"/>
          </w:tcPr>
          <w:p w:rsidR="003023B3" w:rsidRPr="003F7DB0" w:rsidRDefault="003023B3" w:rsidP="003023B3">
            <w:pPr>
              <w:pStyle w:val="ListParagraph"/>
              <w:numPr>
                <w:ilvl w:val="0"/>
                <w:numId w:val="20"/>
              </w:numPr>
              <w:rPr>
                <w:b/>
                <w:sz w:val="32"/>
              </w:rPr>
            </w:pPr>
          </w:p>
        </w:tc>
      </w:tr>
      <w:tr w:rsidR="003023B3" w:rsidTr="00062549">
        <w:trPr>
          <w:trHeight w:val="1961"/>
        </w:trPr>
        <w:tc>
          <w:tcPr>
            <w:tcW w:w="2350" w:type="dxa"/>
          </w:tcPr>
          <w:p w:rsidR="003023B3" w:rsidRPr="003F7DB0" w:rsidRDefault="003023B3" w:rsidP="00062549">
            <w:pPr>
              <w:rPr>
                <w:b/>
                <w:sz w:val="32"/>
              </w:rPr>
            </w:pPr>
            <w:r w:rsidRPr="003F7DB0">
              <w:rPr>
                <w:b/>
                <w:noProof/>
                <w:sz w:val="32"/>
                <w:lang w:eastAsia="en-GB"/>
              </w:rPr>
              <w:drawing>
                <wp:inline distT="0" distB="0" distL="0" distR="0" wp14:anchorId="03AB7993" wp14:editId="6463B57F">
                  <wp:extent cx="1571625" cy="1562100"/>
                  <wp:effectExtent l="0" t="0" r="9525" b="0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</w:tcPr>
          <w:p w:rsidR="003023B3" w:rsidRPr="003F7DB0" w:rsidRDefault="003023B3" w:rsidP="00062549">
            <w:pPr>
              <w:rPr>
                <w:b/>
                <w:sz w:val="32"/>
              </w:rPr>
            </w:pPr>
            <w:r w:rsidRPr="003F7DB0">
              <w:rPr>
                <w:b/>
                <w:noProof/>
                <w:sz w:val="32"/>
                <w:lang w:eastAsia="en-GB"/>
              </w:rPr>
              <w:drawing>
                <wp:inline distT="0" distB="0" distL="0" distR="0" wp14:anchorId="6036B2B6" wp14:editId="2D72C756">
                  <wp:extent cx="1581150" cy="1571625"/>
                  <wp:effectExtent l="0" t="0" r="0" b="9525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</w:tcPr>
          <w:p w:rsidR="003023B3" w:rsidRPr="003F7DB0" w:rsidRDefault="003023B3" w:rsidP="00062549">
            <w:pPr>
              <w:rPr>
                <w:b/>
                <w:sz w:val="32"/>
              </w:rPr>
            </w:pPr>
            <w:r w:rsidRPr="003F7DB0">
              <w:rPr>
                <w:b/>
                <w:noProof/>
                <w:sz w:val="32"/>
                <w:lang w:eastAsia="en-GB"/>
              </w:rPr>
              <w:drawing>
                <wp:inline distT="0" distB="0" distL="0" distR="0" wp14:anchorId="2755F234" wp14:editId="27398511">
                  <wp:extent cx="1552575" cy="1562100"/>
                  <wp:effectExtent l="0" t="0" r="9525" b="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</w:tcPr>
          <w:p w:rsidR="003023B3" w:rsidRPr="003F7DB0" w:rsidRDefault="003023B3" w:rsidP="00062549">
            <w:pPr>
              <w:rPr>
                <w:b/>
                <w:sz w:val="32"/>
              </w:rPr>
            </w:pPr>
            <w:r w:rsidRPr="003F7DB0">
              <w:rPr>
                <w:b/>
                <w:noProof/>
                <w:sz w:val="32"/>
                <w:lang w:eastAsia="en-GB"/>
              </w:rPr>
              <w:drawing>
                <wp:inline distT="0" distB="0" distL="0" distR="0" wp14:anchorId="64B29E49" wp14:editId="336F50CE">
                  <wp:extent cx="1562100" cy="1543050"/>
                  <wp:effectExtent l="0" t="0" r="0" b="0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3B3" w:rsidTr="00062549">
        <w:trPr>
          <w:trHeight w:val="474"/>
        </w:trPr>
        <w:tc>
          <w:tcPr>
            <w:tcW w:w="2350" w:type="dxa"/>
          </w:tcPr>
          <w:p w:rsidR="003023B3" w:rsidRPr="003F7DB0" w:rsidRDefault="003023B3" w:rsidP="003023B3">
            <w:pPr>
              <w:pStyle w:val="ListParagraph"/>
              <w:numPr>
                <w:ilvl w:val="0"/>
                <w:numId w:val="20"/>
              </w:numPr>
              <w:rPr>
                <w:b/>
                <w:sz w:val="32"/>
              </w:rPr>
            </w:pPr>
          </w:p>
        </w:tc>
        <w:tc>
          <w:tcPr>
            <w:tcW w:w="2350" w:type="dxa"/>
          </w:tcPr>
          <w:p w:rsidR="003023B3" w:rsidRPr="003F7DB0" w:rsidRDefault="003023B3" w:rsidP="003023B3">
            <w:pPr>
              <w:pStyle w:val="ListParagraph"/>
              <w:numPr>
                <w:ilvl w:val="0"/>
                <w:numId w:val="20"/>
              </w:numPr>
              <w:rPr>
                <w:b/>
                <w:sz w:val="32"/>
              </w:rPr>
            </w:pPr>
          </w:p>
        </w:tc>
        <w:tc>
          <w:tcPr>
            <w:tcW w:w="2350" w:type="dxa"/>
          </w:tcPr>
          <w:p w:rsidR="003023B3" w:rsidRPr="003F7DB0" w:rsidRDefault="003023B3" w:rsidP="003023B3">
            <w:pPr>
              <w:pStyle w:val="ListParagraph"/>
              <w:numPr>
                <w:ilvl w:val="0"/>
                <w:numId w:val="20"/>
              </w:numPr>
              <w:rPr>
                <w:b/>
                <w:sz w:val="32"/>
              </w:rPr>
            </w:pPr>
          </w:p>
        </w:tc>
        <w:tc>
          <w:tcPr>
            <w:tcW w:w="2350" w:type="dxa"/>
          </w:tcPr>
          <w:p w:rsidR="003023B3" w:rsidRPr="003F7DB0" w:rsidRDefault="003023B3" w:rsidP="003023B3">
            <w:pPr>
              <w:pStyle w:val="ListParagraph"/>
              <w:numPr>
                <w:ilvl w:val="0"/>
                <w:numId w:val="20"/>
              </w:numPr>
              <w:rPr>
                <w:b/>
                <w:sz w:val="32"/>
              </w:rPr>
            </w:pPr>
          </w:p>
        </w:tc>
      </w:tr>
    </w:tbl>
    <w:p w:rsidR="00FE1095" w:rsidRDefault="00FE1095" w:rsidP="00732986">
      <w:pPr>
        <w:spacing w:after="0" w:line="276" w:lineRule="auto"/>
        <w:rPr>
          <w:rFonts w:eastAsia="Times New Roman"/>
          <w:noProof/>
          <w:lang w:eastAsia="en-GB"/>
        </w:rPr>
      </w:pPr>
    </w:p>
    <w:p w:rsidR="00FE1095" w:rsidRDefault="00FE1095" w:rsidP="00732986">
      <w:pPr>
        <w:spacing w:after="0" w:line="276" w:lineRule="auto"/>
        <w:rPr>
          <w:rFonts w:cstheme="minorHAnsi"/>
          <w:b/>
          <w:sz w:val="32"/>
        </w:rPr>
      </w:pPr>
    </w:p>
    <w:p w:rsidR="00336966" w:rsidRDefault="00336966" w:rsidP="00732986">
      <w:pPr>
        <w:spacing w:after="0" w:line="276" w:lineRule="auto"/>
        <w:rPr>
          <w:rFonts w:cstheme="minorHAnsi"/>
          <w:b/>
          <w:sz w:val="32"/>
        </w:rPr>
      </w:pPr>
    </w:p>
    <w:p w:rsidR="001B2ED9" w:rsidRDefault="001B2ED9" w:rsidP="00732986">
      <w:pPr>
        <w:spacing w:after="0" w:line="276" w:lineRule="auto"/>
        <w:rPr>
          <w:rFonts w:cstheme="minorHAnsi"/>
          <w:b/>
          <w:sz w:val="32"/>
        </w:rPr>
      </w:pPr>
      <w:r>
        <w:rPr>
          <w:rFonts w:cstheme="minorHAnsi"/>
          <w:b/>
          <w:noProof/>
          <w:sz w:val="4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8389FB" wp14:editId="18516097">
                <wp:simplePos x="0" y="0"/>
                <wp:positionH relativeFrom="margin">
                  <wp:align>right</wp:align>
                </wp:positionH>
                <wp:positionV relativeFrom="paragraph">
                  <wp:posOffset>12090</wp:posOffset>
                </wp:positionV>
                <wp:extent cx="6507678" cy="641268"/>
                <wp:effectExtent l="0" t="0" r="26670" b="2603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678" cy="64126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549" w:rsidRPr="00976188" w:rsidRDefault="00062549" w:rsidP="001B2ED9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188"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Paper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3: Where’s Wally? </w:t>
                            </w:r>
                          </w:p>
                          <w:p w:rsidR="00062549" w:rsidRDefault="00062549" w:rsidP="001B2E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8389FB" id="Rounded Rectangle 10" o:spid="_x0000_s1032" style="position:absolute;margin-left:461.2pt;margin-top:.95pt;width:512.4pt;height:50.5pt;z-index:25167155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" fillcolor="#bdd6ee [1300]" strokecolor="#1f4d78 [1604]" strokeweight="1pt">
                <v:stroke joinstyle="miter"/>
                <v:textbox>
                  <w:txbxContent>
                    <w:p w:rsidR="00062549" w:rsidRPr="00976188" w:rsidRDefault="00062549" w:rsidP="001B2ED9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6188"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Paper</w:t>
                      </w: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3: Where’s Wally? </w:t>
                      </w:r>
                    </w:p>
                    <w:p w:rsidR="00062549" w:rsidRDefault="00062549" w:rsidP="001B2ED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B2ED9" w:rsidRDefault="001B2ED9" w:rsidP="00732986">
      <w:pPr>
        <w:spacing w:after="0" w:line="276" w:lineRule="auto"/>
        <w:rPr>
          <w:rFonts w:cstheme="minorHAnsi"/>
          <w:b/>
          <w:sz w:val="32"/>
        </w:rPr>
      </w:pPr>
    </w:p>
    <w:p w:rsidR="00FE1095" w:rsidRDefault="00FE1095" w:rsidP="00732986">
      <w:pPr>
        <w:spacing w:after="0" w:line="276" w:lineRule="auto"/>
        <w:rPr>
          <w:rFonts w:cstheme="minorHAnsi"/>
          <w:b/>
          <w:sz w:val="32"/>
        </w:rPr>
      </w:pPr>
    </w:p>
    <w:p w:rsidR="001B2ED9" w:rsidRDefault="001B2ED9" w:rsidP="001B2ED9">
      <w:pPr>
        <w:spacing w:after="0" w:line="276" w:lineRule="auto"/>
        <w:jc w:val="center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 xml:space="preserve">Timed </w:t>
      </w:r>
      <w:r w:rsidR="001B0173">
        <w:rPr>
          <w:rFonts w:cstheme="minorHAnsi"/>
          <w:b/>
          <w:sz w:val="32"/>
        </w:rPr>
        <w:t>paper.</w:t>
      </w:r>
      <w:r>
        <w:rPr>
          <w:rFonts w:cstheme="minorHAnsi"/>
          <w:b/>
          <w:sz w:val="32"/>
        </w:rPr>
        <w:t xml:space="preserve"> You will need a stopwatch.</w:t>
      </w:r>
    </w:p>
    <w:p w:rsidR="00336966" w:rsidRDefault="001B2ED9" w:rsidP="001B2ED9">
      <w:pPr>
        <w:spacing w:after="0" w:line="276" w:lineRule="auto"/>
        <w:jc w:val="center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 xml:space="preserve">Time how many seconds it takes to find Wally. </w:t>
      </w:r>
    </w:p>
    <w:p w:rsidR="001B2ED9" w:rsidRDefault="007576CC" w:rsidP="001B2ED9">
      <w:pPr>
        <w:spacing w:after="0" w:line="276" w:lineRule="auto"/>
        <w:jc w:val="center"/>
        <w:rPr>
          <w:rFonts w:cstheme="minorHAnsi"/>
          <w:b/>
          <w:sz w:val="32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78740</wp:posOffset>
            </wp:positionV>
            <wp:extent cx="6645910" cy="3958989"/>
            <wp:effectExtent l="0" t="0" r="2540" b="3810"/>
            <wp:wrapNone/>
            <wp:docPr id="11" name="Picture 11" descr="cid:DF989921-09A5-448D-BA04-1C3D0273859B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DF989921-09A5-448D-BA04-1C3D0273859B-L0-001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5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7204" w:rsidRDefault="003B7204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eastAsia="Times New Roman"/>
          <w:noProof/>
          <w:lang w:eastAsia="en-GB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FE667C" w:rsidP="00FE667C">
      <w:pPr>
        <w:spacing w:after="0" w:line="276" w:lineRule="auto"/>
        <w:jc w:val="right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>The times will be ordered and you will receive up to 10 marks.</w:t>
      </w: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  <w:r>
        <w:rPr>
          <w:rFonts w:cstheme="minorHAnsi"/>
          <w:b/>
          <w:noProof/>
          <w:sz w:val="4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F15D31" wp14:editId="3C9108D7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6507678" cy="641268"/>
                <wp:effectExtent l="0" t="0" r="26670" b="2603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678" cy="64126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549" w:rsidRPr="00976188" w:rsidRDefault="00062549" w:rsidP="007576CC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188"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Paper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4: How well do you know the teachers? </w:t>
                            </w:r>
                          </w:p>
                          <w:p w:rsidR="00062549" w:rsidRDefault="00062549" w:rsidP="007576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F15D31" id="Rounded Rectangle 13" o:spid="_x0000_s1033" style="position:absolute;margin-left:461.2pt;margin-top:1.45pt;width:512.4pt;height:50.5pt;z-index:25167564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" fillcolor="#bdd6ee [1300]" strokecolor="#1f4d78 [1604]" strokeweight="1pt">
                <v:stroke joinstyle="miter"/>
                <v:textbox>
                  <w:txbxContent>
                    <w:p w:rsidR="00062549" w:rsidRPr="00976188" w:rsidRDefault="00062549" w:rsidP="007576CC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6188"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Paper</w:t>
                      </w: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4: How well do you know the teachers? </w:t>
                      </w:r>
                    </w:p>
                    <w:p w:rsidR="00062549" w:rsidRDefault="00062549" w:rsidP="007576C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576CC">
      <w:pPr>
        <w:spacing w:after="0" w:line="276" w:lineRule="auto"/>
        <w:jc w:val="center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 xml:space="preserve">Match the </w:t>
      </w:r>
      <w:r w:rsidR="005F7E87">
        <w:rPr>
          <w:rFonts w:cstheme="minorHAnsi"/>
          <w:b/>
          <w:sz w:val="32"/>
        </w:rPr>
        <w:t>boxes to make the sentences true</w:t>
      </w:r>
    </w:p>
    <w:p w:rsidR="007576CC" w:rsidRDefault="005F7E87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DD4F462" wp14:editId="3DB0164A">
                <wp:simplePos x="0" y="0"/>
                <wp:positionH relativeFrom="margin">
                  <wp:align>right</wp:align>
                </wp:positionH>
                <wp:positionV relativeFrom="paragraph">
                  <wp:posOffset>5355915</wp:posOffset>
                </wp:positionV>
                <wp:extent cx="2705100" cy="533400"/>
                <wp:effectExtent l="0" t="0" r="19050" b="19050"/>
                <wp:wrapNone/>
                <wp:docPr id="193" name="Rounded 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549" w:rsidRPr="00D94002" w:rsidRDefault="00777E82" w:rsidP="00D9400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met the actual BFG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D4F462" id="Rounded Rectangle 193" o:spid="_x0000_s1034" style="position:absolute;left:0;text-align:left;margin-left:161.8pt;margin-top:421.75pt;width:213pt;height:42pt;z-index:251716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" fillcolor="#bdd6ee [1300]" strokecolor="#1f4d78 [1604]" strokeweight="1pt">
                <v:stroke joinstyle="miter"/>
                <v:textbox>
                  <w:txbxContent>
                    <w:p w:rsidR="00062549" w:rsidRPr="00D94002" w:rsidRDefault="00777E82" w:rsidP="00D9400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met the actual BFG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086AEBE" wp14:editId="79EA96F2">
                <wp:simplePos x="0" y="0"/>
                <wp:positionH relativeFrom="margin">
                  <wp:align>right</wp:align>
                </wp:positionH>
                <wp:positionV relativeFrom="paragraph">
                  <wp:posOffset>6021350</wp:posOffset>
                </wp:positionV>
                <wp:extent cx="2705100" cy="431320"/>
                <wp:effectExtent l="0" t="0" r="19050" b="26035"/>
                <wp:wrapNone/>
                <wp:docPr id="194" name="Rounded 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4313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549" w:rsidRPr="00D94002" w:rsidRDefault="00062549" w:rsidP="00D9400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loves teaching P.E.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86AEBE" id="Rounded Rectangle 194" o:spid="_x0000_s1035" style="position:absolute;left:0;text-align:left;margin-left:161.8pt;margin-top:474.1pt;width:213pt;height:33.95pt;z-index:251718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" fillcolor="#bdd6ee [1300]" strokecolor="#1f4d78 [1604]" strokeweight="1pt">
                <v:stroke joinstyle="miter"/>
                <v:textbox>
                  <w:txbxContent>
                    <w:p w:rsidR="00062549" w:rsidRPr="00D94002" w:rsidRDefault="00062549" w:rsidP="00D9400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loves teaching P.E.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5FE6FF7" wp14:editId="4D1A23D5">
                <wp:simplePos x="0" y="0"/>
                <wp:positionH relativeFrom="margin">
                  <wp:align>right</wp:align>
                </wp:positionH>
                <wp:positionV relativeFrom="paragraph">
                  <wp:posOffset>4706797</wp:posOffset>
                </wp:positionV>
                <wp:extent cx="2705100" cy="533400"/>
                <wp:effectExtent l="0" t="0" r="19050" b="19050"/>
                <wp:wrapNone/>
                <wp:docPr id="192" name="Rounded 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549" w:rsidRDefault="00062549" w:rsidP="005378D2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does boxing to keep fit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FE6FF7" id="Rounded Rectangle 192" o:spid="_x0000_s1036" style="position:absolute;left:0;text-align:left;margin-left:161.8pt;margin-top:370.6pt;width:213pt;height:42pt;z-index:251714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" fillcolor="#bdd6ee [1300]" strokecolor="#1f4d78 [1604]" strokeweight="1pt">
                <v:stroke joinstyle="miter"/>
                <v:textbox>
                  <w:txbxContent>
                    <w:p w:rsidR="00062549" w:rsidRDefault="00062549" w:rsidP="005378D2">
                      <w:pPr>
                        <w:jc w:val="center"/>
                      </w:pPr>
                      <w:r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does boxing to keep fit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5FE6FF7" wp14:editId="4D1A23D5">
                <wp:simplePos x="0" y="0"/>
                <wp:positionH relativeFrom="margin">
                  <wp:align>right</wp:align>
                </wp:positionH>
                <wp:positionV relativeFrom="paragraph">
                  <wp:posOffset>2884805</wp:posOffset>
                </wp:positionV>
                <wp:extent cx="2705100" cy="838200"/>
                <wp:effectExtent l="0" t="0" r="19050" b="1905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8382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549" w:rsidRPr="005378D2" w:rsidRDefault="00062549" w:rsidP="005378D2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has climbed a mountain in Austria</w:t>
                            </w:r>
                          </w:p>
                          <w:p w:rsidR="00062549" w:rsidRDefault="00062549" w:rsidP="005378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FE6FF7" id="Rounded Rectangle 30" o:spid="_x0000_s1037" style="position:absolute;left:0;text-align:left;margin-left:161.8pt;margin-top:227.15pt;width:213pt;height:66pt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" fillcolor="#bdd6ee [1300]" strokecolor="#1f4d78 [1604]" strokeweight="1pt">
                <v:stroke joinstyle="miter"/>
                <v:textbox>
                  <w:txbxContent>
                    <w:p w:rsidR="00062549" w:rsidRPr="005378D2" w:rsidRDefault="00062549" w:rsidP="005378D2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has climbed a mountain in Austria</w:t>
                      </w:r>
                    </w:p>
                    <w:p w:rsidR="00062549" w:rsidRDefault="00062549" w:rsidP="005378D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FE6FF7" wp14:editId="4D1A23D5">
                <wp:simplePos x="0" y="0"/>
                <wp:positionH relativeFrom="margin">
                  <wp:align>right</wp:align>
                </wp:positionH>
                <wp:positionV relativeFrom="paragraph">
                  <wp:posOffset>3837792</wp:posOffset>
                </wp:positionV>
                <wp:extent cx="2705100" cy="750627"/>
                <wp:effectExtent l="0" t="0" r="19050" b="1143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75062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549" w:rsidRDefault="00062549" w:rsidP="005378D2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used to do ballet and gymnastics as a child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FE6FF7" id="Rounded Rectangle 31" o:spid="_x0000_s1038" style="position:absolute;left:0;text-align:left;margin-left:161.8pt;margin-top:302.2pt;width:213pt;height:59.1pt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" fillcolor="#bdd6ee [1300]" strokecolor="#1f4d78 [1604]" strokeweight="1pt">
                <v:stroke joinstyle="miter"/>
                <v:textbox>
                  <w:txbxContent>
                    <w:p w:rsidR="00062549" w:rsidRDefault="00062549" w:rsidP="005378D2">
                      <w:pPr>
                        <w:jc w:val="center"/>
                      </w:pPr>
                      <w:r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used to do ballet and gymnastics as a child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5C5885B" wp14:editId="460CF455">
                <wp:simplePos x="0" y="0"/>
                <wp:positionH relativeFrom="margin">
                  <wp:align>right</wp:align>
                </wp:positionH>
                <wp:positionV relativeFrom="paragraph">
                  <wp:posOffset>1605324</wp:posOffset>
                </wp:positionV>
                <wp:extent cx="2705100" cy="533400"/>
                <wp:effectExtent l="0" t="0" r="19050" b="1905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549" w:rsidRDefault="00062549" w:rsidP="005378D2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has gone scuba diving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C5885B" id="Rounded Rectangle 28" o:spid="_x0000_s1039" style="position:absolute;left:0;text-align:left;margin-left:161.8pt;margin-top:126.4pt;width:213pt;height:42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" fillcolor="#bdd6ee [1300]" strokecolor="#1f4d78 [1604]" strokeweight="1pt">
                <v:stroke joinstyle="miter"/>
                <v:textbox>
                  <w:txbxContent>
                    <w:p w:rsidR="00062549" w:rsidRDefault="00062549" w:rsidP="005378D2">
                      <w:pPr>
                        <w:jc w:val="center"/>
                      </w:pPr>
                      <w:r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has gone scuba diving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A064295" wp14:editId="5D3548EF">
                <wp:simplePos x="0" y="0"/>
                <wp:positionH relativeFrom="margin">
                  <wp:align>right</wp:align>
                </wp:positionH>
                <wp:positionV relativeFrom="paragraph">
                  <wp:posOffset>977442</wp:posOffset>
                </wp:positionV>
                <wp:extent cx="2705100" cy="533400"/>
                <wp:effectExtent l="0" t="0" r="19050" b="1905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549" w:rsidRPr="00062549" w:rsidRDefault="00062549" w:rsidP="005378D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62549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write both left and right handed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064295" id="Rounded Rectangle 27" o:spid="_x0000_s1040" style="position:absolute;left:0;text-align:left;margin-left:161.8pt;margin-top:76.95pt;width:213pt;height:42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" fillcolor="#bdd6ee [1300]" strokecolor="#1f4d78 [1604]" strokeweight="1pt">
                <v:stroke joinstyle="miter"/>
                <v:textbox>
                  <w:txbxContent>
                    <w:p w:rsidR="00062549" w:rsidRPr="00062549" w:rsidRDefault="00062549" w:rsidP="005378D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62549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write both left and right handed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378D2"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03BEDEF" wp14:editId="7623E65A">
                <wp:simplePos x="0" y="0"/>
                <wp:positionH relativeFrom="margin">
                  <wp:align>right</wp:align>
                </wp:positionH>
                <wp:positionV relativeFrom="paragraph">
                  <wp:posOffset>344805</wp:posOffset>
                </wp:positionV>
                <wp:extent cx="2705100" cy="533400"/>
                <wp:effectExtent l="0" t="0" r="19050" b="1905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549" w:rsidRDefault="00062549" w:rsidP="00062549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used to be a hairdresser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3BEDEF" id="Rounded Rectangle 26" o:spid="_x0000_s1041" style="position:absolute;left:0;text-align:left;margin-left:161.8pt;margin-top:27.15pt;width:213pt;height:42pt;z-index: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" fillcolor="#bdd6ee [1300]" strokecolor="#1f4d78 [1604]" strokeweight="1pt">
                <v:stroke joinstyle="miter"/>
                <v:textbox>
                  <w:txbxContent>
                    <w:p w:rsidR="00062549" w:rsidRDefault="00062549" w:rsidP="00062549">
                      <w:pPr>
                        <w:jc w:val="center"/>
                      </w:pPr>
                      <w:r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used to be a hairdresser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378D2"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49068D" wp14:editId="3E8D32CE">
                <wp:simplePos x="0" y="0"/>
                <wp:positionH relativeFrom="margin">
                  <wp:align>left</wp:align>
                </wp:positionH>
                <wp:positionV relativeFrom="paragraph">
                  <wp:posOffset>8209915</wp:posOffset>
                </wp:positionV>
                <wp:extent cx="2705100" cy="533400"/>
                <wp:effectExtent l="0" t="0" r="19050" b="1905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549" w:rsidRPr="00976188" w:rsidRDefault="00062549" w:rsidP="005378D2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Mrs Sturgeon</w:t>
                            </w:r>
                          </w:p>
                          <w:p w:rsidR="00062549" w:rsidRDefault="00062549" w:rsidP="005378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49068D" id="Rounded Rectangle 25" o:spid="_x0000_s1042" style="position:absolute;left:0;text-align:left;margin-left:0;margin-top:646.45pt;width:213pt;height:42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" fillcolor="#bdd6ee [1300]" strokecolor="#1f4d78 [1604]" strokeweight="1pt">
                <v:stroke joinstyle="miter"/>
                <v:textbox>
                  <w:txbxContent>
                    <w:p w:rsidR="00062549" w:rsidRPr="00976188" w:rsidRDefault="00062549" w:rsidP="005378D2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Mrs Sturgeon</w:t>
                      </w:r>
                    </w:p>
                    <w:p w:rsidR="00062549" w:rsidRDefault="00062549" w:rsidP="005378D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378D2"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E2CBAC" wp14:editId="1CAC603A">
                <wp:simplePos x="0" y="0"/>
                <wp:positionH relativeFrom="margin">
                  <wp:align>left</wp:align>
                </wp:positionH>
                <wp:positionV relativeFrom="paragraph">
                  <wp:posOffset>7505065</wp:posOffset>
                </wp:positionV>
                <wp:extent cx="2705100" cy="533400"/>
                <wp:effectExtent l="0" t="0" r="19050" b="190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549" w:rsidRPr="00976188" w:rsidRDefault="00062549" w:rsidP="005378D2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Mrs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Dimishky</w:t>
                            </w:r>
                            <w:proofErr w:type="spellEnd"/>
                          </w:p>
                          <w:p w:rsidR="00062549" w:rsidRDefault="00062549" w:rsidP="005378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E2CBAC" id="Rounded Rectangle 24" o:spid="_x0000_s1043" style="position:absolute;left:0;text-align:left;margin-left:0;margin-top:590.95pt;width:213pt;height:42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" fillcolor="#bdd6ee [1300]" strokecolor="#1f4d78 [1604]" strokeweight="1pt">
                <v:stroke joinstyle="miter"/>
                <v:textbox>
                  <w:txbxContent>
                    <w:p w:rsidR="00062549" w:rsidRPr="00976188" w:rsidRDefault="00062549" w:rsidP="005378D2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Mrs </w:t>
                      </w:r>
                      <w:proofErr w:type="spellStart"/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Dimishky</w:t>
                      </w:r>
                      <w:proofErr w:type="spellEnd"/>
                    </w:p>
                    <w:p w:rsidR="00062549" w:rsidRDefault="00062549" w:rsidP="005378D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378D2"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F44346" wp14:editId="04C5A2BC">
                <wp:simplePos x="0" y="0"/>
                <wp:positionH relativeFrom="margin">
                  <wp:align>left</wp:align>
                </wp:positionH>
                <wp:positionV relativeFrom="paragraph">
                  <wp:posOffset>6838315</wp:posOffset>
                </wp:positionV>
                <wp:extent cx="2705100" cy="533400"/>
                <wp:effectExtent l="0" t="0" r="19050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549" w:rsidRPr="00976188" w:rsidRDefault="00062549" w:rsidP="005378D2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Mrs Day</w:t>
                            </w:r>
                          </w:p>
                          <w:p w:rsidR="00062549" w:rsidRDefault="00062549" w:rsidP="005378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F44346" id="Rounded Rectangle 23" o:spid="_x0000_s1044" style="position:absolute;left:0;text-align:left;margin-left:0;margin-top:538.45pt;width:213pt;height:42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" fillcolor="#bdd6ee [1300]" strokecolor="#1f4d78 [1604]" strokeweight="1pt">
                <v:stroke joinstyle="miter"/>
                <v:textbox>
                  <w:txbxContent>
                    <w:p w:rsidR="00062549" w:rsidRPr="00976188" w:rsidRDefault="00062549" w:rsidP="005378D2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Mrs Day</w:t>
                      </w:r>
                    </w:p>
                    <w:p w:rsidR="00062549" w:rsidRDefault="00062549" w:rsidP="005378D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378D2"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00B2A8" wp14:editId="0ED29EE4">
                <wp:simplePos x="0" y="0"/>
                <wp:positionH relativeFrom="margin">
                  <wp:align>left</wp:align>
                </wp:positionH>
                <wp:positionV relativeFrom="paragraph">
                  <wp:posOffset>6133465</wp:posOffset>
                </wp:positionV>
                <wp:extent cx="2705100" cy="533400"/>
                <wp:effectExtent l="0" t="0" r="19050" b="1905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549" w:rsidRPr="00976188" w:rsidRDefault="00062549" w:rsidP="005378D2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Mrs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Pankhania</w:t>
                            </w:r>
                            <w:proofErr w:type="spellEnd"/>
                          </w:p>
                          <w:p w:rsidR="00062549" w:rsidRDefault="00062549" w:rsidP="005378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00B2A8" id="Rounded Rectangle 22" o:spid="_x0000_s1045" style="position:absolute;left:0;text-align:left;margin-left:0;margin-top:482.95pt;width:213pt;height:42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" fillcolor="#bdd6ee [1300]" strokecolor="#1f4d78 [1604]" strokeweight="1pt">
                <v:stroke joinstyle="miter"/>
                <v:textbox>
                  <w:txbxContent>
                    <w:p w:rsidR="00062549" w:rsidRPr="00976188" w:rsidRDefault="00062549" w:rsidP="005378D2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Mrs </w:t>
                      </w:r>
                      <w:proofErr w:type="spellStart"/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Pankhania</w:t>
                      </w:r>
                      <w:proofErr w:type="spellEnd"/>
                    </w:p>
                    <w:p w:rsidR="00062549" w:rsidRDefault="00062549" w:rsidP="005378D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378D2"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264BB9" wp14:editId="7533C934">
                <wp:simplePos x="0" y="0"/>
                <wp:positionH relativeFrom="margin">
                  <wp:align>left</wp:align>
                </wp:positionH>
                <wp:positionV relativeFrom="paragraph">
                  <wp:posOffset>4631055</wp:posOffset>
                </wp:positionV>
                <wp:extent cx="2686050" cy="533400"/>
                <wp:effectExtent l="0" t="0" r="19050" b="1905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549" w:rsidRDefault="00062549" w:rsidP="005378D2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Mrs Naidoo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264BB9" id="Rounded Rectangle 20" o:spid="_x0000_s1046" style="position:absolute;left:0;text-align:left;margin-left:0;margin-top:364.65pt;width:211.5pt;height:42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" fillcolor="#bdd6ee [1300]" strokecolor="#1f4d78 [1604]" strokeweight="1pt">
                <v:stroke joinstyle="miter"/>
                <v:textbox>
                  <w:txbxContent>
                    <w:p w:rsidR="00062549" w:rsidRDefault="00062549" w:rsidP="005378D2">
                      <w:pPr>
                        <w:jc w:val="center"/>
                      </w:pP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Mrs Naidoo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378D2"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EBAB74A" wp14:editId="3C168533">
                <wp:simplePos x="0" y="0"/>
                <wp:positionH relativeFrom="margin">
                  <wp:align>left</wp:align>
                </wp:positionH>
                <wp:positionV relativeFrom="paragraph">
                  <wp:posOffset>5371465</wp:posOffset>
                </wp:positionV>
                <wp:extent cx="2705100" cy="533400"/>
                <wp:effectExtent l="0" t="0" r="19050" b="1905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549" w:rsidRPr="00976188" w:rsidRDefault="00062549" w:rsidP="005378D2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Ms Kern</w:t>
                            </w:r>
                          </w:p>
                          <w:p w:rsidR="00062549" w:rsidRDefault="00062549" w:rsidP="005378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BAB74A" id="Rounded Rectangle 21" o:spid="_x0000_s1047" style="position:absolute;left:0;text-align:left;margin-left:0;margin-top:422.95pt;width:213pt;height:42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" fillcolor="#bdd6ee [1300]" strokecolor="#1f4d78 [1604]" strokeweight="1pt">
                <v:stroke joinstyle="miter"/>
                <v:textbox>
                  <w:txbxContent>
                    <w:p w:rsidR="00062549" w:rsidRPr="00976188" w:rsidRDefault="00062549" w:rsidP="005378D2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Ms Kern</w:t>
                      </w:r>
                    </w:p>
                    <w:p w:rsidR="00062549" w:rsidRDefault="00062549" w:rsidP="005378D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378D2"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00BDE8" wp14:editId="028258F5">
                <wp:simplePos x="0" y="0"/>
                <wp:positionH relativeFrom="margin">
                  <wp:align>left</wp:align>
                </wp:positionH>
                <wp:positionV relativeFrom="paragraph">
                  <wp:posOffset>344805</wp:posOffset>
                </wp:positionV>
                <wp:extent cx="2705100" cy="533400"/>
                <wp:effectExtent l="0" t="0" r="19050" b="1905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549" w:rsidRPr="00976188" w:rsidRDefault="00062549" w:rsidP="007576CC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Mrs Harris</w:t>
                            </w:r>
                          </w:p>
                          <w:p w:rsidR="00062549" w:rsidRDefault="00062549" w:rsidP="007576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0BDE8" id="Rounded Rectangle 14" o:spid="_x0000_s1048" style="position:absolute;left:0;text-align:left;margin-left:0;margin-top:27.15pt;width:213pt;height:42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" fillcolor="#bdd6ee [1300]" strokecolor="#1f4d78 [1604]" strokeweight="1pt">
                <v:stroke joinstyle="miter"/>
                <v:textbox>
                  <w:txbxContent>
                    <w:p w:rsidR="00062549" w:rsidRPr="00976188" w:rsidRDefault="00062549" w:rsidP="007576CC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Mrs Harris</w:t>
                      </w:r>
                    </w:p>
                    <w:p w:rsidR="00062549" w:rsidRDefault="00062549" w:rsidP="007576C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378D2"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9B6327" wp14:editId="2D37B932">
                <wp:simplePos x="0" y="0"/>
                <wp:positionH relativeFrom="margin">
                  <wp:align>left</wp:align>
                </wp:positionH>
                <wp:positionV relativeFrom="paragraph">
                  <wp:posOffset>1049655</wp:posOffset>
                </wp:positionV>
                <wp:extent cx="2705100" cy="533400"/>
                <wp:effectExtent l="0" t="0" r="19050" b="1905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549" w:rsidRPr="00976188" w:rsidRDefault="00062549" w:rsidP="007576CC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Mrs Smith</w:t>
                            </w:r>
                          </w:p>
                          <w:p w:rsidR="00062549" w:rsidRDefault="00062549" w:rsidP="007576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9B6327" id="Rounded Rectangle 15" o:spid="_x0000_s1049" style="position:absolute;left:0;text-align:left;margin-left:0;margin-top:82.65pt;width:213pt;height:42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" fillcolor="#bdd6ee [1300]" strokecolor="#1f4d78 [1604]" strokeweight="1pt">
                <v:stroke joinstyle="miter"/>
                <v:textbox>
                  <w:txbxContent>
                    <w:p w:rsidR="00062549" w:rsidRPr="00976188" w:rsidRDefault="00062549" w:rsidP="007576CC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Mrs Smith</w:t>
                      </w:r>
                    </w:p>
                    <w:p w:rsidR="00062549" w:rsidRDefault="00062549" w:rsidP="007576C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378D2"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C87E77" wp14:editId="1FA88A20">
                <wp:simplePos x="0" y="0"/>
                <wp:positionH relativeFrom="margin">
                  <wp:align>left</wp:align>
                </wp:positionH>
                <wp:positionV relativeFrom="paragraph">
                  <wp:posOffset>1771015</wp:posOffset>
                </wp:positionV>
                <wp:extent cx="2705100" cy="533400"/>
                <wp:effectExtent l="0" t="0" r="19050" b="1905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549" w:rsidRPr="00976188" w:rsidRDefault="00062549" w:rsidP="007576CC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Mrs Keating</w:t>
                            </w:r>
                          </w:p>
                          <w:p w:rsidR="00062549" w:rsidRDefault="00062549" w:rsidP="007576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C87E77" id="Rounded Rectangle 16" o:spid="_x0000_s1050" style="position:absolute;left:0;text-align:left;margin-left:0;margin-top:139.45pt;width:213pt;height:42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" fillcolor="#bdd6ee [1300]" strokecolor="#1f4d78 [1604]" strokeweight="1pt">
                <v:stroke joinstyle="miter"/>
                <v:textbox>
                  <w:txbxContent>
                    <w:p w:rsidR="00062549" w:rsidRPr="00976188" w:rsidRDefault="00062549" w:rsidP="007576CC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Mrs Keating</w:t>
                      </w:r>
                    </w:p>
                    <w:p w:rsidR="00062549" w:rsidRDefault="00062549" w:rsidP="007576C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378D2"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C7C0DF" wp14:editId="4D3EFD48">
                <wp:simplePos x="0" y="0"/>
                <wp:positionH relativeFrom="margin">
                  <wp:align>left</wp:align>
                </wp:positionH>
                <wp:positionV relativeFrom="paragraph">
                  <wp:posOffset>2459355</wp:posOffset>
                </wp:positionV>
                <wp:extent cx="2705100" cy="533400"/>
                <wp:effectExtent l="0" t="0" r="19050" b="1905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549" w:rsidRPr="00976188" w:rsidRDefault="00062549" w:rsidP="007576CC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Mrs Hastie</w:t>
                            </w:r>
                          </w:p>
                          <w:p w:rsidR="00062549" w:rsidRDefault="00062549" w:rsidP="007576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7C0DF" id="Rounded Rectangle 17" o:spid="_x0000_s1051" style="position:absolute;left:0;text-align:left;margin-left:0;margin-top:193.65pt;width:213pt;height:42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" fillcolor="#bdd6ee [1300]" strokecolor="#1f4d78 [1604]" strokeweight="1pt">
                <v:stroke joinstyle="miter"/>
                <v:textbox>
                  <w:txbxContent>
                    <w:p w:rsidR="00062549" w:rsidRPr="00976188" w:rsidRDefault="00062549" w:rsidP="007576CC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Mrs Hastie</w:t>
                      </w:r>
                    </w:p>
                    <w:p w:rsidR="00062549" w:rsidRDefault="00062549" w:rsidP="007576C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378D2"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879DEF" wp14:editId="61C28714">
                <wp:simplePos x="0" y="0"/>
                <wp:positionH relativeFrom="margin">
                  <wp:align>left</wp:align>
                </wp:positionH>
                <wp:positionV relativeFrom="paragraph">
                  <wp:posOffset>3183255</wp:posOffset>
                </wp:positionV>
                <wp:extent cx="2705100" cy="533400"/>
                <wp:effectExtent l="0" t="0" r="19050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549" w:rsidRPr="00976188" w:rsidRDefault="00062549" w:rsidP="005378D2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Miss Kennedy</w:t>
                            </w:r>
                          </w:p>
                          <w:p w:rsidR="00062549" w:rsidRDefault="00062549" w:rsidP="005378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879DEF" id="Rounded Rectangle 18" o:spid="_x0000_s1052" style="position:absolute;left:0;text-align:left;margin-left:0;margin-top:250.65pt;width:213pt;height:42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" fillcolor="#bdd6ee [1300]" strokecolor="#1f4d78 [1604]" strokeweight="1pt">
                <v:stroke joinstyle="miter"/>
                <v:textbox>
                  <w:txbxContent>
                    <w:p w:rsidR="00062549" w:rsidRPr="00976188" w:rsidRDefault="00062549" w:rsidP="005378D2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Miss Kennedy</w:t>
                      </w:r>
                    </w:p>
                    <w:p w:rsidR="00062549" w:rsidRDefault="00062549" w:rsidP="005378D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378D2"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C4FF60" wp14:editId="66860267">
                <wp:simplePos x="0" y="0"/>
                <wp:positionH relativeFrom="margin">
                  <wp:align>left</wp:align>
                </wp:positionH>
                <wp:positionV relativeFrom="paragraph">
                  <wp:posOffset>3926205</wp:posOffset>
                </wp:positionV>
                <wp:extent cx="2705100" cy="533400"/>
                <wp:effectExtent l="0" t="0" r="19050" b="1905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549" w:rsidRPr="00976188" w:rsidRDefault="00062549" w:rsidP="005378D2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Mrs Cunningham</w:t>
                            </w:r>
                          </w:p>
                          <w:p w:rsidR="00062549" w:rsidRDefault="00062549" w:rsidP="005378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C4FF60" id="Rounded Rectangle 19" o:spid="_x0000_s1053" style="position:absolute;left:0;text-align:left;margin-left:0;margin-top:309.15pt;width:213pt;height:42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" fillcolor="#bdd6ee [1300]" strokecolor="#1f4d78 [1604]" strokeweight="1pt">
                <v:stroke joinstyle="miter"/>
                <v:textbox>
                  <w:txbxContent>
                    <w:p w:rsidR="00062549" w:rsidRPr="00976188" w:rsidRDefault="00062549" w:rsidP="005378D2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Mrs Cunningham</w:t>
                      </w:r>
                    </w:p>
                    <w:p w:rsidR="00062549" w:rsidRDefault="00062549" w:rsidP="005378D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576CC">
        <w:rPr>
          <w:rFonts w:cstheme="minorHAnsi"/>
          <w:b/>
          <w:sz w:val="32"/>
        </w:rPr>
        <w:t>1 mark for each correct answer</w:t>
      </w:r>
      <w:r w:rsidR="005378D2" w:rsidRPr="005378D2">
        <w:rPr>
          <w:rFonts w:cstheme="minorHAnsi"/>
          <w:b/>
          <w:noProof/>
          <w:sz w:val="44"/>
          <w:lang w:eastAsia="en-GB"/>
        </w:rPr>
        <w:t xml:space="preserve"> </w:t>
      </w:r>
    </w:p>
    <w:p w:rsidR="00E82658" w:rsidRDefault="00E82658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</w:p>
    <w:p w:rsidR="00E82658" w:rsidRDefault="00E82658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</w:p>
    <w:p w:rsidR="00E82658" w:rsidRDefault="00E82658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</w:p>
    <w:p w:rsidR="00E82658" w:rsidRDefault="00E82658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</w:p>
    <w:p w:rsidR="00E82658" w:rsidRDefault="00777E82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B2D25D8" wp14:editId="2E119E72">
                <wp:simplePos x="0" y="0"/>
                <wp:positionH relativeFrom="margin">
                  <wp:align>right</wp:align>
                </wp:positionH>
                <wp:positionV relativeFrom="paragraph">
                  <wp:posOffset>384009</wp:posOffset>
                </wp:positionV>
                <wp:extent cx="2705100" cy="576470"/>
                <wp:effectExtent l="0" t="0" r="19050" b="14605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7647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549" w:rsidRPr="00777E82" w:rsidRDefault="00777E82" w:rsidP="005378D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77E82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Went on an American road trip for my honeymoon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2D25D8" id="Rounded Rectangle 29" o:spid="_x0000_s1054" style="position:absolute;left:0;text-align:left;margin-left:161.8pt;margin-top:30.25pt;width:213pt;height:45.4pt;z-index:251708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" fillcolor="#bdd6ee [1300]" strokecolor="#1f4d78 [1604]" strokeweight="1pt">
                <v:stroke joinstyle="miter"/>
                <v:textbox>
                  <w:txbxContent>
                    <w:p w:rsidR="00062549" w:rsidRPr="00777E82" w:rsidRDefault="00777E82" w:rsidP="005378D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77E82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Went on an American road trip for my honeymoon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82658" w:rsidRDefault="00E82658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</w:p>
    <w:p w:rsidR="00E82658" w:rsidRDefault="00E82658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</w:p>
    <w:p w:rsidR="00E82658" w:rsidRDefault="00E82658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</w:p>
    <w:p w:rsidR="00E82658" w:rsidRDefault="00E82658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</w:p>
    <w:p w:rsidR="00E82658" w:rsidRDefault="00E82658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</w:p>
    <w:p w:rsidR="00E82658" w:rsidRDefault="00E82658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</w:p>
    <w:p w:rsidR="00E82658" w:rsidRDefault="00E82658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</w:p>
    <w:p w:rsidR="00E82658" w:rsidRDefault="00E82658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</w:p>
    <w:p w:rsidR="00E82658" w:rsidRDefault="00E82658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</w:p>
    <w:p w:rsidR="00E82658" w:rsidRDefault="00E82658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</w:p>
    <w:p w:rsidR="00E82658" w:rsidRDefault="00E82658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</w:p>
    <w:p w:rsidR="00E82658" w:rsidRDefault="007E7093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F4C1420" wp14:editId="54AD13DF">
                <wp:simplePos x="0" y="0"/>
                <wp:positionH relativeFrom="margin">
                  <wp:posOffset>3923731</wp:posOffset>
                </wp:positionH>
                <wp:positionV relativeFrom="paragraph">
                  <wp:posOffset>29542</wp:posOffset>
                </wp:positionV>
                <wp:extent cx="2705100" cy="696036"/>
                <wp:effectExtent l="0" t="0" r="19050" b="27940"/>
                <wp:wrapNone/>
                <wp:docPr id="195" name="Rounded 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69603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549" w:rsidRPr="00D94002" w:rsidRDefault="00062549" w:rsidP="005F7E8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went to the school Hogwarts was based 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4C1420" id="Rounded Rectangle 195" o:spid="_x0000_s1055" style="position:absolute;left:0;text-align:left;margin-left:308.95pt;margin-top:2.35pt;width:213pt;height:54.8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" fillcolor="#bdd6ee [1300]" strokecolor="#1f4d78 [1604]" strokeweight="1pt">
                <v:stroke joinstyle="miter"/>
                <v:textbox>
                  <w:txbxContent>
                    <w:p w:rsidR="00062549" w:rsidRPr="00D94002" w:rsidRDefault="00062549" w:rsidP="005F7E8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went to the school Hogwarts was based 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82658" w:rsidRDefault="00E82658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</w:p>
    <w:p w:rsidR="00E82658" w:rsidRDefault="00727FB9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2681FCC" wp14:editId="4F98BED5">
                <wp:simplePos x="0" y="0"/>
                <wp:positionH relativeFrom="margin">
                  <wp:align>right</wp:align>
                </wp:positionH>
                <wp:positionV relativeFrom="paragraph">
                  <wp:posOffset>90301</wp:posOffset>
                </wp:positionV>
                <wp:extent cx="2705100" cy="756745"/>
                <wp:effectExtent l="0" t="0" r="19050" b="24765"/>
                <wp:wrapNone/>
                <wp:docPr id="196" name="Rounded 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75674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549" w:rsidRPr="00D94002" w:rsidRDefault="00062549" w:rsidP="005F7E8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shares the same birthday as Queen Victoria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681FCC" id="Rounded Rectangle 196" o:spid="_x0000_s1056" style="position:absolute;left:0;text-align:left;margin-left:161.8pt;margin-top:7.1pt;width:213pt;height:59.6pt;z-index:251722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" fillcolor="#bdd6ee [1300]" strokecolor="#1f4d78 [1604]" strokeweight="1pt">
                <v:stroke joinstyle="miter"/>
                <v:textbox>
                  <w:txbxContent>
                    <w:p w:rsidR="00062549" w:rsidRPr="00D94002" w:rsidRDefault="00062549" w:rsidP="005F7E8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shares the same birthday as Queen Victoria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82658" w:rsidRDefault="00E82658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</w:p>
    <w:p w:rsidR="00E82658" w:rsidRDefault="00727FB9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B3521ED" wp14:editId="406370AB">
                <wp:simplePos x="0" y="0"/>
                <wp:positionH relativeFrom="margin">
                  <wp:align>right</wp:align>
                </wp:positionH>
                <wp:positionV relativeFrom="paragraph">
                  <wp:posOffset>182069</wp:posOffset>
                </wp:positionV>
                <wp:extent cx="2705100" cy="388189"/>
                <wp:effectExtent l="0" t="0" r="19050" b="12065"/>
                <wp:wrapNone/>
                <wp:docPr id="197" name="Rounded 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38818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549" w:rsidRPr="00D94002" w:rsidRDefault="00060F3F" w:rsidP="005F7E8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Once flew on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concorde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3521ED" id="Rounded Rectangle 197" o:spid="_x0000_s1057" style="position:absolute;left:0;text-align:left;margin-left:161.8pt;margin-top:14.35pt;width:213pt;height:30.55pt;z-index:251724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" fillcolor="#bdd6ee [1300]" strokecolor="#1f4d78 [1604]" strokeweight="1pt">
                <v:stroke joinstyle="miter"/>
                <v:textbox>
                  <w:txbxContent>
                    <w:p w:rsidR="00062549" w:rsidRPr="00D94002" w:rsidRDefault="00060F3F" w:rsidP="005F7E8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Once flew on </w:t>
                      </w:r>
                      <w:proofErr w:type="spellStart"/>
                      <w:r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concorde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82658" w:rsidRDefault="00E82658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  <w:r>
        <w:rPr>
          <w:rFonts w:cstheme="minorHAnsi"/>
          <w:b/>
          <w:noProof/>
          <w:sz w:val="4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E56602F" wp14:editId="32B4DDF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07678" cy="641268"/>
                <wp:effectExtent l="0" t="0" r="26670" b="26035"/>
                <wp:wrapNone/>
                <wp:docPr id="198" name="Rounded 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678" cy="64126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549" w:rsidRPr="00976188" w:rsidRDefault="00062549" w:rsidP="00E82658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188"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Paper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5: Scavenger Hunt</w:t>
                            </w:r>
                          </w:p>
                          <w:p w:rsidR="00062549" w:rsidRDefault="00062549" w:rsidP="00E826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56602F" id="Rounded Rectangle 198" o:spid="_x0000_s1058" style="position:absolute;left:0;text-align:left;margin-left:0;margin-top:0;width:512.4pt;height:50.5pt;z-index:251726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" fillcolor="#bdd6ee [1300]" strokecolor="#1f4d78 [1604]" strokeweight="1pt">
                <v:stroke joinstyle="miter"/>
                <v:textbox>
                  <w:txbxContent>
                    <w:p w:rsidR="00062549" w:rsidRPr="00976188" w:rsidRDefault="00062549" w:rsidP="00E82658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6188"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Paper</w:t>
                      </w: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5: Scavenger Hunt</w:t>
                      </w:r>
                    </w:p>
                    <w:p w:rsidR="00062549" w:rsidRDefault="00062549" w:rsidP="00E8265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82658" w:rsidRDefault="00E82658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</w:p>
    <w:p w:rsidR="001B0173" w:rsidRDefault="001B0173" w:rsidP="001B0173">
      <w:pPr>
        <w:spacing w:after="0" w:line="276" w:lineRule="auto"/>
        <w:jc w:val="center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>Timed paper. You will need a stopwatch.</w:t>
      </w:r>
    </w:p>
    <w:p w:rsidR="001B0173" w:rsidRDefault="001B0173" w:rsidP="001B0173">
      <w:pPr>
        <w:spacing w:after="0" w:line="276" w:lineRule="auto"/>
        <w:jc w:val="center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 xml:space="preserve">Starting in the room of your choice, ask a member of your household to time how long it takes to find the objects below. You can find the items in any order. Submit your time and if possible a photograph of the objects found. Add a 10 second penalty for any objects not found. </w:t>
      </w:r>
    </w:p>
    <w:p w:rsidR="000448D9" w:rsidRDefault="000448D9" w:rsidP="000448D9">
      <w:pPr>
        <w:pStyle w:val="Default"/>
        <w:rPr>
          <w:b/>
          <w:bCs/>
          <w:sz w:val="23"/>
          <w:szCs w:val="23"/>
        </w:rPr>
      </w:pPr>
    </w:p>
    <w:p w:rsidR="000448D9" w:rsidRPr="001B0173" w:rsidRDefault="000448D9" w:rsidP="000448D9">
      <w:pPr>
        <w:pStyle w:val="Default"/>
        <w:rPr>
          <w:rFonts w:asciiTheme="minorHAnsi" w:hAnsiTheme="minorHAnsi" w:cstheme="minorHAnsi"/>
          <w:sz w:val="32"/>
          <w:szCs w:val="23"/>
        </w:rPr>
      </w:pPr>
      <w:r w:rsidRPr="001B0173">
        <w:rPr>
          <w:rFonts w:asciiTheme="minorHAnsi" w:hAnsiTheme="minorHAnsi" w:cstheme="minorHAnsi"/>
          <w:b/>
          <w:bCs/>
          <w:sz w:val="32"/>
          <w:szCs w:val="23"/>
        </w:rPr>
        <w:t xml:space="preserve">FIND THE FOLLOWING OBJECTS: </w:t>
      </w:r>
    </w:p>
    <w:p w:rsidR="001B0173" w:rsidRPr="001B0173" w:rsidRDefault="001B0173" w:rsidP="000448D9">
      <w:pPr>
        <w:pStyle w:val="Default"/>
        <w:rPr>
          <w:rFonts w:asciiTheme="minorHAnsi" w:hAnsiTheme="minorHAnsi" w:cstheme="minorHAnsi"/>
          <w:sz w:val="32"/>
          <w:szCs w:val="23"/>
        </w:rPr>
      </w:pPr>
    </w:p>
    <w:p w:rsidR="000448D9" w:rsidRPr="001B0173" w:rsidRDefault="000448D9" w:rsidP="000448D9">
      <w:pPr>
        <w:pStyle w:val="Default"/>
        <w:numPr>
          <w:ilvl w:val="0"/>
          <w:numId w:val="6"/>
        </w:numPr>
        <w:rPr>
          <w:rFonts w:asciiTheme="minorHAnsi" w:hAnsiTheme="minorHAnsi" w:cstheme="minorHAnsi"/>
          <w:sz w:val="32"/>
          <w:szCs w:val="22"/>
        </w:rPr>
      </w:pPr>
      <w:r w:rsidRPr="001B0173">
        <w:rPr>
          <w:rFonts w:asciiTheme="minorHAnsi" w:hAnsiTheme="minorHAnsi" w:cstheme="minorHAnsi"/>
          <w:sz w:val="32"/>
          <w:szCs w:val="22"/>
        </w:rPr>
        <w:t xml:space="preserve">An unused toilet roll </w:t>
      </w:r>
    </w:p>
    <w:p w:rsidR="000448D9" w:rsidRPr="001B0173" w:rsidRDefault="000448D9" w:rsidP="000448D9">
      <w:pPr>
        <w:pStyle w:val="Default"/>
        <w:rPr>
          <w:rFonts w:asciiTheme="minorHAnsi" w:hAnsiTheme="minorHAnsi" w:cstheme="minorHAnsi"/>
          <w:sz w:val="32"/>
          <w:szCs w:val="22"/>
        </w:rPr>
      </w:pPr>
    </w:p>
    <w:p w:rsidR="000448D9" w:rsidRPr="00E44402" w:rsidRDefault="001B0173" w:rsidP="00E44402">
      <w:pPr>
        <w:pStyle w:val="Default"/>
        <w:numPr>
          <w:ilvl w:val="0"/>
          <w:numId w:val="7"/>
        </w:numPr>
        <w:rPr>
          <w:rFonts w:asciiTheme="minorHAnsi" w:hAnsiTheme="minorHAnsi" w:cstheme="minorHAnsi"/>
          <w:sz w:val="32"/>
          <w:szCs w:val="22"/>
        </w:rPr>
      </w:pPr>
      <w:r w:rsidRPr="001B0173">
        <w:rPr>
          <w:rFonts w:asciiTheme="minorHAnsi" w:hAnsiTheme="minorHAnsi" w:cstheme="minorHAnsi"/>
          <w:sz w:val="32"/>
          <w:szCs w:val="22"/>
        </w:rPr>
        <w:t>An item of clothing</w:t>
      </w:r>
      <w:r>
        <w:rPr>
          <w:rFonts w:asciiTheme="minorHAnsi" w:hAnsiTheme="minorHAnsi" w:cstheme="minorHAnsi"/>
          <w:sz w:val="32"/>
          <w:szCs w:val="22"/>
        </w:rPr>
        <w:t xml:space="preserve"> that is</w:t>
      </w:r>
      <w:r w:rsidR="000448D9" w:rsidRPr="001B0173">
        <w:rPr>
          <w:rFonts w:asciiTheme="minorHAnsi" w:hAnsiTheme="minorHAnsi" w:cstheme="minorHAnsi"/>
          <w:sz w:val="32"/>
          <w:szCs w:val="22"/>
        </w:rPr>
        <w:t xml:space="preserve"> the colour you would get if you mixed blue and yellow together </w:t>
      </w:r>
    </w:p>
    <w:p w:rsidR="000448D9" w:rsidRPr="001B0173" w:rsidRDefault="000448D9" w:rsidP="000448D9">
      <w:pPr>
        <w:pStyle w:val="Default"/>
        <w:rPr>
          <w:rFonts w:asciiTheme="minorHAnsi" w:hAnsiTheme="minorHAnsi" w:cstheme="minorHAnsi"/>
          <w:sz w:val="32"/>
          <w:szCs w:val="22"/>
        </w:rPr>
      </w:pPr>
    </w:p>
    <w:p w:rsidR="000448D9" w:rsidRPr="001B0173" w:rsidRDefault="000448D9" w:rsidP="000448D9">
      <w:pPr>
        <w:pStyle w:val="Default"/>
        <w:numPr>
          <w:ilvl w:val="0"/>
          <w:numId w:val="9"/>
        </w:numPr>
        <w:rPr>
          <w:rFonts w:asciiTheme="minorHAnsi" w:hAnsiTheme="minorHAnsi" w:cstheme="minorHAnsi"/>
          <w:sz w:val="32"/>
          <w:szCs w:val="22"/>
        </w:rPr>
      </w:pPr>
      <w:r w:rsidRPr="001B0173">
        <w:rPr>
          <w:rFonts w:asciiTheme="minorHAnsi" w:hAnsiTheme="minorHAnsi" w:cstheme="minorHAnsi"/>
          <w:sz w:val="32"/>
          <w:szCs w:val="22"/>
        </w:rPr>
        <w:t xml:space="preserve">An item of clothing that has at least 4 buttons on </w:t>
      </w:r>
    </w:p>
    <w:p w:rsidR="000448D9" w:rsidRPr="001B0173" w:rsidRDefault="000448D9" w:rsidP="000448D9">
      <w:pPr>
        <w:pStyle w:val="Default"/>
        <w:rPr>
          <w:rFonts w:asciiTheme="minorHAnsi" w:hAnsiTheme="minorHAnsi" w:cstheme="minorHAnsi"/>
          <w:sz w:val="32"/>
          <w:szCs w:val="22"/>
        </w:rPr>
      </w:pPr>
    </w:p>
    <w:p w:rsidR="000448D9" w:rsidRPr="001B0173" w:rsidRDefault="000448D9" w:rsidP="000448D9">
      <w:pPr>
        <w:pStyle w:val="Default"/>
        <w:numPr>
          <w:ilvl w:val="0"/>
          <w:numId w:val="10"/>
        </w:numPr>
        <w:rPr>
          <w:rFonts w:asciiTheme="minorHAnsi" w:hAnsiTheme="minorHAnsi" w:cstheme="minorHAnsi"/>
          <w:sz w:val="32"/>
          <w:szCs w:val="22"/>
        </w:rPr>
      </w:pPr>
      <w:r w:rsidRPr="001B0173">
        <w:rPr>
          <w:rFonts w:asciiTheme="minorHAnsi" w:hAnsiTheme="minorHAnsi" w:cstheme="minorHAnsi"/>
          <w:sz w:val="32"/>
          <w:szCs w:val="22"/>
        </w:rPr>
        <w:t xml:space="preserve">A pen, pencil or crayon that is the top colour of a rainbow </w:t>
      </w:r>
    </w:p>
    <w:p w:rsidR="000448D9" w:rsidRPr="001B0173" w:rsidRDefault="000448D9" w:rsidP="000448D9">
      <w:pPr>
        <w:pStyle w:val="Default"/>
        <w:rPr>
          <w:rFonts w:asciiTheme="minorHAnsi" w:hAnsiTheme="minorHAnsi" w:cstheme="minorHAnsi"/>
          <w:sz w:val="32"/>
          <w:szCs w:val="22"/>
        </w:rPr>
      </w:pPr>
    </w:p>
    <w:p w:rsidR="000448D9" w:rsidRPr="001B0173" w:rsidRDefault="000448D9" w:rsidP="000448D9">
      <w:pPr>
        <w:pStyle w:val="Default"/>
        <w:numPr>
          <w:ilvl w:val="0"/>
          <w:numId w:val="11"/>
        </w:numPr>
        <w:rPr>
          <w:rFonts w:asciiTheme="minorHAnsi" w:hAnsiTheme="minorHAnsi" w:cstheme="minorHAnsi"/>
          <w:sz w:val="32"/>
          <w:szCs w:val="22"/>
        </w:rPr>
      </w:pPr>
      <w:r w:rsidRPr="001B0173">
        <w:rPr>
          <w:rFonts w:asciiTheme="minorHAnsi" w:hAnsiTheme="minorHAnsi" w:cstheme="minorHAnsi"/>
          <w:sz w:val="32"/>
          <w:szCs w:val="22"/>
        </w:rPr>
        <w:t>The word ‘</w:t>
      </w:r>
      <w:r w:rsidR="001B0173" w:rsidRPr="001B0173">
        <w:rPr>
          <w:rFonts w:asciiTheme="minorHAnsi" w:hAnsiTheme="minorHAnsi" w:cstheme="minorHAnsi"/>
          <w:b/>
          <w:bCs/>
          <w:sz w:val="32"/>
          <w:szCs w:val="22"/>
        </w:rPr>
        <w:t>SCHOOL</w:t>
      </w:r>
      <w:r w:rsidRPr="001B0173">
        <w:rPr>
          <w:rFonts w:asciiTheme="minorHAnsi" w:hAnsiTheme="minorHAnsi" w:cstheme="minorHAnsi"/>
          <w:sz w:val="32"/>
          <w:szCs w:val="22"/>
        </w:rPr>
        <w:t xml:space="preserve">’ - look in a book, magazine or newspaper </w:t>
      </w:r>
    </w:p>
    <w:p w:rsidR="000448D9" w:rsidRPr="001B0173" w:rsidRDefault="000448D9" w:rsidP="000448D9">
      <w:pPr>
        <w:pStyle w:val="Default"/>
        <w:rPr>
          <w:rFonts w:asciiTheme="minorHAnsi" w:hAnsiTheme="minorHAnsi" w:cstheme="minorHAnsi"/>
          <w:sz w:val="32"/>
          <w:szCs w:val="22"/>
        </w:rPr>
      </w:pPr>
    </w:p>
    <w:p w:rsidR="000448D9" w:rsidRPr="001B0173" w:rsidRDefault="001B0173" w:rsidP="000448D9">
      <w:pPr>
        <w:pStyle w:val="Default"/>
        <w:numPr>
          <w:ilvl w:val="0"/>
          <w:numId w:val="12"/>
        </w:numPr>
        <w:rPr>
          <w:rFonts w:asciiTheme="minorHAnsi" w:hAnsiTheme="minorHAnsi" w:cstheme="minorHAnsi"/>
          <w:sz w:val="32"/>
          <w:szCs w:val="22"/>
        </w:rPr>
      </w:pPr>
      <w:r w:rsidRPr="001B0173">
        <w:rPr>
          <w:rFonts w:asciiTheme="minorHAnsi" w:hAnsiTheme="minorHAnsi" w:cstheme="minorHAnsi"/>
          <w:sz w:val="32"/>
          <w:szCs w:val="22"/>
        </w:rPr>
        <w:t xml:space="preserve">Your </w:t>
      </w:r>
      <w:r w:rsidR="004D23EE">
        <w:rPr>
          <w:rFonts w:asciiTheme="minorHAnsi" w:hAnsiTheme="minorHAnsi" w:cstheme="minorHAnsi"/>
          <w:sz w:val="32"/>
          <w:szCs w:val="22"/>
        </w:rPr>
        <w:t>favourite toy</w:t>
      </w:r>
    </w:p>
    <w:p w:rsidR="000448D9" w:rsidRPr="001B0173" w:rsidRDefault="000448D9" w:rsidP="000448D9">
      <w:pPr>
        <w:pStyle w:val="Default"/>
        <w:rPr>
          <w:rFonts w:asciiTheme="minorHAnsi" w:hAnsiTheme="minorHAnsi" w:cstheme="minorHAnsi"/>
          <w:sz w:val="32"/>
          <w:szCs w:val="22"/>
        </w:rPr>
      </w:pPr>
    </w:p>
    <w:p w:rsidR="000448D9" w:rsidRPr="001B0173" w:rsidRDefault="001B0173" w:rsidP="000448D9">
      <w:pPr>
        <w:pStyle w:val="Default"/>
        <w:numPr>
          <w:ilvl w:val="0"/>
          <w:numId w:val="13"/>
        </w:numPr>
        <w:rPr>
          <w:rFonts w:asciiTheme="minorHAnsi" w:hAnsiTheme="minorHAnsi" w:cstheme="minorHAnsi"/>
          <w:sz w:val="32"/>
          <w:szCs w:val="22"/>
        </w:rPr>
      </w:pPr>
      <w:r>
        <w:rPr>
          <w:rFonts w:asciiTheme="minorHAnsi" w:hAnsiTheme="minorHAnsi" w:cstheme="minorHAnsi"/>
          <w:sz w:val="32"/>
          <w:szCs w:val="22"/>
        </w:rPr>
        <w:t>Your school jumper</w:t>
      </w:r>
    </w:p>
    <w:p w:rsidR="000448D9" w:rsidRPr="001B0173" w:rsidRDefault="000448D9" w:rsidP="000448D9">
      <w:pPr>
        <w:pStyle w:val="Default"/>
        <w:rPr>
          <w:rFonts w:asciiTheme="minorHAnsi" w:hAnsiTheme="minorHAnsi" w:cstheme="minorHAnsi"/>
          <w:sz w:val="32"/>
          <w:szCs w:val="22"/>
        </w:rPr>
      </w:pPr>
    </w:p>
    <w:p w:rsidR="00B71478" w:rsidRDefault="000448D9" w:rsidP="00B71478">
      <w:pPr>
        <w:pStyle w:val="Default"/>
        <w:numPr>
          <w:ilvl w:val="0"/>
          <w:numId w:val="14"/>
        </w:numPr>
        <w:rPr>
          <w:rFonts w:asciiTheme="minorHAnsi" w:hAnsiTheme="minorHAnsi" w:cstheme="minorHAnsi"/>
          <w:sz w:val="32"/>
          <w:szCs w:val="22"/>
        </w:rPr>
      </w:pPr>
      <w:r w:rsidRPr="001B0173">
        <w:rPr>
          <w:rFonts w:asciiTheme="minorHAnsi" w:hAnsiTheme="minorHAnsi" w:cstheme="minorHAnsi"/>
          <w:sz w:val="32"/>
          <w:szCs w:val="22"/>
        </w:rPr>
        <w:t xml:space="preserve">A </w:t>
      </w:r>
      <w:r w:rsidR="004D23EE">
        <w:rPr>
          <w:rFonts w:asciiTheme="minorHAnsi" w:hAnsiTheme="minorHAnsi" w:cstheme="minorHAnsi"/>
          <w:sz w:val="32"/>
          <w:szCs w:val="22"/>
        </w:rPr>
        <w:t>spoon</w:t>
      </w:r>
      <w:r w:rsidRPr="001B0173">
        <w:rPr>
          <w:rFonts w:asciiTheme="minorHAnsi" w:hAnsiTheme="minorHAnsi" w:cstheme="minorHAnsi"/>
          <w:sz w:val="32"/>
          <w:szCs w:val="22"/>
        </w:rPr>
        <w:t xml:space="preserve"> </w:t>
      </w:r>
    </w:p>
    <w:p w:rsidR="007E7093" w:rsidRDefault="007E7093" w:rsidP="007E7093">
      <w:pPr>
        <w:pStyle w:val="Default"/>
        <w:rPr>
          <w:rFonts w:asciiTheme="minorHAnsi" w:hAnsiTheme="minorHAnsi" w:cstheme="minorHAnsi"/>
          <w:sz w:val="32"/>
          <w:szCs w:val="22"/>
        </w:rPr>
      </w:pPr>
    </w:p>
    <w:p w:rsidR="007E7093" w:rsidRDefault="007E7093" w:rsidP="007E7093">
      <w:pPr>
        <w:pStyle w:val="Default"/>
        <w:numPr>
          <w:ilvl w:val="0"/>
          <w:numId w:val="19"/>
        </w:numPr>
        <w:rPr>
          <w:rFonts w:asciiTheme="minorHAnsi" w:hAnsiTheme="minorHAnsi" w:cstheme="minorHAnsi"/>
          <w:sz w:val="32"/>
          <w:szCs w:val="22"/>
        </w:rPr>
      </w:pPr>
      <w:r>
        <w:rPr>
          <w:rFonts w:asciiTheme="minorHAnsi" w:hAnsiTheme="minorHAnsi" w:cstheme="minorHAnsi"/>
          <w:sz w:val="32"/>
          <w:szCs w:val="22"/>
        </w:rPr>
        <w:t xml:space="preserve">    </w:t>
      </w:r>
      <w:r w:rsidR="00E44402">
        <w:rPr>
          <w:rFonts w:asciiTheme="minorHAnsi" w:hAnsiTheme="minorHAnsi" w:cstheme="minorHAnsi"/>
          <w:sz w:val="32"/>
          <w:szCs w:val="22"/>
        </w:rPr>
        <w:t xml:space="preserve"> </w:t>
      </w:r>
      <w:r>
        <w:rPr>
          <w:rFonts w:asciiTheme="minorHAnsi" w:hAnsiTheme="minorHAnsi" w:cstheme="minorHAnsi"/>
          <w:sz w:val="32"/>
          <w:szCs w:val="22"/>
        </w:rPr>
        <w:t xml:space="preserve">A </w:t>
      </w:r>
      <w:r w:rsidR="004D23EE">
        <w:rPr>
          <w:rFonts w:asciiTheme="minorHAnsi" w:hAnsiTheme="minorHAnsi" w:cstheme="minorHAnsi"/>
          <w:sz w:val="32"/>
          <w:szCs w:val="22"/>
        </w:rPr>
        <w:t>picture of yourself or someone in your family</w:t>
      </w:r>
      <w:r>
        <w:rPr>
          <w:rFonts w:asciiTheme="minorHAnsi" w:hAnsiTheme="minorHAnsi" w:cstheme="minorHAnsi"/>
          <w:sz w:val="32"/>
          <w:szCs w:val="22"/>
        </w:rPr>
        <w:t xml:space="preserve"> </w:t>
      </w:r>
    </w:p>
    <w:p w:rsidR="00E44402" w:rsidRDefault="00E44402" w:rsidP="00E44402">
      <w:pPr>
        <w:pStyle w:val="Default"/>
        <w:rPr>
          <w:rFonts w:asciiTheme="minorHAnsi" w:hAnsiTheme="minorHAnsi" w:cstheme="minorHAnsi"/>
          <w:sz w:val="32"/>
          <w:szCs w:val="22"/>
        </w:rPr>
      </w:pPr>
    </w:p>
    <w:p w:rsidR="00E44402" w:rsidRPr="007E7093" w:rsidRDefault="00E44402" w:rsidP="00E44402">
      <w:pPr>
        <w:pStyle w:val="Default"/>
        <w:numPr>
          <w:ilvl w:val="0"/>
          <w:numId w:val="19"/>
        </w:numPr>
        <w:rPr>
          <w:rFonts w:asciiTheme="minorHAnsi" w:hAnsiTheme="minorHAnsi" w:cstheme="minorHAnsi"/>
          <w:sz w:val="32"/>
          <w:szCs w:val="22"/>
        </w:rPr>
      </w:pPr>
      <w:r>
        <w:rPr>
          <w:rFonts w:asciiTheme="minorHAnsi" w:hAnsiTheme="minorHAnsi" w:cstheme="minorHAnsi"/>
          <w:sz w:val="32"/>
          <w:szCs w:val="22"/>
        </w:rPr>
        <w:t xml:space="preserve">     Something that will hold everything you’ve found</w:t>
      </w:r>
    </w:p>
    <w:p w:rsidR="00B71478" w:rsidRDefault="00B71478" w:rsidP="00B71478">
      <w:pPr>
        <w:pStyle w:val="Default"/>
        <w:rPr>
          <w:rFonts w:asciiTheme="minorHAnsi" w:hAnsiTheme="minorHAnsi" w:cstheme="minorHAnsi"/>
          <w:sz w:val="32"/>
          <w:szCs w:val="22"/>
        </w:rPr>
      </w:pPr>
    </w:p>
    <w:p w:rsidR="00B71478" w:rsidRDefault="00FE667C" w:rsidP="00FE667C">
      <w:pPr>
        <w:pStyle w:val="Default"/>
        <w:jc w:val="right"/>
        <w:rPr>
          <w:rFonts w:asciiTheme="minorHAnsi" w:hAnsiTheme="minorHAnsi" w:cstheme="minorHAnsi"/>
          <w:sz w:val="32"/>
          <w:szCs w:val="22"/>
        </w:rPr>
      </w:pPr>
      <w:r>
        <w:rPr>
          <w:rFonts w:cstheme="minorHAnsi"/>
          <w:b/>
          <w:sz w:val="32"/>
        </w:rPr>
        <w:t>The times will be ordered and you will receive up to 10 marks.</w:t>
      </w:r>
    </w:p>
    <w:p w:rsidR="00B71478" w:rsidRDefault="00B71478" w:rsidP="00B71478">
      <w:pPr>
        <w:pStyle w:val="Default"/>
        <w:rPr>
          <w:rFonts w:asciiTheme="minorHAnsi" w:hAnsiTheme="minorHAnsi" w:cstheme="minorHAnsi"/>
          <w:sz w:val="32"/>
          <w:szCs w:val="22"/>
        </w:rPr>
      </w:pPr>
    </w:p>
    <w:p w:rsidR="00FE667C" w:rsidRDefault="00FE667C" w:rsidP="00B71478">
      <w:pPr>
        <w:pStyle w:val="Default"/>
        <w:rPr>
          <w:rFonts w:asciiTheme="minorHAnsi" w:hAnsiTheme="minorHAnsi" w:cstheme="minorHAnsi"/>
          <w:sz w:val="32"/>
          <w:szCs w:val="22"/>
        </w:rPr>
      </w:pPr>
    </w:p>
    <w:p w:rsidR="00B71478" w:rsidRDefault="00B71478" w:rsidP="00B71478">
      <w:pPr>
        <w:pStyle w:val="Default"/>
        <w:rPr>
          <w:rFonts w:asciiTheme="minorHAnsi" w:hAnsiTheme="minorHAnsi" w:cstheme="minorHAnsi"/>
          <w:sz w:val="32"/>
          <w:szCs w:val="22"/>
        </w:rPr>
      </w:pPr>
    </w:p>
    <w:p w:rsidR="00B71478" w:rsidRDefault="00B71478" w:rsidP="00B71478">
      <w:pPr>
        <w:pStyle w:val="Default"/>
        <w:rPr>
          <w:rFonts w:asciiTheme="minorHAnsi" w:hAnsiTheme="minorHAnsi" w:cstheme="minorHAnsi"/>
          <w:sz w:val="32"/>
          <w:szCs w:val="22"/>
        </w:rPr>
      </w:pPr>
    </w:p>
    <w:p w:rsidR="00B71478" w:rsidRPr="001B0173" w:rsidRDefault="00B71478" w:rsidP="00B71478">
      <w:pPr>
        <w:pStyle w:val="Default"/>
        <w:rPr>
          <w:rFonts w:asciiTheme="minorHAnsi" w:hAnsiTheme="minorHAnsi" w:cstheme="minorHAnsi"/>
          <w:sz w:val="32"/>
          <w:szCs w:val="22"/>
        </w:rPr>
      </w:pPr>
    </w:p>
    <w:p w:rsidR="00E82658" w:rsidRDefault="00E44402" w:rsidP="00E82658">
      <w:pPr>
        <w:spacing w:after="0" w:line="276" w:lineRule="auto"/>
        <w:rPr>
          <w:rFonts w:cstheme="minorHAnsi"/>
          <w:b/>
          <w:sz w:val="32"/>
        </w:rPr>
      </w:pPr>
      <w:r>
        <w:rPr>
          <w:rFonts w:cstheme="minorHAnsi"/>
          <w:b/>
          <w:noProof/>
          <w:sz w:val="4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3747C60" wp14:editId="56D4529A">
                <wp:simplePos x="0" y="0"/>
                <wp:positionH relativeFrom="margin">
                  <wp:posOffset>-13648</wp:posOffset>
                </wp:positionH>
                <wp:positionV relativeFrom="paragraph">
                  <wp:posOffset>-7828</wp:posOffset>
                </wp:positionV>
                <wp:extent cx="6507678" cy="641268"/>
                <wp:effectExtent l="0" t="0" r="26670" b="26035"/>
                <wp:wrapNone/>
                <wp:docPr id="199" name="Rounded 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678" cy="64126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549" w:rsidRPr="00976188" w:rsidRDefault="00062549" w:rsidP="00B71478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188"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Paper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6: Spelling Test </w:t>
                            </w:r>
                          </w:p>
                          <w:p w:rsidR="00062549" w:rsidRDefault="00062549" w:rsidP="00B714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747C60" id="Rounded Rectangle 199" o:spid="_x0000_s1059" style="position:absolute;margin-left:-1.05pt;margin-top:-.6pt;width:512.4pt;height:50.5pt;z-index:2517288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" fillcolor="#bdd6ee [1300]" strokecolor="#1f4d78 [1604]" strokeweight="1pt">
                <v:stroke joinstyle="miter"/>
                <v:textbox>
                  <w:txbxContent>
                    <w:p w:rsidR="00062549" w:rsidRPr="00976188" w:rsidRDefault="00062549" w:rsidP="00B71478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6188"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Paper</w:t>
                      </w: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6: Spelling Test </w:t>
                      </w:r>
                    </w:p>
                    <w:p w:rsidR="00062549" w:rsidRDefault="00062549" w:rsidP="00B7147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71478" w:rsidRDefault="00B71478" w:rsidP="00B71478">
      <w:pPr>
        <w:spacing w:after="0" w:line="276" w:lineRule="auto"/>
        <w:rPr>
          <w:rFonts w:cstheme="minorHAnsi"/>
          <w:b/>
          <w:sz w:val="32"/>
        </w:rPr>
      </w:pPr>
    </w:p>
    <w:p w:rsidR="00B71478" w:rsidRDefault="00B71478" w:rsidP="00B71478">
      <w:pPr>
        <w:spacing w:after="0" w:line="276" w:lineRule="auto"/>
        <w:rPr>
          <w:rFonts w:cstheme="minorHAnsi"/>
          <w:b/>
          <w:sz w:val="32"/>
        </w:rPr>
      </w:pPr>
    </w:p>
    <w:p w:rsidR="00B71478" w:rsidRPr="00E44402" w:rsidRDefault="00B71478" w:rsidP="00B71478">
      <w:pPr>
        <w:rPr>
          <w:rFonts w:cstheme="minorHAnsi"/>
          <w:b/>
          <w:sz w:val="32"/>
        </w:rPr>
      </w:pPr>
      <w:r w:rsidRPr="00E44402">
        <w:rPr>
          <w:rFonts w:cstheme="minorHAnsi"/>
          <w:b/>
          <w:sz w:val="32"/>
        </w:rPr>
        <w:t xml:space="preserve">You will need a member of your household to read the spelling list attached separately. </w:t>
      </w:r>
    </w:p>
    <w:p w:rsidR="007E7093" w:rsidRDefault="007E7093" w:rsidP="00B71478">
      <w:pPr>
        <w:rPr>
          <w:rFonts w:cstheme="minorHAnsi"/>
          <w:sz w:val="32"/>
        </w:rPr>
      </w:pPr>
      <w:r w:rsidRPr="004321C9">
        <w:rPr>
          <w:rFonts w:cstheme="minorHAnsi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9049C9D" wp14:editId="70F92500">
                <wp:simplePos x="0" y="0"/>
                <wp:positionH relativeFrom="margin">
                  <wp:align>left</wp:align>
                </wp:positionH>
                <wp:positionV relativeFrom="paragraph">
                  <wp:posOffset>123000</wp:posOffset>
                </wp:positionV>
                <wp:extent cx="6520220" cy="6387152"/>
                <wp:effectExtent l="0" t="0" r="0" b="0"/>
                <wp:wrapNone/>
                <wp:docPr id="200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20220" cy="638715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62549" w:rsidRPr="004321C9" w:rsidRDefault="00062549" w:rsidP="004321C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480" w:lineRule="auto"/>
                              <w:rPr>
                                <w:rFonts w:eastAsia="Times New Roman"/>
                                <w:sz w:val="38"/>
                              </w:rPr>
                            </w:pPr>
                            <w:r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 xml:space="preserve"> ____________________                                                  </w:t>
                            </w:r>
                            <w:r w:rsidRPr="00790246">
                              <w:rPr>
                                <w:rFonts w:asciiTheme="majorHAnsi" w:eastAsia="Verdana" w:hAnsi="Calibri Light" w:cs="Verdana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1 mark</w:t>
                            </w:r>
                          </w:p>
                          <w:p w:rsidR="00062549" w:rsidRPr="004321C9" w:rsidRDefault="00062549" w:rsidP="004321C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480" w:lineRule="auto"/>
                              <w:rPr>
                                <w:rFonts w:eastAsia="Times New Roman"/>
                                <w:sz w:val="38"/>
                              </w:rPr>
                            </w:pPr>
                            <w:r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 xml:space="preserve">____________________                                                   </w:t>
                            </w:r>
                            <w:r w:rsidRPr="00790246">
                              <w:rPr>
                                <w:rFonts w:asciiTheme="majorHAnsi" w:eastAsia="Verdana" w:hAnsi="Calibri Light" w:cs="Verdana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1 mark</w:t>
                            </w:r>
                          </w:p>
                          <w:p w:rsidR="00062549" w:rsidRPr="004321C9" w:rsidRDefault="00062549" w:rsidP="004321C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480" w:lineRule="auto"/>
                              <w:rPr>
                                <w:rFonts w:eastAsia="Times New Roman"/>
                                <w:sz w:val="38"/>
                              </w:rPr>
                            </w:pPr>
                            <w:r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 xml:space="preserve">____________________                                                   </w:t>
                            </w:r>
                            <w:r w:rsidRPr="00790246">
                              <w:rPr>
                                <w:rFonts w:asciiTheme="majorHAnsi" w:eastAsia="Verdana" w:hAnsi="Calibri Light" w:cs="Verdana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1 mark</w:t>
                            </w:r>
                          </w:p>
                          <w:p w:rsidR="00062549" w:rsidRPr="004321C9" w:rsidRDefault="00062549" w:rsidP="004321C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480" w:lineRule="auto"/>
                              <w:rPr>
                                <w:rFonts w:eastAsia="Times New Roman"/>
                                <w:sz w:val="38"/>
                              </w:rPr>
                            </w:pPr>
                            <w:r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 xml:space="preserve">____________________                                                   </w:t>
                            </w:r>
                            <w:r w:rsidRPr="00790246">
                              <w:rPr>
                                <w:rFonts w:asciiTheme="majorHAnsi" w:eastAsia="Verdana" w:hAnsi="Calibri Light" w:cs="Verdana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1 mark</w:t>
                            </w:r>
                          </w:p>
                          <w:p w:rsidR="00062549" w:rsidRPr="004321C9" w:rsidRDefault="00062549" w:rsidP="004321C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480" w:lineRule="auto"/>
                              <w:rPr>
                                <w:rFonts w:eastAsia="Times New Roman"/>
                                <w:sz w:val="38"/>
                              </w:rPr>
                            </w:pPr>
                            <w:r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 xml:space="preserve">____________________                                                   </w:t>
                            </w:r>
                            <w:r w:rsidRPr="00790246">
                              <w:rPr>
                                <w:rFonts w:asciiTheme="majorHAnsi" w:eastAsia="Verdana" w:hAnsi="Calibri Light" w:cs="Verdana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1 mark</w:t>
                            </w:r>
                          </w:p>
                          <w:p w:rsidR="00062549" w:rsidRPr="004321C9" w:rsidRDefault="00062549" w:rsidP="004321C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480" w:lineRule="auto"/>
                              <w:rPr>
                                <w:rFonts w:eastAsia="Times New Roman"/>
                                <w:sz w:val="38"/>
                              </w:rPr>
                            </w:pPr>
                            <w:r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 xml:space="preserve">____________________                                                   </w:t>
                            </w:r>
                            <w:r w:rsidRPr="00790246">
                              <w:rPr>
                                <w:rFonts w:asciiTheme="majorHAnsi" w:eastAsia="Verdana" w:hAnsi="Calibri Light" w:cs="Verdana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1 mark</w:t>
                            </w:r>
                          </w:p>
                          <w:p w:rsidR="00062549" w:rsidRPr="004321C9" w:rsidRDefault="00062549" w:rsidP="004321C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480" w:lineRule="auto"/>
                              <w:rPr>
                                <w:rFonts w:eastAsia="Times New Roman"/>
                                <w:sz w:val="38"/>
                              </w:rPr>
                            </w:pPr>
                            <w:r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 xml:space="preserve">____________________                                                   </w:t>
                            </w:r>
                            <w:r w:rsidRPr="00790246">
                              <w:rPr>
                                <w:rFonts w:asciiTheme="majorHAnsi" w:eastAsia="Verdana" w:hAnsi="Calibri Light" w:cs="Verdana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1 mark</w:t>
                            </w:r>
                          </w:p>
                          <w:p w:rsidR="00062549" w:rsidRPr="004321C9" w:rsidRDefault="00062549" w:rsidP="004321C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480" w:lineRule="auto"/>
                              <w:rPr>
                                <w:rFonts w:eastAsia="Times New Roman"/>
                                <w:sz w:val="38"/>
                              </w:rPr>
                            </w:pPr>
                            <w:r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 xml:space="preserve">____________________                                                   </w:t>
                            </w:r>
                            <w:r w:rsidRPr="00790246">
                              <w:rPr>
                                <w:rFonts w:asciiTheme="majorHAnsi" w:eastAsia="Verdana" w:hAnsi="Calibri Light" w:cs="Verdana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1 mark</w:t>
                            </w:r>
                          </w:p>
                          <w:p w:rsidR="00062549" w:rsidRPr="004321C9" w:rsidRDefault="00062549" w:rsidP="004321C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480" w:lineRule="auto"/>
                              <w:rPr>
                                <w:rFonts w:eastAsia="Times New Roman"/>
                                <w:sz w:val="38"/>
                              </w:rPr>
                            </w:pPr>
                            <w:r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 xml:space="preserve">____________________                                                   </w:t>
                            </w:r>
                            <w:r w:rsidRPr="00790246">
                              <w:rPr>
                                <w:rFonts w:asciiTheme="majorHAnsi" w:eastAsia="Verdana" w:hAnsi="Calibri Light" w:cs="Verdana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1 mark</w:t>
                            </w:r>
                          </w:p>
                          <w:p w:rsidR="00062549" w:rsidRPr="004321C9" w:rsidRDefault="00062549" w:rsidP="004321C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480" w:lineRule="auto"/>
                              <w:rPr>
                                <w:rFonts w:eastAsia="Times New Roman"/>
                                <w:sz w:val="38"/>
                              </w:rPr>
                            </w:pPr>
                            <w:r w:rsidRPr="004321C9"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>____________</w:t>
                            </w:r>
                            <w:r>
                              <w:rPr>
                                <w:rFonts w:asciiTheme="majorHAnsi" w:eastAsia="Verdana" w:hAnsi="Calibri Light" w:cs="Verdana"/>
                                <w:color w:val="000000" w:themeColor="text1"/>
                                <w:kern w:val="24"/>
                                <w:sz w:val="38"/>
                                <w:szCs w:val="38"/>
                              </w:rPr>
                              <w:t xml:space="preserve">____                                                   </w:t>
                            </w:r>
                            <w:r w:rsidRPr="00790246">
                              <w:rPr>
                                <w:rFonts w:asciiTheme="majorHAnsi" w:eastAsia="Verdana" w:hAnsi="Calibri Light" w:cs="Verdana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1 mark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49C9D" id="Content Placeholder 2" o:spid="_x0000_s1060" style="position:absolute;margin-left:0;margin-top:9.7pt;width:513.4pt;height:502.95pt;z-index:2517309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" filled="f" stroked="f">
                <v:path arrowok="t"/>
                <o:lock v:ext="edit" grouping="t"/>
                <v:textbox>
                  <w:txbxContent>
                    <w:p w:rsidR="00062549" w:rsidRPr="004321C9" w:rsidRDefault="00062549" w:rsidP="004321C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480" w:lineRule="auto"/>
                        <w:rPr>
                          <w:rFonts w:eastAsia="Times New Roman"/>
                          <w:sz w:val="38"/>
                        </w:rPr>
                      </w:pPr>
                      <w:r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 xml:space="preserve"> ____________________                                                  </w:t>
                      </w:r>
                      <w:r w:rsidRPr="00790246">
                        <w:rPr>
                          <w:rFonts w:asciiTheme="majorHAnsi" w:eastAsia="Verdana" w:hAnsi="Calibri Light" w:cs="Verdana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>1 mark</w:t>
                      </w:r>
                    </w:p>
                    <w:p w:rsidR="00062549" w:rsidRPr="004321C9" w:rsidRDefault="00062549" w:rsidP="004321C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480" w:lineRule="auto"/>
                        <w:rPr>
                          <w:rFonts w:eastAsia="Times New Roman"/>
                          <w:sz w:val="38"/>
                        </w:rPr>
                      </w:pPr>
                      <w:r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 xml:space="preserve">____________________                                                   </w:t>
                      </w:r>
                      <w:r w:rsidRPr="00790246">
                        <w:rPr>
                          <w:rFonts w:asciiTheme="majorHAnsi" w:eastAsia="Verdana" w:hAnsi="Calibri Light" w:cs="Verdana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>1 mark</w:t>
                      </w:r>
                    </w:p>
                    <w:p w:rsidR="00062549" w:rsidRPr="004321C9" w:rsidRDefault="00062549" w:rsidP="004321C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480" w:lineRule="auto"/>
                        <w:rPr>
                          <w:rFonts w:eastAsia="Times New Roman"/>
                          <w:sz w:val="38"/>
                        </w:rPr>
                      </w:pPr>
                      <w:r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 xml:space="preserve">____________________                                                   </w:t>
                      </w:r>
                      <w:r w:rsidRPr="00790246">
                        <w:rPr>
                          <w:rFonts w:asciiTheme="majorHAnsi" w:eastAsia="Verdana" w:hAnsi="Calibri Light" w:cs="Verdana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>1 mark</w:t>
                      </w:r>
                    </w:p>
                    <w:p w:rsidR="00062549" w:rsidRPr="004321C9" w:rsidRDefault="00062549" w:rsidP="004321C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480" w:lineRule="auto"/>
                        <w:rPr>
                          <w:rFonts w:eastAsia="Times New Roman"/>
                          <w:sz w:val="38"/>
                        </w:rPr>
                      </w:pPr>
                      <w:r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 xml:space="preserve">____________________                                                   </w:t>
                      </w:r>
                      <w:r w:rsidRPr="00790246">
                        <w:rPr>
                          <w:rFonts w:asciiTheme="majorHAnsi" w:eastAsia="Verdana" w:hAnsi="Calibri Light" w:cs="Verdana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>1 mark</w:t>
                      </w:r>
                    </w:p>
                    <w:p w:rsidR="00062549" w:rsidRPr="004321C9" w:rsidRDefault="00062549" w:rsidP="004321C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480" w:lineRule="auto"/>
                        <w:rPr>
                          <w:rFonts w:eastAsia="Times New Roman"/>
                          <w:sz w:val="38"/>
                        </w:rPr>
                      </w:pPr>
                      <w:r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 xml:space="preserve">____________________                                                   </w:t>
                      </w:r>
                      <w:r w:rsidRPr="00790246">
                        <w:rPr>
                          <w:rFonts w:asciiTheme="majorHAnsi" w:eastAsia="Verdana" w:hAnsi="Calibri Light" w:cs="Verdana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>1 mark</w:t>
                      </w:r>
                    </w:p>
                    <w:p w:rsidR="00062549" w:rsidRPr="004321C9" w:rsidRDefault="00062549" w:rsidP="004321C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480" w:lineRule="auto"/>
                        <w:rPr>
                          <w:rFonts w:eastAsia="Times New Roman"/>
                          <w:sz w:val="38"/>
                        </w:rPr>
                      </w:pPr>
                      <w:r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 xml:space="preserve">____________________                                                   </w:t>
                      </w:r>
                      <w:r w:rsidRPr="00790246">
                        <w:rPr>
                          <w:rFonts w:asciiTheme="majorHAnsi" w:eastAsia="Verdana" w:hAnsi="Calibri Light" w:cs="Verdana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>1 mark</w:t>
                      </w:r>
                    </w:p>
                    <w:p w:rsidR="00062549" w:rsidRPr="004321C9" w:rsidRDefault="00062549" w:rsidP="004321C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480" w:lineRule="auto"/>
                        <w:rPr>
                          <w:rFonts w:eastAsia="Times New Roman"/>
                          <w:sz w:val="38"/>
                        </w:rPr>
                      </w:pPr>
                      <w:r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 xml:space="preserve">____________________                                                   </w:t>
                      </w:r>
                      <w:r w:rsidRPr="00790246">
                        <w:rPr>
                          <w:rFonts w:asciiTheme="majorHAnsi" w:eastAsia="Verdana" w:hAnsi="Calibri Light" w:cs="Verdana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>1 mark</w:t>
                      </w:r>
                    </w:p>
                    <w:p w:rsidR="00062549" w:rsidRPr="004321C9" w:rsidRDefault="00062549" w:rsidP="004321C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480" w:lineRule="auto"/>
                        <w:rPr>
                          <w:rFonts w:eastAsia="Times New Roman"/>
                          <w:sz w:val="38"/>
                        </w:rPr>
                      </w:pPr>
                      <w:r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 xml:space="preserve">____________________                                                   </w:t>
                      </w:r>
                      <w:r w:rsidRPr="00790246">
                        <w:rPr>
                          <w:rFonts w:asciiTheme="majorHAnsi" w:eastAsia="Verdana" w:hAnsi="Calibri Light" w:cs="Verdana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>1 mark</w:t>
                      </w:r>
                    </w:p>
                    <w:p w:rsidR="00062549" w:rsidRPr="004321C9" w:rsidRDefault="00062549" w:rsidP="004321C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480" w:lineRule="auto"/>
                        <w:rPr>
                          <w:rFonts w:eastAsia="Times New Roman"/>
                          <w:sz w:val="38"/>
                        </w:rPr>
                      </w:pPr>
                      <w:r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 xml:space="preserve">____________________                                                   </w:t>
                      </w:r>
                      <w:r w:rsidRPr="00790246">
                        <w:rPr>
                          <w:rFonts w:asciiTheme="majorHAnsi" w:eastAsia="Verdana" w:hAnsi="Calibri Light" w:cs="Verdana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>1 mark</w:t>
                      </w:r>
                    </w:p>
                    <w:p w:rsidR="00062549" w:rsidRPr="004321C9" w:rsidRDefault="00062549" w:rsidP="004321C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480" w:lineRule="auto"/>
                        <w:rPr>
                          <w:rFonts w:eastAsia="Times New Roman"/>
                          <w:sz w:val="38"/>
                        </w:rPr>
                      </w:pPr>
                      <w:r w:rsidRPr="004321C9"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>____________</w:t>
                      </w:r>
                      <w:r>
                        <w:rPr>
                          <w:rFonts w:asciiTheme="majorHAnsi" w:eastAsia="Verdana" w:hAnsi="Calibri Light" w:cs="Verdana"/>
                          <w:color w:val="000000" w:themeColor="text1"/>
                          <w:kern w:val="24"/>
                          <w:sz w:val="38"/>
                          <w:szCs w:val="38"/>
                        </w:rPr>
                        <w:t xml:space="preserve">____                                                   </w:t>
                      </w:r>
                      <w:r w:rsidRPr="00790246">
                        <w:rPr>
                          <w:rFonts w:asciiTheme="majorHAnsi" w:eastAsia="Verdana" w:hAnsi="Calibri Light" w:cs="Verdana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>1 mark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71478" w:rsidRDefault="00B71478" w:rsidP="00B71478">
      <w:pPr>
        <w:rPr>
          <w:rFonts w:cstheme="minorHAnsi"/>
          <w:sz w:val="32"/>
        </w:rPr>
      </w:pPr>
    </w:p>
    <w:p w:rsidR="007E7093" w:rsidRDefault="007E7093" w:rsidP="00B71478">
      <w:pPr>
        <w:rPr>
          <w:rFonts w:cstheme="minorHAnsi"/>
          <w:sz w:val="32"/>
        </w:rPr>
      </w:pPr>
    </w:p>
    <w:p w:rsidR="007E7093" w:rsidRDefault="007E7093" w:rsidP="00B71478">
      <w:pPr>
        <w:rPr>
          <w:rFonts w:cstheme="minorHAnsi"/>
          <w:sz w:val="32"/>
        </w:rPr>
      </w:pPr>
    </w:p>
    <w:p w:rsidR="007E7093" w:rsidRDefault="007E7093" w:rsidP="00B71478">
      <w:pPr>
        <w:rPr>
          <w:rFonts w:cstheme="minorHAnsi"/>
          <w:sz w:val="32"/>
        </w:rPr>
      </w:pPr>
    </w:p>
    <w:p w:rsidR="007E7093" w:rsidRDefault="007E7093" w:rsidP="00B71478">
      <w:pPr>
        <w:rPr>
          <w:rFonts w:cstheme="minorHAnsi"/>
          <w:sz w:val="32"/>
        </w:rPr>
      </w:pPr>
    </w:p>
    <w:p w:rsidR="007E7093" w:rsidRDefault="007E7093" w:rsidP="00B71478">
      <w:pPr>
        <w:rPr>
          <w:rFonts w:cstheme="minorHAnsi"/>
          <w:sz w:val="32"/>
        </w:rPr>
      </w:pPr>
    </w:p>
    <w:p w:rsidR="007E7093" w:rsidRDefault="007E7093" w:rsidP="00B71478">
      <w:pPr>
        <w:rPr>
          <w:rFonts w:cstheme="minorHAnsi"/>
          <w:sz w:val="32"/>
        </w:rPr>
      </w:pPr>
    </w:p>
    <w:p w:rsidR="007E7093" w:rsidRDefault="007E7093" w:rsidP="00B71478">
      <w:pPr>
        <w:rPr>
          <w:rFonts w:cstheme="minorHAnsi"/>
          <w:sz w:val="32"/>
        </w:rPr>
      </w:pPr>
    </w:p>
    <w:p w:rsidR="007E7093" w:rsidRDefault="007E7093" w:rsidP="00B71478">
      <w:pPr>
        <w:rPr>
          <w:rFonts w:cstheme="minorHAnsi"/>
          <w:sz w:val="32"/>
        </w:rPr>
      </w:pPr>
    </w:p>
    <w:p w:rsidR="007E7093" w:rsidRDefault="007E7093" w:rsidP="00B71478">
      <w:pPr>
        <w:rPr>
          <w:rFonts w:cstheme="minorHAnsi"/>
          <w:sz w:val="32"/>
        </w:rPr>
      </w:pPr>
    </w:p>
    <w:p w:rsidR="007E7093" w:rsidRDefault="007E7093" w:rsidP="00B71478">
      <w:pPr>
        <w:rPr>
          <w:rFonts w:cstheme="minorHAnsi"/>
          <w:sz w:val="32"/>
        </w:rPr>
      </w:pPr>
    </w:p>
    <w:p w:rsidR="007E7093" w:rsidRDefault="007E7093" w:rsidP="00B71478">
      <w:pPr>
        <w:rPr>
          <w:rFonts w:cstheme="minorHAnsi"/>
          <w:sz w:val="32"/>
        </w:rPr>
      </w:pPr>
    </w:p>
    <w:p w:rsidR="007E7093" w:rsidRDefault="007E7093" w:rsidP="00B71478">
      <w:pPr>
        <w:rPr>
          <w:rFonts w:cstheme="minorHAnsi"/>
          <w:sz w:val="32"/>
        </w:rPr>
      </w:pPr>
    </w:p>
    <w:p w:rsidR="007E7093" w:rsidRDefault="007E7093" w:rsidP="00B71478">
      <w:pPr>
        <w:rPr>
          <w:rFonts w:cstheme="minorHAnsi"/>
          <w:sz w:val="32"/>
        </w:rPr>
      </w:pPr>
    </w:p>
    <w:p w:rsidR="007E7093" w:rsidRDefault="007E7093" w:rsidP="00B71478">
      <w:pPr>
        <w:rPr>
          <w:rFonts w:cstheme="minorHAnsi"/>
          <w:sz w:val="32"/>
        </w:rPr>
      </w:pPr>
    </w:p>
    <w:p w:rsidR="007E7093" w:rsidRDefault="007E7093" w:rsidP="00B71478">
      <w:pPr>
        <w:rPr>
          <w:rFonts w:cstheme="minorHAnsi"/>
          <w:sz w:val="32"/>
        </w:rPr>
      </w:pPr>
    </w:p>
    <w:p w:rsidR="007E7093" w:rsidRDefault="007E7093" w:rsidP="00B71478">
      <w:pPr>
        <w:rPr>
          <w:rFonts w:cstheme="minorHAnsi"/>
          <w:sz w:val="32"/>
        </w:rPr>
      </w:pPr>
    </w:p>
    <w:p w:rsidR="007E7093" w:rsidRDefault="007E7093" w:rsidP="00B71478">
      <w:pPr>
        <w:rPr>
          <w:rFonts w:cstheme="minorHAnsi"/>
          <w:sz w:val="32"/>
        </w:rPr>
      </w:pPr>
    </w:p>
    <w:p w:rsidR="007E7093" w:rsidRDefault="007E7093" w:rsidP="00B71478">
      <w:pPr>
        <w:rPr>
          <w:rFonts w:cstheme="minorHAnsi"/>
          <w:sz w:val="32"/>
        </w:rPr>
      </w:pPr>
    </w:p>
    <w:p w:rsidR="007E7093" w:rsidRDefault="007E7093" w:rsidP="00B71478">
      <w:pPr>
        <w:rPr>
          <w:rFonts w:cstheme="minorHAnsi"/>
          <w:sz w:val="32"/>
        </w:rPr>
      </w:pPr>
    </w:p>
    <w:p w:rsidR="007E7093" w:rsidRDefault="007E7093" w:rsidP="00B71478">
      <w:pPr>
        <w:rPr>
          <w:rFonts w:cstheme="minorHAnsi"/>
          <w:sz w:val="32"/>
        </w:rPr>
      </w:pPr>
    </w:p>
    <w:p w:rsidR="001D6A3C" w:rsidRDefault="001D6A3C" w:rsidP="00B71478">
      <w:pPr>
        <w:rPr>
          <w:rFonts w:cstheme="minorHAnsi"/>
          <w:sz w:val="32"/>
        </w:rPr>
      </w:pPr>
      <w:r>
        <w:rPr>
          <w:rFonts w:cstheme="minorHAnsi"/>
          <w:b/>
          <w:noProof/>
          <w:sz w:val="4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E576902" wp14:editId="5A644E5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507678" cy="641268"/>
                <wp:effectExtent l="0" t="0" r="26670" b="26035"/>
                <wp:wrapNone/>
                <wp:docPr id="201" name="Rounded 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678" cy="64126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549" w:rsidRPr="00976188" w:rsidRDefault="00062549" w:rsidP="001D6A3C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188"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Paper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7: Art </w:t>
                            </w:r>
                          </w:p>
                          <w:p w:rsidR="00062549" w:rsidRDefault="00062549" w:rsidP="001D6A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576902" id="Rounded Rectangle 201" o:spid="_x0000_s1061" style="position:absolute;margin-left:0;margin-top:-.05pt;width:512.4pt;height:50.5pt;z-index:2517329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" fillcolor="#bdd6ee [1300]" strokecolor="#1f4d78 [1604]" strokeweight="1pt">
                <v:stroke joinstyle="miter"/>
                <v:textbox>
                  <w:txbxContent>
                    <w:p w:rsidR="00062549" w:rsidRPr="00976188" w:rsidRDefault="00062549" w:rsidP="001D6A3C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6188"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Paper</w:t>
                      </w: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7: Art </w:t>
                      </w:r>
                    </w:p>
                    <w:p w:rsidR="00062549" w:rsidRDefault="00062549" w:rsidP="001D6A3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E7093" w:rsidRDefault="007E7093" w:rsidP="00B71478">
      <w:pPr>
        <w:rPr>
          <w:rFonts w:cstheme="minorHAnsi"/>
          <w:sz w:val="32"/>
        </w:rPr>
      </w:pPr>
      <w:r>
        <w:rPr>
          <w:rFonts w:cstheme="minorHAnsi"/>
          <w:sz w:val="32"/>
        </w:rPr>
        <w:t xml:space="preserve">There </w:t>
      </w:r>
    </w:p>
    <w:p w:rsidR="00AB7B5F" w:rsidRDefault="001D6A3C" w:rsidP="00B71478">
      <w:pPr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 xml:space="preserve">‘Everyday object’ art challenge. </w:t>
      </w:r>
      <w:r w:rsidR="00793CF6">
        <w:rPr>
          <w:rFonts w:cstheme="minorHAnsi"/>
          <w:b/>
          <w:sz w:val="32"/>
        </w:rPr>
        <w:t xml:space="preserve">Select an object to include in a drawing. </w:t>
      </w:r>
      <w:r w:rsidR="003023B3">
        <w:rPr>
          <w:rFonts w:cstheme="minorHAnsi"/>
          <w:b/>
          <w:sz w:val="32"/>
        </w:rPr>
        <w:t>Your drawing will be assessed by a panel of adjudicators and given a score out of 5 for each area: creativity, artistic style and humour!</w:t>
      </w:r>
    </w:p>
    <w:p w:rsidR="001D6A3C" w:rsidRPr="001D6A3C" w:rsidRDefault="00790246" w:rsidP="00AB7B5F">
      <w:pPr>
        <w:jc w:val="right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 xml:space="preserve"> 15 marks</w:t>
      </w:r>
    </w:p>
    <w:p w:rsidR="001D6A3C" w:rsidRDefault="003023B3" w:rsidP="00B71478">
      <w:pPr>
        <w:rPr>
          <w:rFonts w:cstheme="minorHAnsi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3472132</wp:posOffset>
            </wp:positionH>
            <wp:positionV relativeFrom="paragraph">
              <wp:posOffset>0</wp:posOffset>
            </wp:positionV>
            <wp:extent cx="2909599" cy="3985146"/>
            <wp:effectExtent l="0" t="0" r="508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99" cy="3985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A3C">
        <w:rPr>
          <w:noProof/>
          <w:lang w:eastAsia="en-GB"/>
        </w:rPr>
        <w:drawing>
          <wp:inline distT="0" distB="0" distL="0" distR="0" wp14:anchorId="6D87D7B1" wp14:editId="39E57ADD">
            <wp:extent cx="3211635" cy="2183642"/>
            <wp:effectExtent l="0" t="0" r="8255" b="762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26942" cy="219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A3C">
        <w:rPr>
          <w:rFonts w:cstheme="minorHAnsi"/>
          <w:sz w:val="32"/>
        </w:rPr>
        <w:t xml:space="preserve">  </w:t>
      </w:r>
    </w:p>
    <w:p w:rsidR="00793CF6" w:rsidRDefault="00793CF6" w:rsidP="00B71478">
      <w:pPr>
        <w:rPr>
          <w:rFonts w:cstheme="minorHAnsi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margin">
              <wp:posOffset>3298825</wp:posOffset>
            </wp:positionH>
            <wp:positionV relativeFrom="paragraph">
              <wp:posOffset>1791326</wp:posOffset>
            </wp:positionV>
            <wp:extent cx="3373381" cy="3384645"/>
            <wp:effectExtent l="0" t="0" r="0" b="635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381" cy="338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70FE6FBB" wp14:editId="20EACD4C">
            <wp:extent cx="3211195" cy="2414686"/>
            <wp:effectExtent l="0" t="0" r="8255" b="508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33768" cy="243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CF6" w:rsidRDefault="00793CF6" w:rsidP="00B71478">
      <w:pPr>
        <w:rPr>
          <w:rFonts w:cstheme="minorHAnsi"/>
          <w:sz w:val="32"/>
        </w:rPr>
      </w:pPr>
      <w:r>
        <w:rPr>
          <w:noProof/>
          <w:lang w:eastAsia="en-GB"/>
        </w:rPr>
        <w:drawing>
          <wp:inline distT="0" distB="0" distL="0" distR="0" wp14:anchorId="44A65BF5" wp14:editId="6E9622F7">
            <wp:extent cx="3182293" cy="2374710"/>
            <wp:effectExtent l="0" t="0" r="0" b="6985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96499" cy="238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3CF6">
        <w:rPr>
          <w:noProof/>
          <w:lang w:eastAsia="en-GB"/>
        </w:rPr>
        <w:t xml:space="preserve"> </w:t>
      </w:r>
    </w:p>
    <w:p w:rsidR="00793CF6" w:rsidRDefault="00793CF6" w:rsidP="00B71478">
      <w:pPr>
        <w:rPr>
          <w:rFonts w:cstheme="minorHAnsi"/>
          <w:sz w:val="32"/>
        </w:rPr>
      </w:pPr>
    </w:p>
    <w:p w:rsidR="00793CF6" w:rsidRDefault="00793CF6" w:rsidP="00B71478">
      <w:pPr>
        <w:rPr>
          <w:rFonts w:cstheme="minorHAnsi"/>
          <w:sz w:val="32"/>
        </w:rPr>
      </w:pPr>
      <w:r>
        <w:rPr>
          <w:rFonts w:cstheme="minorHAnsi"/>
          <w:b/>
          <w:noProof/>
          <w:sz w:val="4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CAA1517" wp14:editId="53F7F1C4">
                <wp:simplePos x="0" y="0"/>
                <wp:positionH relativeFrom="margin">
                  <wp:align>left</wp:align>
                </wp:positionH>
                <wp:positionV relativeFrom="paragraph">
                  <wp:posOffset>14203</wp:posOffset>
                </wp:positionV>
                <wp:extent cx="6507678" cy="641268"/>
                <wp:effectExtent l="0" t="0" r="26670" b="26035"/>
                <wp:wrapNone/>
                <wp:docPr id="207" name="Rounded 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678" cy="64126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549" w:rsidRPr="00976188" w:rsidRDefault="00062549" w:rsidP="00793CF6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188"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Paper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8: Maths</w:t>
                            </w:r>
                          </w:p>
                          <w:p w:rsidR="00062549" w:rsidRDefault="00062549" w:rsidP="00793C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AA1517" id="Rounded Rectangle 207" o:spid="_x0000_s1062" style="position:absolute;margin-left:0;margin-top:1.1pt;width:512.4pt;height:50.5pt;z-index:2517370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" fillcolor="#bdd6ee [1300]" strokecolor="#1f4d78 [1604]" strokeweight="1pt">
                <v:stroke joinstyle="miter"/>
                <v:textbox>
                  <w:txbxContent>
                    <w:p w:rsidR="00062549" w:rsidRPr="00976188" w:rsidRDefault="00062549" w:rsidP="00793CF6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6188"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Paper</w:t>
                      </w: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8: Maths</w:t>
                      </w:r>
                    </w:p>
                    <w:p w:rsidR="00062549" w:rsidRDefault="00062549" w:rsidP="00793CF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93CF6" w:rsidRDefault="00793CF6" w:rsidP="00B71478">
      <w:pPr>
        <w:rPr>
          <w:rFonts w:cstheme="minorHAnsi"/>
          <w:sz w:val="32"/>
        </w:rPr>
      </w:pPr>
    </w:p>
    <w:p w:rsidR="00793CF6" w:rsidRPr="00B91AC6" w:rsidRDefault="00B91AC6" w:rsidP="00675CFC">
      <w:pPr>
        <w:jc w:val="center"/>
        <w:rPr>
          <w:rFonts w:cstheme="minorHAnsi"/>
          <w:b/>
          <w:sz w:val="32"/>
        </w:rPr>
      </w:pPr>
      <w:r w:rsidRPr="00B91AC6">
        <w:rPr>
          <w:rFonts w:cstheme="minorHAnsi"/>
          <w:b/>
          <w:sz w:val="32"/>
        </w:rPr>
        <w:t xml:space="preserve">Solve </w:t>
      </w:r>
      <w:r w:rsidR="00675CFC">
        <w:rPr>
          <w:rFonts w:cstheme="minorHAnsi"/>
          <w:b/>
          <w:sz w:val="32"/>
        </w:rPr>
        <w:t>the maths problems</w:t>
      </w:r>
    </w:p>
    <w:p w:rsidR="00B91AC6" w:rsidRDefault="00B91AC6" w:rsidP="00B91AC6">
      <w:pPr>
        <w:pStyle w:val="ListParagraph"/>
        <w:numPr>
          <w:ilvl w:val="0"/>
          <w:numId w:val="21"/>
        </w:numPr>
        <w:rPr>
          <w:rFonts w:cstheme="minorHAnsi"/>
          <w:sz w:val="32"/>
        </w:rPr>
      </w:pPr>
      <w:r>
        <w:rPr>
          <w:rFonts w:cstheme="minorHAnsi"/>
          <w:sz w:val="32"/>
        </w:rPr>
        <w:t xml:space="preserve">Crossing the River </w:t>
      </w:r>
    </w:p>
    <w:p w:rsidR="00B91AC6" w:rsidRDefault="00B91AC6" w:rsidP="00B91AC6">
      <w:pPr>
        <w:pStyle w:val="ListParagraph"/>
        <w:rPr>
          <w:rFonts w:cstheme="minorHAnsi"/>
          <w:sz w:val="32"/>
        </w:rPr>
      </w:pPr>
      <w:r>
        <w:rPr>
          <w:rFonts w:cstheme="minorHAnsi"/>
          <w:sz w:val="32"/>
        </w:rPr>
        <w:t>A farmer is trying to cross a river. He is taking with him a rabbit, carrots and a fox and he has a small raft. He can only bring 1 item a time across the river because his raft can only fit either a rabbit, the carrots or the fox. How does he cross the ri</w:t>
      </w:r>
      <w:r w:rsidR="00A330D0">
        <w:rPr>
          <w:rFonts w:cstheme="minorHAnsi"/>
          <w:sz w:val="32"/>
        </w:rPr>
        <w:t>ver?</w:t>
      </w:r>
      <w:r>
        <w:rPr>
          <w:rFonts w:cstheme="minorHAnsi"/>
          <w:sz w:val="32"/>
        </w:rPr>
        <w:t xml:space="preserve"> (You can assume that nothing is eaten or escapes!)</w:t>
      </w:r>
    </w:p>
    <w:p w:rsidR="00B91AC6" w:rsidRPr="00B91AC6" w:rsidRDefault="00B91AC6" w:rsidP="00B91AC6">
      <w:pPr>
        <w:jc w:val="right"/>
        <w:rPr>
          <w:rFonts w:cstheme="minorHAnsi"/>
          <w:b/>
          <w:sz w:val="32"/>
        </w:rPr>
      </w:pPr>
      <w:r w:rsidRPr="00B91AC6">
        <w:rPr>
          <w:rFonts w:cstheme="minorHAnsi"/>
          <w:b/>
          <w:sz w:val="32"/>
        </w:rPr>
        <w:t>3 marks</w:t>
      </w:r>
    </w:p>
    <w:p w:rsidR="00675CFC" w:rsidRDefault="00675CFC" w:rsidP="00675CFC">
      <w:pPr>
        <w:pStyle w:val="ListParagraph"/>
        <w:numPr>
          <w:ilvl w:val="0"/>
          <w:numId w:val="21"/>
        </w:numPr>
        <w:rPr>
          <w:rFonts w:cstheme="minorHAnsi"/>
          <w:sz w:val="32"/>
        </w:rPr>
      </w:pPr>
      <w:r>
        <w:rPr>
          <w:rFonts w:cstheme="minorHAnsi"/>
          <w:sz w:val="32"/>
        </w:rPr>
        <w:t xml:space="preserve">You are driving a bus to St Barnabas. You drive through Hanham and pick 1 child up, you drive through Kingswood and pick 1 child up, you drive through Oldland Common and pick 5 children up, you drive through Cadbury Heath and pick 4 children up. You drive through Warmley and pick up 10 children. 6 children get off because they decide to walk the rest of the way. Before reaching school, you pick up 14 children from North Common. Who is the bus driver? </w:t>
      </w:r>
    </w:p>
    <w:p w:rsidR="00675CFC" w:rsidRDefault="00675CFC" w:rsidP="00675CFC">
      <w:pPr>
        <w:pStyle w:val="ListParagraph"/>
        <w:jc w:val="right"/>
        <w:rPr>
          <w:rFonts w:cstheme="minorHAnsi"/>
          <w:b/>
          <w:sz w:val="32"/>
        </w:rPr>
      </w:pPr>
      <w:r w:rsidRPr="00675CFC">
        <w:rPr>
          <w:rFonts w:cstheme="minorHAnsi"/>
          <w:b/>
          <w:sz w:val="32"/>
        </w:rPr>
        <w:t>1 mark</w:t>
      </w:r>
    </w:p>
    <w:p w:rsidR="00675CFC" w:rsidRDefault="00675CFC" w:rsidP="00675CFC">
      <w:pPr>
        <w:pStyle w:val="ListParagraph"/>
        <w:numPr>
          <w:ilvl w:val="0"/>
          <w:numId w:val="21"/>
        </w:numPr>
        <w:rPr>
          <w:rFonts w:cstheme="minorHAnsi"/>
          <w:sz w:val="32"/>
        </w:rPr>
      </w:pPr>
      <w:r>
        <w:rPr>
          <w:rFonts w:cstheme="minorHAnsi"/>
          <w:sz w:val="32"/>
        </w:rPr>
        <w:t xml:space="preserve">How many squares are in the picture? </w:t>
      </w:r>
    </w:p>
    <w:p w:rsidR="00675CFC" w:rsidRDefault="00675CFC" w:rsidP="00675CFC">
      <w:pPr>
        <w:pStyle w:val="ListParagraph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388516</wp:posOffset>
            </wp:positionH>
            <wp:positionV relativeFrom="paragraph">
              <wp:posOffset>6947</wp:posOffset>
            </wp:positionV>
            <wp:extent cx="3247390" cy="3324859"/>
            <wp:effectExtent l="0" t="0" r="0" b="9525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"/>
                    <a:stretch/>
                  </pic:blipFill>
                  <pic:spPr bwMode="auto">
                    <a:xfrm>
                      <a:off x="0" y="0"/>
                      <a:ext cx="3247390" cy="3324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75CFC" w:rsidRDefault="00675CFC" w:rsidP="00675CFC">
      <w:pPr>
        <w:pStyle w:val="ListParagraph"/>
        <w:rPr>
          <w:noProof/>
          <w:lang w:eastAsia="en-GB"/>
        </w:rPr>
      </w:pPr>
    </w:p>
    <w:p w:rsidR="00675CFC" w:rsidRDefault="00675CFC" w:rsidP="00675CFC">
      <w:pPr>
        <w:pStyle w:val="ListParagraph"/>
        <w:rPr>
          <w:noProof/>
          <w:lang w:eastAsia="en-GB"/>
        </w:rPr>
      </w:pPr>
    </w:p>
    <w:p w:rsidR="00675CFC" w:rsidRPr="00675CFC" w:rsidRDefault="00675CFC" w:rsidP="00675CFC">
      <w:pPr>
        <w:pStyle w:val="ListParagraph"/>
        <w:rPr>
          <w:rFonts w:cstheme="minorHAnsi"/>
          <w:sz w:val="32"/>
        </w:rPr>
      </w:pPr>
    </w:p>
    <w:p w:rsidR="009C7300" w:rsidRDefault="009C7300" w:rsidP="00B71478">
      <w:pPr>
        <w:rPr>
          <w:rFonts w:cstheme="minorHAnsi"/>
          <w:sz w:val="32"/>
        </w:rPr>
      </w:pPr>
    </w:p>
    <w:p w:rsidR="00675CFC" w:rsidRDefault="00675CFC" w:rsidP="00B71478">
      <w:pPr>
        <w:rPr>
          <w:rFonts w:cstheme="minorHAnsi"/>
          <w:sz w:val="32"/>
        </w:rPr>
      </w:pPr>
    </w:p>
    <w:p w:rsidR="00675CFC" w:rsidRDefault="00675CFC" w:rsidP="00B71478">
      <w:pPr>
        <w:rPr>
          <w:rFonts w:cstheme="minorHAnsi"/>
          <w:sz w:val="32"/>
        </w:rPr>
      </w:pPr>
    </w:p>
    <w:p w:rsidR="00675CFC" w:rsidRDefault="00675CFC" w:rsidP="00B71478">
      <w:pPr>
        <w:rPr>
          <w:rFonts w:cstheme="minorHAnsi"/>
          <w:sz w:val="32"/>
        </w:rPr>
      </w:pPr>
    </w:p>
    <w:p w:rsidR="00675CFC" w:rsidRDefault="00675CFC" w:rsidP="00675CFC">
      <w:pPr>
        <w:jc w:val="right"/>
        <w:rPr>
          <w:rFonts w:cstheme="minorHAnsi"/>
          <w:sz w:val="32"/>
        </w:rPr>
      </w:pPr>
    </w:p>
    <w:p w:rsidR="00675CFC" w:rsidRDefault="00675CFC" w:rsidP="00675CFC">
      <w:pPr>
        <w:pStyle w:val="ListParagraph"/>
        <w:ind w:left="1080"/>
        <w:jc w:val="right"/>
        <w:rPr>
          <w:rFonts w:cstheme="minorHAnsi"/>
          <w:sz w:val="32"/>
        </w:rPr>
      </w:pPr>
    </w:p>
    <w:p w:rsidR="00675CFC" w:rsidRPr="00675CFC" w:rsidRDefault="00675CFC" w:rsidP="00675CFC">
      <w:pPr>
        <w:pStyle w:val="ListParagraph"/>
        <w:ind w:left="1080"/>
        <w:jc w:val="right"/>
        <w:rPr>
          <w:rFonts w:cstheme="minorHAnsi"/>
          <w:b/>
          <w:sz w:val="32"/>
        </w:rPr>
      </w:pPr>
      <w:r w:rsidRPr="00675CFC">
        <w:rPr>
          <w:rFonts w:cstheme="minorHAnsi"/>
          <w:b/>
          <w:sz w:val="32"/>
        </w:rPr>
        <w:t>3 marks</w:t>
      </w:r>
    </w:p>
    <w:p w:rsidR="00675CFC" w:rsidRDefault="00675CFC" w:rsidP="00675CFC">
      <w:pPr>
        <w:rPr>
          <w:rFonts w:cstheme="minorHAnsi"/>
          <w:sz w:val="32"/>
        </w:rPr>
      </w:pPr>
    </w:p>
    <w:p w:rsidR="00365A2D" w:rsidRDefault="00365A2D" w:rsidP="00675CFC">
      <w:pPr>
        <w:rPr>
          <w:rFonts w:cstheme="minorHAnsi"/>
          <w:sz w:val="32"/>
        </w:rPr>
      </w:pPr>
    </w:p>
    <w:p w:rsidR="00FE667C" w:rsidRDefault="00FE667C" w:rsidP="00675CFC">
      <w:pPr>
        <w:rPr>
          <w:rFonts w:cstheme="minorHAnsi"/>
          <w:sz w:val="32"/>
        </w:rPr>
      </w:pPr>
      <w:r>
        <w:rPr>
          <w:rFonts w:cstheme="minorHAnsi"/>
          <w:b/>
          <w:noProof/>
          <w:sz w:val="4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3ACA83D" wp14:editId="41BF2CE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07678" cy="641268"/>
                <wp:effectExtent l="0" t="0" r="26670" b="26035"/>
                <wp:wrapNone/>
                <wp:docPr id="227" name="Rounded 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678" cy="64126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549" w:rsidRPr="00976188" w:rsidRDefault="00062549" w:rsidP="00FE667C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188"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Paper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9: Reading </w:t>
                            </w:r>
                          </w:p>
                          <w:p w:rsidR="00062549" w:rsidRDefault="00062549" w:rsidP="00FE66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ACA83D" id="Rounded Rectangle 227" o:spid="_x0000_s1063" style="position:absolute;margin-left:0;margin-top:0;width:512.4pt;height:50.5pt;z-index:2517401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" fillcolor="#bdd6ee [1300]" strokecolor="#1f4d78 [1604]" strokeweight="1pt">
                <v:stroke joinstyle="miter"/>
                <v:textbox>
                  <w:txbxContent>
                    <w:p w:rsidR="00062549" w:rsidRPr="00976188" w:rsidRDefault="00062549" w:rsidP="00FE667C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6188"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Paper</w:t>
                      </w: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9: Reading </w:t>
                      </w:r>
                    </w:p>
                    <w:p w:rsidR="00062549" w:rsidRDefault="00062549" w:rsidP="00FE667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E667C" w:rsidRPr="00675CFC" w:rsidRDefault="00FE667C" w:rsidP="00675CFC">
      <w:pPr>
        <w:rPr>
          <w:rFonts w:cstheme="minorHAnsi"/>
          <w:sz w:val="32"/>
        </w:rPr>
      </w:pPr>
    </w:p>
    <w:p w:rsidR="00284726" w:rsidRPr="004B7418" w:rsidRDefault="00284726" w:rsidP="00284726">
      <w:pPr>
        <w:rPr>
          <w:rFonts w:cstheme="minorHAnsi"/>
          <w:b/>
          <w:sz w:val="36"/>
        </w:rPr>
      </w:pPr>
      <w:r w:rsidRPr="004B7418">
        <w:rPr>
          <w:rFonts w:cstheme="minorHAnsi"/>
          <w:b/>
          <w:sz w:val="36"/>
        </w:rPr>
        <w:t>Name the books using the emoji clue</w:t>
      </w:r>
    </w:p>
    <w:p w:rsidR="00284726" w:rsidRPr="00284726" w:rsidRDefault="00284726" w:rsidP="00365A2D">
      <w:pPr>
        <w:rPr>
          <w:rFonts w:cstheme="minorHAnsi"/>
          <w:sz w:val="32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5457825" cy="7439025"/>
            <wp:effectExtent l="0" t="0" r="9525" b="9525"/>
            <wp:wrapNone/>
            <wp:docPr id="9" name="Picture 9" descr="cid:22D0A1D5-E02B-46CC-8B00-41B93BE7E18D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22D0A1D5-E02B-46CC-8B00-41B93BE7E18D-L0-00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05" r="10468" b="15845"/>
                    <a:stretch/>
                  </pic:blipFill>
                  <pic:spPr bwMode="auto">
                    <a:xfrm>
                      <a:off x="0" y="0"/>
                      <a:ext cx="545782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84726" w:rsidRPr="004B7418" w:rsidRDefault="00365A2D" w:rsidP="00365A2D">
      <w:pPr>
        <w:spacing w:line="360" w:lineRule="auto"/>
        <w:jc w:val="right"/>
        <w:rPr>
          <w:rFonts w:cstheme="minorHAnsi"/>
          <w:b/>
          <w:sz w:val="32"/>
        </w:rPr>
      </w:pPr>
      <w:r w:rsidRPr="004B7418">
        <w:rPr>
          <w:rFonts w:cstheme="minorHAnsi"/>
          <w:b/>
          <w:sz w:val="32"/>
        </w:rPr>
        <w:t>1 mark</w:t>
      </w:r>
    </w:p>
    <w:p w:rsidR="00365A2D" w:rsidRPr="004B7418" w:rsidRDefault="00365A2D" w:rsidP="00365A2D">
      <w:pPr>
        <w:spacing w:line="360" w:lineRule="auto"/>
        <w:jc w:val="right"/>
        <w:rPr>
          <w:rFonts w:cstheme="minorHAnsi"/>
          <w:b/>
          <w:sz w:val="32"/>
        </w:rPr>
      </w:pPr>
      <w:r w:rsidRPr="004B7418">
        <w:rPr>
          <w:rFonts w:cstheme="minorHAnsi"/>
          <w:b/>
          <w:sz w:val="32"/>
        </w:rPr>
        <w:t xml:space="preserve">1 mark </w:t>
      </w:r>
    </w:p>
    <w:p w:rsidR="00365A2D" w:rsidRPr="004B7418" w:rsidRDefault="00365A2D" w:rsidP="00365A2D">
      <w:pPr>
        <w:spacing w:line="360" w:lineRule="auto"/>
        <w:jc w:val="right"/>
        <w:rPr>
          <w:rFonts w:cstheme="minorHAnsi"/>
          <w:b/>
          <w:sz w:val="32"/>
        </w:rPr>
      </w:pPr>
      <w:r w:rsidRPr="004B7418">
        <w:rPr>
          <w:rFonts w:cstheme="minorHAnsi"/>
          <w:b/>
          <w:sz w:val="32"/>
        </w:rPr>
        <w:t>1 mark</w:t>
      </w:r>
    </w:p>
    <w:p w:rsidR="00365A2D" w:rsidRPr="004B7418" w:rsidRDefault="00365A2D" w:rsidP="00365A2D">
      <w:pPr>
        <w:spacing w:line="360" w:lineRule="auto"/>
        <w:jc w:val="right"/>
        <w:rPr>
          <w:rFonts w:cstheme="minorHAnsi"/>
          <w:b/>
          <w:sz w:val="32"/>
        </w:rPr>
      </w:pPr>
      <w:r w:rsidRPr="004B7418">
        <w:rPr>
          <w:rFonts w:cstheme="minorHAnsi"/>
          <w:b/>
          <w:sz w:val="32"/>
        </w:rPr>
        <w:t>1 mark</w:t>
      </w:r>
    </w:p>
    <w:p w:rsidR="00365A2D" w:rsidRPr="004B7418" w:rsidRDefault="00365A2D" w:rsidP="00365A2D">
      <w:pPr>
        <w:spacing w:line="360" w:lineRule="auto"/>
        <w:jc w:val="right"/>
        <w:rPr>
          <w:rFonts w:cstheme="minorHAnsi"/>
          <w:b/>
          <w:sz w:val="32"/>
        </w:rPr>
      </w:pPr>
      <w:r w:rsidRPr="004B7418">
        <w:rPr>
          <w:rFonts w:cstheme="minorHAnsi"/>
          <w:b/>
          <w:sz w:val="32"/>
        </w:rPr>
        <w:t>1 mark</w:t>
      </w:r>
    </w:p>
    <w:p w:rsidR="00365A2D" w:rsidRPr="004B7418" w:rsidRDefault="00365A2D" w:rsidP="00365A2D">
      <w:pPr>
        <w:spacing w:line="360" w:lineRule="auto"/>
        <w:jc w:val="right"/>
        <w:rPr>
          <w:rFonts w:cstheme="minorHAnsi"/>
          <w:b/>
          <w:sz w:val="32"/>
        </w:rPr>
      </w:pPr>
      <w:r w:rsidRPr="004B7418">
        <w:rPr>
          <w:rFonts w:cstheme="minorHAnsi"/>
          <w:b/>
          <w:sz w:val="32"/>
        </w:rPr>
        <w:t xml:space="preserve">1 mark </w:t>
      </w:r>
    </w:p>
    <w:p w:rsidR="00365A2D" w:rsidRPr="004B7418" w:rsidRDefault="00365A2D" w:rsidP="00365A2D">
      <w:pPr>
        <w:spacing w:line="360" w:lineRule="auto"/>
        <w:jc w:val="right"/>
        <w:rPr>
          <w:rFonts w:cstheme="minorHAnsi"/>
          <w:b/>
          <w:sz w:val="32"/>
        </w:rPr>
      </w:pPr>
      <w:r w:rsidRPr="004B7418">
        <w:rPr>
          <w:rFonts w:cstheme="minorHAnsi"/>
          <w:b/>
          <w:sz w:val="32"/>
        </w:rPr>
        <w:t xml:space="preserve">1 mark </w:t>
      </w:r>
    </w:p>
    <w:p w:rsidR="00365A2D" w:rsidRPr="004B7418" w:rsidRDefault="00365A2D" w:rsidP="00365A2D">
      <w:pPr>
        <w:spacing w:line="360" w:lineRule="auto"/>
        <w:jc w:val="right"/>
        <w:rPr>
          <w:rFonts w:cstheme="minorHAnsi"/>
          <w:b/>
          <w:sz w:val="32"/>
        </w:rPr>
      </w:pPr>
      <w:r w:rsidRPr="004B7418">
        <w:rPr>
          <w:rFonts w:cstheme="minorHAnsi"/>
          <w:b/>
          <w:sz w:val="32"/>
        </w:rPr>
        <w:t>1 mark</w:t>
      </w:r>
    </w:p>
    <w:p w:rsidR="00365A2D" w:rsidRPr="004B7418" w:rsidRDefault="00365A2D" w:rsidP="00365A2D">
      <w:pPr>
        <w:spacing w:line="360" w:lineRule="auto"/>
        <w:jc w:val="right"/>
        <w:rPr>
          <w:rFonts w:cstheme="minorHAnsi"/>
          <w:b/>
          <w:sz w:val="32"/>
        </w:rPr>
      </w:pPr>
      <w:r w:rsidRPr="004B7418">
        <w:rPr>
          <w:rFonts w:cstheme="minorHAnsi"/>
          <w:b/>
          <w:sz w:val="32"/>
        </w:rPr>
        <w:t xml:space="preserve">1 mark </w:t>
      </w:r>
    </w:p>
    <w:p w:rsidR="00365A2D" w:rsidRPr="004B7418" w:rsidRDefault="00365A2D" w:rsidP="00365A2D">
      <w:pPr>
        <w:spacing w:line="360" w:lineRule="auto"/>
        <w:jc w:val="right"/>
        <w:rPr>
          <w:rFonts w:cstheme="minorHAnsi"/>
          <w:b/>
          <w:sz w:val="32"/>
        </w:rPr>
      </w:pPr>
      <w:r w:rsidRPr="004B7418">
        <w:rPr>
          <w:rFonts w:cstheme="minorHAnsi"/>
          <w:b/>
          <w:sz w:val="32"/>
        </w:rPr>
        <w:t xml:space="preserve">1 mark </w:t>
      </w:r>
    </w:p>
    <w:p w:rsidR="00365A2D" w:rsidRPr="004B7418" w:rsidRDefault="00365A2D" w:rsidP="00365A2D">
      <w:pPr>
        <w:spacing w:line="360" w:lineRule="auto"/>
        <w:jc w:val="right"/>
        <w:rPr>
          <w:rFonts w:cstheme="minorHAnsi"/>
          <w:b/>
          <w:sz w:val="32"/>
        </w:rPr>
      </w:pPr>
      <w:r w:rsidRPr="004B7418">
        <w:rPr>
          <w:rFonts w:cstheme="minorHAnsi"/>
          <w:b/>
          <w:sz w:val="32"/>
        </w:rPr>
        <w:t xml:space="preserve">1 mark </w:t>
      </w:r>
    </w:p>
    <w:p w:rsidR="00365A2D" w:rsidRPr="004B7418" w:rsidRDefault="00365A2D" w:rsidP="00365A2D">
      <w:pPr>
        <w:spacing w:line="360" w:lineRule="auto"/>
        <w:jc w:val="right"/>
        <w:rPr>
          <w:rFonts w:cstheme="minorHAnsi"/>
          <w:b/>
          <w:sz w:val="32"/>
        </w:rPr>
      </w:pPr>
      <w:r w:rsidRPr="004B7418">
        <w:rPr>
          <w:rFonts w:cstheme="minorHAnsi"/>
          <w:b/>
          <w:sz w:val="32"/>
        </w:rPr>
        <w:t xml:space="preserve">1 mark </w:t>
      </w:r>
    </w:p>
    <w:p w:rsidR="00365A2D" w:rsidRPr="004B7418" w:rsidRDefault="00365A2D" w:rsidP="00365A2D">
      <w:pPr>
        <w:spacing w:line="360" w:lineRule="auto"/>
        <w:jc w:val="right"/>
        <w:rPr>
          <w:rFonts w:cstheme="minorHAnsi"/>
          <w:b/>
          <w:sz w:val="32"/>
        </w:rPr>
      </w:pPr>
      <w:r w:rsidRPr="004B7418">
        <w:rPr>
          <w:rFonts w:cstheme="minorHAnsi"/>
          <w:b/>
          <w:sz w:val="32"/>
        </w:rPr>
        <w:t xml:space="preserve">1 mark </w:t>
      </w:r>
    </w:p>
    <w:p w:rsidR="00365A2D" w:rsidRPr="004B7418" w:rsidRDefault="00365A2D" w:rsidP="00365A2D">
      <w:pPr>
        <w:spacing w:line="360" w:lineRule="auto"/>
        <w:jc w:val="right"/>
        <w:rPr>
          <w:rFonts w:cstheme="minorHAnsi"/>
          <w:b/>
          <w:sz w:val="32"/>
        </w:rPr>
      </w:pPr>
      <w:r w:rsidRPr="004B7418">
        <w:rPr>
          <w:rFonts w:cstheme="minorHAnsi"/>
          <w:b/>
          <w:sz w:val="32"/>
        </w:rPr>
        <w:t xml:space="preserve">1 mark </w:t>
      </w:r>
    </w:p>
    <w:p w:rsidR="00365A2D" w:rsidRPr="004B7418" w:rsidRDefault="00365A2D" w:rsidP="00365A2D">
      <w:pPr>
        <w:spacing w:line="360" w:lineRule="auto"/>
        <w:jc w:val="right"/>
        <w:rPr>
          <w:rFonts w:cstheme="minorHAnsi"/>
          <w:b/>
          <w:sz w:val="32"/>
        </w:rPr>
      </w:pPr>
      <w:r w:rsidRPr="004B7418">
        <w:rPr>
          <w:rFonts w:cstheme="minorHAnsi"/>
          <w:b/>
          <w:sz w:val="32"/>
        </w:rPr>
        <w:t xml:space="preserve">1 mark </w:t>
      </w:r>
    </w:p>
    <w:p w:rsidR="00365A2D" w:rsidRDefault="00365A2D" w:rsidP="00365A2D">
      <w:pPr>
        <w:spacing w:line="360" w:lineRule="auto"/>
        <w:jc w:val="right"/>
        <w:rPr>
          <w:rFonts w:cstheme="minorHAnsi"/>
          <w:sz w:val="32"/>
        </w:rPr>
      </w:pPr>
    </w:p>
    <w:p w:rsidR="00365A2D" w:rsidRDefault="00365A2D" w:rsidP="00365A2D">
      <w:pPr>
        <w:spacing w:line="360" w:lineRule="auto"/>
        <w:jc w:val="right"/>
        <w:rPr>
          <w:rFonts w:cstheme="minorHAnsi"/>
          <w:sz w:val="32"/>
        </w:rPr>
      </w:pPr>
    </w:p>
    <w:p w:rsidR="00872E9E" w:rsidRDefault="00473584" w:rsidP="00B71478">
      <w:pPr>
        <w:rPr>
          <w:rFonts w:cstheme="minorHAnsi"/>
          <w:sz w:val="32"/>
        </w:rPr>
      </w:pPr>
      <w:r>
        <w:rPr>
          <w:rFonts w:cstheme="minorHAnsi"/>
          <w:b/>
          <w:noProof/>
          <w:sz w:val="4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8F93A5F" wp14:editId="3C41429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07678" cy="641268"/>
                <wp:effectExtent l="0" t="0" r="26670" b="2603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678" cy="64126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549" w:rsidRPr="00976188" w:rsidRDefault="00062549" w:rsidP="00473584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188"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Paper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10: Secondary School</w:t>
                            </w:r>
                          </w:p>
                          <w:p w:rsidR="00062549" w:rsidRDefault="00062549" w:rsidP="004735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F93A5F" id="Rounded Rectangle 12" o:spid="_x0000_s1064" style="position:absolute;margin-left:0;margin-top:0;width:512.4pt;height:50.5pt;z-index:251744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" fillcolor="#bdd6ee [1300]" strokecolor="#1f4d78 [1604]" strokeweight="1pt">
                <v:stroke joinstyle="miter"/>
                <v:textbox>
                  <w:txbxContent>
                    <w:p w:rsidR="00062549" w:rsidRPr="00976188" w:rsidRDefault="00062549" w:rsidP="00473584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6188"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Paper</w:t>
                      </w: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10: Secondary School</w:t>
                      </w:r>
                    </w:p>
                    <w:p w:rsidR="00062549" w:rsidRDefault="00062549" w:rsidP="0047358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72E9E" w:rsidRDefault="00872E9E" w:rsidP="00B71478">
      <w:pPr>
        <w:rPr>
          <w:rFonts w:cstheme="minorHAnsi"/>
          <w:sz w:val="32"/>
        </w:rPr>
      </w:pPr>
    </w:p>
    <w:p w:rsidR="00C40DC3" w:rsidRDefault="00526A8F" w:rsidP="00876070">
      <w:pPr>
        <w:spacing w:after="0" w:line="360" w:lineRule="auto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>Visit</w:t>
      </w:r>
      <w:r w:rsidR="00C40DC3" w:rsidRPr="00526A8F">
        <w:rPr>
          <w:rFonts w:cstheme="minorHAnsi"/>
          <w:b/>
          <w:sz w:val="32"/>
        </w:rPr>
        <w:t xml:space="preserve"> your secondary school’s website and answer the following questions. </w:t>
      </w:r>
    </w:p>
    <w:p w:rsidR="00876070" w:rsidRPr="00526A8F" w:rsidRDefault="00876070" w:rsidP="00876070">
      <w:pPr>
        <w:spacing w:after="0" w:line="360" w:lineRule="auto"/>
        <w:rPr>
          <w:rFonts w:cstheme="minorHAnsi"/>
          <w:b/>
          <w:sz w:val="32"/>
        </w:rPr>
      </w:pPr>
    </w:p>
    <w:p w:rsidR="002A095D" w:rsidRDefault="002A095D" w:rsidP="00876070">
      <w:pPr>
        <w:pStyle w:val="ListParagraph"/>
        <w:numPr>
          <w:ilvl w:val="0"/>
          <w:numId w:val="23"/>
        </w:numPr>
        <w:spacing w:after="0" w:line="360" w:lineRule="auto"/>
        <w:rPr>
          <w:rFonts w:cstheme="minorHAnsi"/>
          <w:sz w:val="32"/>
        </w:rPr>
      </w:pPr>
      <w:r>
        <w:rPr>
          <w:rFonts w:cstheme="minorHAnsi"/>
          <w:sz w:val="32"/>
        </w:rPr>
        <w:t xml:space="preserve">What is your secondary school’s website? </w:t>
      </w:r>
    </w:p>
    <w:p w:rsidR="002A095D" w:rsidRPr="002A095D" w:rsidRDefault="002A095D" w:rsidP="00876070">
      <w:pPr>
        <w:spacing w:after="0" w:line="360" w:lineRule="auto"/>
        <w:jc w:val="right"/>
        <w:rPr>
          <w:rFonts w:cstheme="minorHAnsi"/>
          <w:b/>
          <w:sz w:val="32"/>
        </w:rPr>
      </w:pPr>
      <w:r w:rsidRPr="002A095D">
        <w:rPr>
          <w:rFonts w:cstheme="minorHAnsi"/>
          <w:b/>
          <w:sz w:val="32"/>
        </w:rPr>
        <w:t xml:space="preserve">1 mark </w:t>
      </w:r>
    </w:p>
    <w:p w:rsidR="002A095D" w:rsidRPr="002A095D" w:rsidRDefault="00C40DC3" w:rsidP="00876070">
      <w:pPr>
        <w:pStyle w:val="ListParagraph"/>
        <w:numPr>
          <w:ilvl w:val="0"/>
          <w:numId w:val="23"/>
        </w:numPr>
        <w:spacing w:after="0" w:line="360" w:lineRule="auto"/>
        <w:rPr>
          <w:rFonts w:cstheme="minorHAnsi"/>
          <w:b/>
          <w:sz w:val="32"/>
        </w:rPr>
      </w:pPr>
      <w:r>
        <w:rPr>
          <w:rFonts w:cstheme="minorHAnsi"/>
          <w:sz w:val="32"/>
        </w:rPr>
        <w:t>What is the</w:t>
      </w:r>
      <w:r w:rsidR="009C5B87">
        <w:rPr>
          <w:rFonts w:cstheme="minorHAnsi"/>
          <w:sz w:val="32"/>
        </w:rPr>
        <w:t xml:space="preserve"> motto</w:t>
      </w:r>
      <w:r w:rsidR="00526A8F">
        <w:rPr>
          <w:rFonts w:cstheme="minorHAnsi"/>
          <w:sz w:val="32"/>
        </w:rPr>
        <w:t xml:space="preserve"> or key values</w:t>
      </w:r>
      <w:r w:rsidR="002A095D">
        <w:rPr>
          <w:rFonts w:cstheme="minorHAnsi"/>
          <w:sz w:val="32"/>
        </w:rPr>
        <w:t xml:space="preserve">? E.g. St Barnabas is ‘Aspire, Believe, Together Achieve’ </w:t>
      </w:r>
    </w:p>
    <w:p w:rsidR="00C40DC3" w:rsidRPr="00526A8F" w:rsidRDefault="002A095D" w:rsidP="00876070">
      <w:pPr>
        <w:pStyle w:val="ListParagraph"/>
        <w:spacing w:after="0" w:line="360" w:lineRule="auto"/>
        <w:jc w:val="right"/>
        <w:rPr>
          <w:rFonts w:cstheme="minorHAnsi"/>
          <w:b/>
          <w:sz w:val="32"/>
        </w:rPr>
      </w:pPr>
      <w:r w:rsidRPr="002A095D">
        <w:rPr>
          <w:rFonts w:cstheme="minorHAnsi"/>
          <w:b/>
          <w:sz w:val="32"/>
        </w:rPr>
        <w:t>1 mark</w:t>
      </w:r>
    </w:p>
    <w:p w:rsidR="002A095D" w:rsidRDefault="009C5B87" w:rsidP="00876070">
      <w:pPr>
        <w:pStyle w:val="ListParagraph"/>
        <w:numPr>
          <w:ilvl w:val="0"/>
          <w:numId w:val="23"/>
        </w:numPr>
        <w:spacing w:after="0" w:line="360" w:lineRule="auto"/>
        <w:rPr>
          <w:rFonts w:cstheme="minorHAnsi"/>
          <w:sz w:val="32"/>
        </w:rPr>
      </w:pPr>
      <w:r>
        <w:rPr>
          <w:rFonts w:cstheme="minorHAnsi"/>
          <w:sz w:val="32"/>
        </w:rPr>
        <w:t>What is the principal/ head teacher’s name?</w:t>
      </w:r>
    </w:p>
    <w:p w:rsidR="00C40DC3" w:rsidRPr="00526A8F" w:rsidRDefault="009C5B87" w:rsidP="00876070">
      <w:pPr>
        <w:pStyle w:val="ListParagraph"/>
        <w:spacing w:after="0" w:line="360" w:lineRule="auto"/>
        <w:jc w:val="right"/>
        <w:rPr>
          <w:rFonts w:cstheme="minorHAnsi"/>
          <w:b/>
          <w:sz w:val="32"/>
        </w:rPr>
      </w:pPr>
      <w:r w:rsidRPr="009C5B87">
        <w:rPr>
          <w:rFonts w:cstheme="minorHAnsi"/>
          <w:b/>
          <w:sz w:val="32"/>
        </w:rPr>
        <w:t>1 mark</w:t>
      </w:r>
    </w:p>
    <w:p w:rsidR="009C5B87" w:rsidRDefault="00C40DC3" w:rsidP="00876070">
      <w:pPr>
        <w:pStyle w:val="ListParagraph"/>
        <w:numPr>
          <w:ilvl w:val="0"/>
          <w:numId w:val="23"/>
        </w:numPr>
        <w:spacing w:after="0" w:line="360" w:lineRule="auto"/>
        <w:rPr>
          <w:rFonts w:cstheme="minorHAnsi"/>
          <w:sz w:val="32"/>
        </w:rPr>
      </w:pPr>
      <w:r>
        <w:rPr>
          <w:rFonts w:cstheme="minorHAnsi"/>
          <w:sz w:val="32"/>
        </w:rPr>
        <w:t xml:space="preserve">What are the 4 house groups? </w:t>
      </w:r>
    </w:p>
    <w:p w:rsidR="00C40DC3" w:rsidRPr="00526A8F" w:rsidRDefault="00C40DC3" w:rsidP="00876070">
      <w:pPr>
        <w:pStyle w:val="ListParagraph"/>
        <w:spacing w:after="0" w:line="360" w:lineRule="auto"/>
        <w:jc w:val="right"/>
        <w:rPr>
          <w:rFonts w:cstheme="minorHAnsi"/>
          <w:b/>
          <w:sz w:val="32"/>
        </w:rPr>
      </w:pPr>
      <w:r w:rsidRPr="00C40DC3">
        <w:rPr>
          <w:rFonts w:cstheme="minorHAnsi"/>
          <w:b/>
          <w:sz w:val="32"/>
        </w:rPr>
        <w:t>1 mark</w:t>
      </w:r>
    </w:p>
    <w:p w:rsidR="00C40DC3" w:rsidRDefault="00C40DC3" w:rsidP="00876070">
      <w:pPr>
        <w:pStyle w:val="ListParagraph"/>
        <w:numPr>
          <w:ilvl w:val="0"/>
          <w:numId w:val="23"/>
        </w:numPr>
        <w:spacing w:after="0" w:line="360" w:lineRule="auto"/>
        <w:rPr>
          <w:rFonts w:cstheme="minorHAnsi"/>
          <w:sz w:val="32"/>
        </w:rPr>
      </w:pPr>
      <w:r>
        <w:rPr>
          <w:rFonts w:cstheme="minorHAnsi"/>
          <w:sz w:val="32"/>
        </w:rPr>
        <w:t>Name 3 exciting facts.</w:t>
      </w:r>
    </w:p>
    <w:p w:rsidR="00876070" w:rsidRPr="00876070" w:rsidRDefault="00876070" w:rsidP="00876070">
      <w:pPr>
        <w:pStyle w:val="ListParagraph"/>
        <w:spacing w:after="0" w:line="360" w:lineRule="auto"/>
        <w:jc w:val="right"/>
        <w:rPr>
          <w:rFonts w:cstheme="minorHAnsi"/>
          <w:b/>
          <w:sz w:val="32"/>
        </w:rPr>
      </w:pPr>
      <w:r w:rsidRPr="00876070">
        <w:rPr>
          <w:rFonts w:cstheme="minorHAnsi"/>
          <w:b/>
          <w:sz w:val="32"/>
        </w:rPr>
        <w:t>3 marks</w:t>
      </w:r>
    </w:p>
    <w:p w:rsidR="00C40DC3" w:rsidRDefault="002711DD" w:rsidP="00876070">
      <w:pPr>
        <w:pStyle w:val="ListParagraph"/>
        <w:numPr>
          <w:ilvl w:val="0"/>
          <w:numId w:val="23"/>
        </w:num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Draw the school logo. </w:t>
      </w:r>
    </w:p>
    <w:p w:rsidR="002711DD" w:rsidRPr="00526A8F" w:rsidRDefault="002711DD" w:rsidP="00876070">
      <w:pPr>
        <w:pStyle w:val="ListParagraph"/>
        <w:spacing w:after="0" w:line="360" w:lineRule="auto"/>
        <w:jc w:val="right"/>
        <w:rPr>
          <w:b/>
          <w:sz w:val="32"/>
          <w:szCs w:val="32"/>
        </w:rPr>
      </w:pPr>
      <w:r w:rsidRPr="002711DD">
        <w:rPr>
          <w:b/>
          <w:sz w:val="32"/>
          <w:szCs w:val="32"/>
        </w:rPr>
        <w:t>1 mark</w:t>
      </w:r>
    </w:p>
    <w:p w:rsidR="002711DD" w:rsidRDefault="002711DD" w:rsidP="00876070">
      <w:pPr>
        <w:pStyle w:val="ListParagraph"/>
        <w:numPr>
          <w:ilvl w:val="0"/>
          <w:numId w:val="23"/>
        </w:num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What is the school uniform? </w:t>
      </w:r>
    </w:p>
    <w:p w:rsidR="002711DD" w:rsidRPr="00526A8F" w:rsidRDefault="002711DD" w:rsidP="00876070">
      <w:pPr>
        <w:spacing w:after="0" w:line="360" w:lineRule="auto"/>
        <w:ind w:left="720"/>
        <w:jc w:val="right"/>
        <w:rPr>
          <w:b/>
          <w:sz w:val="32"/>
          <w:szCs w:val="32"/>
        </w:rPr>
      </w:pPr>
      <w:r w:rsidRPr="002711DD"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 xml:space="preserve"> </w:t>
      </w:r>
      <w:r w:rsidRPr="002711DD">
        <w:rPr>
          <w:b/>
          <w:sz w:val="32"/>
          <w:szCs w:val="32"/>
        </w:rPr>
        <w:t>marks</w:t>
      </w:r>
    </w:p>
    <w:p w:rsidR="002711DD" w:rsidRDefault="002711DD" w:rsidP="00876070">
      <w:pPr>
        <w:pStyle w:val="ListParagraph"/>
        <w:numPr>
          <w:ilvl w:val="0"/>
          <w:numId w:val="23"/>
        </w:num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Do they have a social media page to share information? </w:t>
      </w:r>
    </w:p>
    <w:p w:rsidR="002711DD" w:rsidRDefault="002711DD" w:rsidP="00876070">
      <w:pPr>
        <w:pStyle w:val="ListParagraph"/>
        <w:spacing w:after="0" w:line="360" w:lineRule="auto"/>
        <w:jc w:val="right"/>
        <w:rPr>
          <w:b/>
          <w:sz w:val="32"/>
          <w:szCs w:val="32"/>
        </w:rPr>
      </w:pPr>
      <w:r w:rsidRPr="002711DD">
        <w:rPr>
          <w:b/>
          <w:sz w:val="32"/>
          <w:szCs w:val="32"/>
        </w:rPr>
        <w:t>1 mark</w:t>
      </w:r>
    </w:p>
    <w:p w:rsidR="002711DD" w:rsidRDefault="002711DD" w:rsidP="00876070">
      <w:pPr>
        <w:pStyle w:val="ListParagraph"/>
        <w:numPr>
          <w:ilvl w:val="0"/>
          <w:numId w:val="23"/>
        </w:num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Find a quote from a pupil at your secondary school. What do they think of the school? </w:t>
      </w:r>
    </w:p>
    <w:p w:rsidR="002711DD" w:rsidRDefault="002711DD" w:rsidP="00876070">
      <w:pPr>
        <w:pStyle w:val="ListParagraph"/>
        <w:spacing w:after="0" w:line="360" w:lineRule="auto"/>
        <w:jc w:val="right"/>
        <w:rPr>
          <w:b/>
          <w:sz w:val="32"/>
          <w:szCs w:val="32"/>
        </w:rPr>
      </w:pPr>
      <w:r w:rsidRPr="002711DD">
        <w:rPr>
          <w:b/>
          <w:sz w:val="32"/>
          <w:szCs w:val="32"/>
        </w:rPr>
        <w:t>1 mark</w:t>
      </w:r>
    </w:p>
    <w:p w:rsidR="00526A8F" w:rsidRPr="00D55416" w:rsidRDefault="00526A8F" w:rsidP="00876070">
      <w:pPr>
        <w:pStyle w:val="ListParagraph"/>
        <w:numPr>
          <w:ilvl w:val="0"/>
          <w:numId w:val="23"/>
        </w:num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>What sports facilities does your secondary school have?</w:t>
      </w:r>
      <w:r w:rsidRPr="00D55416">
        <w:rPr>
          <w:sz w:val="32"/>
          <w:szCs w:val="32"/>
        </w:rPr>
        <w:t xml:space="preserve"> </w:t>
      </w:r>
    </w:p>
    <w:p w:rsidR="00526A8F" w:rsidRDefault="00526A8F" w:rsidP="00876070">
      <w:pPr>
        <w:pStyle w:val="ListParagraph"/>
        <w:spacing w:after="0" w:line="360" w:lineRule="auto"/>
        <w:jc w:val="right"/>
        <w:rPr>
          <w:b/>
          <w:sz w:val="32"/>
          <w:szCs w:val="32"/>
        </w:rPr>
      </w:pPr>
      <w:r w:rsidRPr="00526A8F">
        <w:rPr>
          <w:b/>
          <w:sz w:val="32"/>
          <w:szCs w:val="32"/>
        </w:rPr>
        <w:t>1 mark</w:t>
      </w:r>
    </w:p>
    <w:p w:rsidR="002711DD" w:rsidRPr="002711DD" w:rsidRDefault="00526A8F" w:rsidP="002711DD">
      <w:pPr>
        <w:pStyle w:val="ListParagraph"/>
        <w:jc w:val="right"/>
        <w:rPr>
          <w:b/>
          <w:sz w:val="32"/>
          <w:szCs w:val="32"/>
        </w:rPr>
      </w:pPr>
      <w:r>
        <w:rPr>
          <w:rFonts w:cstheme="minorHAnsi"/>
          <w:b/>
          <w:noProof/>
          <w:sz w:val="4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8955072" wp14:editId="733C190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07678" cy="641268"/>
                <wp:effectExtent l="0" t="0" r="26670" b="26035"/>
                <wp:wrapNone/>
                <wp:docPr id="228" name="Rounded 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678" cy="64126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549" w:rsidRPr="00976188" w:rsidRDefault="00062549" w:rsidP="00526A8F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188"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Paper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11: End of SATs celebration</w:t>
                            </w:r>
                          </w:p>
                          <w:p w:rsidR="00062549" w:rsidRDefault="00062549" w:rsidP="00526A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955072" id="Rounded Rectangle 228" o:spid="_x0000_s1065" style="position:absolute;left:0;text-align:left;margin-left:0;margin-top:0;width:512.4pt;height:50.5pt;z-index:2517463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" fillcolor="#bdd6ee [1300]" strokecolor="#1f4d78 [1604]" strokeweight="1pt">
                <v:stroke joinstyle="miter"/>
                <v:textbox>
                  <w:txbxContent>
                    <w:p w:rsidR="00062549" w:rsidRPr="00976188" w:rsidRDefault="00062549" w:rsidP="00526A8F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6188"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Paper</w:t>
                      </w: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11: End of SATs celebration</w:t>
                      </w:r>
                    </w:p>
                    <w:p w:rsidR="00062549" w:rsidRDefault="00062549" w:rsidP="00526A8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711DD" w:rsidRPr="00C40DC3" w:rsidRDefault="002711DD" w:rsidP="002711DD"/>
    <w:p w:rsidR="004B7418" w:rsidRDefault="004B7418" w:rsidP="00B71478">
      <w:pPr>
        <w:rPr>
          <w:rFonts w:cstheme="minorHAnsi"/>
          <w:sz w:val="32"/>
        </w:rPr>
      </w:pPr>
    </w:p>
    <w:p w:rsidR="00D55416" w:rsidRPr="001D6A3C" w:rsidRDefault="00D55416" w:rsidP="00D55416">
      <w:pPr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>Crazy hair celebration. Your</w:t>
      </w:r>
      <w:r w:rsidR="00AB7B5F">
        <w:rPr>
          <w:rFonts w:cstheme="minorHAnsi"/>
          <w:b/>
          <w:sz w:val="32"/>
        </w:rPr>
        <w:t xml:space="preserve"> hair style </w:t>
      </w:r>
      <w:r>
        <w:rPr>
          <w:rFonts w:cstheme="minorHAnsi"/>
          <w:b/>
          <w:sz w:val="32"/>
        </w:rPr>
        <w:t>will be assessed by a panel of adjudicators and given a score out of 5 for each area: creativity, artistic style and humour!</w:t>
      </w:r>
      <w:r w:rsidR="00AB7B5F">
        <w:rPr>
          <w:rFonts w:cstheme="minorHAnsi"/>
          <w:b/>
          <w:sz w:val="32"/>
        </w:rPr>
        <w:t xml:space="preserve"> </w:t>
      </w:r>
      <w:bookmarkStart w:id="0" w:name="_GoBack"/>
      <w:bookmarkEnd w:id="0"/>
    </w:p>
    <w:p w:rsidR="00526A8F" w:rsidRPr="00526A8F" w:rsidRDefault="00D55416" w:rsidP="00AB7B5F">
      <w:pPr>
        <w:jc w:val="right"/>
        <w:rPr>
          <w:rFonts w:cstheme="minorHAnsi"/>
          <w:b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1860331</wp:posOffset>
            </wp:positionH>
            <wp:positionV relativeFrom="paragraph">
              <wp:posOffset>369771</wp:posOffset>
            </wp:positionV>
            <wp:extent cx="2298925" cy="2270125"/>
            <wp:effectExtent l="0" t="0" r="6350" b="0"/>
            <wp:wrapNone/>
            <wp:docPr id="231" name="Picture 231" descr="29 Cute Ideas For Kids' Crazy Hair Day at School | Wacky ha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9 Cute Ideas For Kids' Crazy Hair Day at School | Wacky hai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25"/>
                    <a:stretch/>
                  </pic:blipFill>
                  <pic:spPr bwMode="auto">
                    <a:xfrm>
                      <a:off x="0" y="0"/>
                      <a:ext cx="229892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B5F">
        <w:rPr>
          <w:rFonts w:cstheme="minorHAnsi"/>
          <w:b/>
          <w:sz w:val="32"/>
        </w:rPr>
        <w:t>15 marks</w:t>
      </w:r>
    </w:p>
    <w:p w:rsidR="00526A8F" w:rsidRDefault="00D55416" w:rsidP="00B71478">
      <w:pPr>
        <w:rPr>
          <w:rFonts w:cstheme="minorHAnsi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4335451</wp:posOffset>
            </wp:positionH>
            <wp:positionV relativeFrom="paragraph">
              <wp:posOffset>15744</wp:posOffset>
            </wp:positionV>
            <wp:extent cx="1990563" cy="2648607"/>
            <wp:effectExtent l="0" t="0" r="0" b="0"/>
            <wp:wrapNone/>
            <wp:docPr id="235" name="Picture 235" descr="64 Of The Best Crazy Hair Day 'Dos E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64 Of The Best Crazy Hair Day 'Dos Ever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63" cy="264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inline distT="0" distB="0" distL="0" distR="0" wp14:anchorId="29EC953D" wp14:editId="7426049F">
            <wp:extent cx="1714462" cy="2270234"/>
            <wp:effectExtent l="0" t="0" r="635" b="0"/>
            <wp:docPr id="230" name="Picture 230" descr="Crazy Hair Day Ideas - Wacky Hair Sty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razy Hair Day Ideas - Wacky Hair Style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125" cy="228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416" w:rsidRDefault="008A07B4" w:rsidP="00B71478">
      <w:pPr>
        <w:rPr>
          <w:noProof/>
          <w:lang w:eastAsia="en-GB"/>
        </w:rPr>
      </w:pPr>
      <w:r>
        <w:rPr>
          <w:rFonts w:cstheme="minorHAnsi"/>
          <w:sz w:val="32"/>
        </w:rPr>
        <w:t xml:space="preserve">  </w:t>
      </w:r>
    </w:p>
    <w:p w:rsidR="008A07B4" w:rsidRDefault="00D55416" w:rsidP="00B71478">
      <w:pPr>
        <w:rPr>
          <w:rFonts w:cstheme="minorHAnsi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3751580</wp:posOffset>
            </wp:positionH>
            <wp:positionV relativeFrom="paragraph">
              <wp:posOffset>83360</wp:posOffset>
            </wp:positionV>
            <wp:extent cx="3010929" cy="3010929"/>
            <wp:effectExtent l="0" t="0" r="0" b="0"/>
            <wp:wrapNone/>
            <wp:docPr id="236" name="Picture 236" descr="23 Awesome Hair Styles That Will Have You Winning 'Crazy Hair Day'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3 Awesome Hair Styles That Will Have You Winning 'Crazy Hair Day'!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929" cy="301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20824</wp:posOffset>
            </wp:positionV>
            <wp:extent cx="3137338" cy="3137338"/>
            <wp:effectExtent l="0" t="0" r="6350" b="6350"/>
            <wp:wrapNone/>
            <wp:docPr id="233" name="Picture 233" descr="Crazy Hair Day Ideas for School | Wacky hair, Crazy hair day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razy Hair Day Ideas for School | Wacky hair, Crazy hair days ..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338" cy="313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5416" w:rsidRDefault="00D55416" w:rsidP="00B71478">
      <w:pPr>
        <w:rPr>
          <w:rFonts w:cstheme="minorHAnsi"/>
          <w:sz w:val="32"/>
        </w:rPr>
      </w:pPr>
    </w:p>
    <w:p w:rsidR="00D55416" w:rsidRDefault="00D55416" w:rsidP="00B71478">
      <w:pPr>
        <w:rPr>
          <w:rFonts w:cstheme="minorHAnsi"/>
          <w:sz w:val="32"/>
        </w:rPr>
      </w:pPr>
    </w:p>
    <w:p w:rsidR="00526A8F" w:rsidRDefault="00526A8F" w:rsidP="00B71478">
      <w:pPr>
        <w:rPr>
          <w:rFonts w:cstheme="minorHAnsi"/>
          <w:sz w:val="32"/>
        </w:rPr>
      </w:pPr>
    </w:p>
    <w:p w:rsidR="00526A8F" w:rsidRDefault="00526A8F" w:rsidP="00B71478">
      <w:pPr>
        <w:rPr>
          <w:rFonts w:cstheme="minorHAnsi"/>
          <w:sz w:val="32"/>
        </w:rPr>
      </w:pPr>
    </w:p>
    <w:p w:rsidR="00526A8F" w:rsidRDefault="00526A8F" w:rsidP="00B71478">
      <w:pPr>
        <w:rPr>
          <w:rFonts w:cstheme="minorHAnsi"/>
          <w:sz w:val="32"/>
        </w:rPr>
      </w:pPr>
    </w:p>
    <w:p w:rsidR="00D55416" w:rsidRDefault="00D55416" w:rsidP="00B71478">
      <w:pPr>
        <w:rPr>
          <w:rFonts w:cstheme="minorHAnsi"/>
          <w:sz w:val="32"/>
        </w:rPr>
      </w:pPr>
    </w:p>
    <w:p w:rsidR="00D55416" w:rsidRDefault="00D55416" w:rsidP="00B71478">
      <w:pPr>
        <w:rPr>
          <w:rFonts w:cstheme="minorHAnsi"/>
          <w:sz w:val="32"/>
        </w:rPr>
      </w:pPr>
    </w:p>
    <w:p w:rsidR="00D55416" w:rsidRDefault="00D55416" w:rsidP="00B71478">
      <w:pPr>
        <w:rPr>
          <w:rFonts w:cstheme="minorHAnsi"/>
          <w:sz w:val="32"/>
        </w:rPr>
      </w:pPr>
    </w:p>
    <w:p w:rsidR="00D55416" w:rsidRDefault="00D55416" w:rsidP="00B71478">
      <w:pPr>
        <w:rPr>
          <w:rFonts w:cstheme="minorHAnsi"/>
          <w:sz w:val="32"/>
        </w:rPr>
      </w:pPr>
    </w:p>
    <w:p w:rsidR="00D55416" w:rsidRDefault="00D55416" w:rsidP="00B71478">
      <w:pPr>
        <w:rPr>
          <w:rFonts w:cstheme="minorHAnsi"/>
          <w:sz w:val="32"/>
        </w:rPr>
      </w:pPr>
    </w:p>
    <w:p w:rsidR="00D55416" w:rsidRDefault="00D55416" w:rsidP="00B71478">
      <w:pPr>
        <w:rPr>
          <w:rFonts w:cstheme="minorHAnsi"/>
          <w:sz w:val="32"/>
        </w:rPr>
      </w:pPr>
    </w:p>
    <w:p w:rsidR="004B7418" w:rsidRDefault="004B7418" w:rsidP="00B71478">
      <w:pPr>
        <w:rPr>
          <w:rFonts w:cstheme="minorHAnsi"/>
          <w:sz w:val="32"/>
        </w:rPr>
      </w:pPr>
    </w:p>
    <w:p w:rsidR="00AB7B5F" w:rsidRDefault="00AB7B5F" w:rsidP="00B71478">
      <w:pPr>
        <w:rPr>
          <w:rFonts w:cstheme="minorHAnsi"/>
          <w:sz w:val="32"/>
        </w:rPr>
      </w:pPr>
      <w:r>
        <w:rPr>
          <w:rFonts w:cstheme="minorHAnsi"/>
          <w:b/>
          <w:noProof/>
          <w:sz w:val="4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831B81B" wp14:editId="2670DF7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07678" cy="641268"/>
                <wp:effectExtent l="0" t="0" r="26670" b="26035"/>
                <wp:wrapNone/>
                <wp:docPr id="237" name="Rounded 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678" cy="64126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549" w:rsidRPr="00976188" w:rsidRDefault="00062549" w:rsidP="00AB7B5F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CONGRATULATIONS!</w:t>
                            </w:r>
                          </w:p>
                          <w:p w:rsidR="00062549" w:rsidRDefault="00062549" w:rsidP="00AB7B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31B81B" id="Rounded Rectangle 237" o:spid="_x0000_s1066" style="position:absolute;margin-left:0;margin-top:0;width:512.4pt;height:50.5pt;z-index:2517534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" fillcolor="#bdd6ee [1300]" strokecolor="#1f4d78 [1604]" strokeweight="1pt">
                <v:stroke joinstyle="miter"/>
                <v:textbox>
                  <w:txbxContent>
                    <w:p w:rsidR="00062549" w:rsidRPr="00976188" w:rsidRDefault="00062549" w:rsidP="00AB7B5F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CONGRATULATIONS!</w:t>
                      </w:r>
                    </w:p>
                    <w:p w:rsidR="00062549" w:rsidRDefault="00062549" w:rsidP="00AB7B5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B7B5F" w:rsidRDefault="00AB7B5F" w:rsidP="00B71478">
      <w:pPr>
        <w:rPr>
          <w:rFonts w:cstheme="minorHAnsi"/>
          <w:sz w:val="32"/>
        </w:rPr>
      </w:pPr>
    </w:p>
    <w:p w:rsidR="00223AAA" w:rsidRDefault="00223AAA" w:rsidP="00B71478">
      <w:pPr>
        <w:rPr>
          <w:rFonts w:cstheme="minorHAnsi"/>
          <w:b/>
          <w:sz w:val="32"/>
        </w:rPr>
      </w:pPr>
      <w:r>
        <w:rPr>
          <w:rFonts w:cstheme="minorHAnsi"/>
          <w:b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380431</wp:posOffset>
                </wp:positionV>
                <wp:extent cx="7031421" cy="6337738"/>
                <wp:effectExtent l="0" t="0" r="17145" b="25400"/>
                <wp:wrapNone/>
                <wp:docPr id="238" name="Rounded 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1421" cy="633773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DD52C8B" id="Rounded Rectangle 238" o:spid="_x0000_s1026" style="position:absolute;margin-left:0;margin-top:29.95pt;width:553.65pt;height:499.05pt;z-index:-2515619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" fillcolor="#5b9bd5 [3204]" strokecolor="#1f4d78 [1604]" strokeweight="1pt">
                <v:stroke joinstyle="miter"/>
                <w10:wrap anchorx="margin"/>
              </v:roundrect>
            </w:pict>
          </mc:Fallback>
        </mc:AlternateContent>
      </w:r>
    </w:p>
    <w:p w:rsidR="00223AAA" w:rsidRDefault="00AB78CE" w:rsidP="00AB78CE">
      <w:pPr>
        <w:tabs>
          <w:tab w:val="left" w:pos="1847"/>
          <w:tab w:val="left" w:pos="6605"/>
        </w:tabs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ab/>
      </w:r>
      <w:r>
        <w:rPr>
          <w:rFonts w:cstheme="minorHAnsi"/>
          <w:b/>
          <w:sz w:val="32"/>
        </w:rPr>
        <w:tab/>
      </w:r>
    </w:p>
    <w:p w:rsidR="006066DC" w:rsidRDefault="006066DC" w:rsidP="00B71478">
      <w:pPr>
        <w:rPr>
          <w:rFonts w:cstheme="minorHAnsi"/>
          <w:b/>
          <w:sz w:val="36"/>
        </w:rPr>
      </w:pPr>
    </w:p>
    <w:p w:rsidR="00223AAA" w:rsidRPr="00223AAA" w:rsidRDefault="00223AAA" w:rsidP="00B71478">
      <w:pPr>
        <w:rPr>
          <w:rFonts w:cstheme="minorHAnsi"/>
          <w:b/>
          <w:sz w:val="36"/>
        </w:rPr>
      </w:pPr>
      <w:r w:rsidRPr="00223AAA">
        <w:rPr>
          <w:rFonts w:cstheme="minorHAnsi"/>
          <w:b/>
          <w:sz w:val="36"/>
        </w:rPr>
        <w:t xml:space="preserve">You have completed the Lockdown SATs – CONGRATULATIONS! </w:t>
      </w:r>
    </w:p>
    <w:p w:rsidR="00223AAA" w:rsidRPr="00223AAA" w:rsidRDefault="00AB78CE" w:rsidP="00B71478">
      <w:pPr>
        <w:rPr>
          <w:rFonts w:cstheme="minorHAnsi"/>
          <w:sz w:val="36"/>
        </w:rPr>
      </w:pPr>
      <w:r>
        <w:rPr>
          <w:rFonts w:cstheme="minorHAnsi"/>
          <w:sz w:val="36"/>
        </w:rPr>
        <w:t>Year 6, we are</w:t>
      </w:r>
      <w:r w:rsidR="00AB7B5F" w:rsidRPr="00223AAA">
        <w:rPr>
          <w:rFonts w:cstheme="minorHAnsi"/>
          <w:sz w:val="36"/>
        </w:rPr>
        <w:t xml:space="preserve"> proud of what you have achieved so far in Ye</w:t>
      </w:r>
      <w:r>
        <w:rPr>
          <w:rFonts w:cstheme="minorHAnsi"/>
          <w:sz w:val="36"/>
        </w:rPr>
        <w:t>ar 6. It’s a pleasure to teach you all</w:t>
      </w:r>
      <w:r w:rsidR="006066DC">
        <w:rPr>
          <w:rFonts w:cstheme="minorHAnsi"/>
          <w:sz w:val="36"/>
        </w:rPr>
        <w:t>. Even though</w:t>
      </w:r>
      <w:r w:rsidR="00AB7B5F" w:rsidRPr="00223AAA">
        <w:rPr>
          <w:rFonts w:cstheme="minorHAnsi"/>
          <w:sz w:val="36"/>
        </w:rPr>
        <w:t xml:space="preserve"> SAT’</w:t>
      </w:r>
      <w:r w:rsidR="006066DC">
        <w:rPr>
          <w:rFonts w:cstheme="minorHAnsi"/>
          <w:sz w:val="36"/>
        </w:rPr>
        <w:t>s was</w:t>
      </w:r>
      <w:r>
        <w:rPr>
          <w:rFonts w:cstheme="minorHAnsi"/>
          <w:sz w:val="36"/>
        </w:rPr>
        <w:t xml:space="preserve"> cancelled, we</w:t>
      </w:r>
      <w:r w:rsidR="00AB7B5F" w:rsidRPr="00223AAA">
        <w:rPr>
          <w:rFonts w:cstheme="minorHAnsi"/>
          <w:sz w:val="36"/>
        </w:rPr>
        <w:t xml:space="preserve"> know how hard you worked during the lead up</w:t>
      </w:r>
      <w:r w:rsidR="00223AAA" w:rsidRPr="00223AAA">
        <w:rPr>
          <w:rFonts w:cstheme="minorHAnsi"/>
          <w:sz w:val="36"/>
        </w:rPr>
        <w:t xml:space="preserve"> and nothing will take that away</w:t>
      </w:r>
      <w:r>
        <w:rPr>
          <w:rFonts w:cstheme="minorHAnsi"/>
          <w:sz w:val="36"/>
        </w:rPr>
        <w:t>. You are a determined year group who have come so far</w:t>
      </w:r>
      <w:r w:rsidR="00AB7B5F" w:rsidRPr="00223AAA">
        <w:rPr>
          <w:rFonts w:cstheme="minorHAnsi"/>
          <w:sz w:val="36"/>
        </w:rPr>
        <w:t>.</w:t>
      </w:r>
      <w:r w:rsidR="003B497A">
        <w:rPr>
          <w:rFonts w:cstheme="minorHAnsi"/>
          <w:sz w:val="36"/>
        </w:rPr>
        <w:t xml:space="preserve"> </w:t>
      </w:r>
      <w:r w:rsidR="00AB7B5F" w:rsidRPr="00223AAA">
        <w:rPr>
          <w:rFonts w:cstheme="minorHAnsi"/>
          <w:sz w:val="36"/>
        </w:rPr>
        <w:t>It’s an absolute pleasure to watch you grow into mature young people with individu</w:t>
      </w:r>
      <w:r w:rsidR="00223AAA" w:rsidRPr="00223AAA">
        <w:rPr>
          <w:rFonts w:cstheme="minorHAnsi"/>
          <w:sz w:val="36"/>
        </w:rPr>
        <w:t>al qualities and personalities. Although we are not currently at school, we will celebrate your time a</w:t>
      </w:r>
      <w:r w:rsidR="005134ED">
        <w:rPr>
          <w:rFonts w:cstheme="minorHAnsi"/>
          <w:sz w:val="36"/>
        </w:rPr>
        <w:t xml:space="preserve">t </w:t>
      </w:r>
      <w:proofErr w:type="spellStart"/>
      <w:r>
        <w:rPr>
          <w:rFonts w:cstheme="minorHAnsi"/>
          <w:sz w:val="36"/>
        </w:rPr>
        <w:t>Highworth</w:t>
      </w:r>
      <w:proofErr w:type="spellEnd"/>
      <w:r w:rsidR="005134ED">
        <w:rPr>
          <w:rFonts w:cstheme="minorHAnsi"/>
          <w:sz w:val="36"/>
        </w:rPr>
        <w:t xml:space="preserve"> because</w:t>
      </w:r>
      <w:r w:rsidR="006066DC">
        <w:rPr>
          <w:rFonts w:cstheme="minorHAnsi"/>
          <w:sz w:val="36"/>
        </w:rPr>
        <w:t xml:space="preserve"> no one deserves</w:t>
      </w:r>
      <w:r w:rsidR="00223AAA" w:rsidRPr="00223AAA">
        <w:rPr>
          <w:rFonts w:cstheme="minorHAnsi"/>
          <w:sz w:val="36"/>
        </w:rPr>
        <w:t xml:space="preserve"> it more than you!</w:t>
      </w:r>
    </w:p>
    <w:p w:rsidR="00223AAA" w:rsidRPr="00223AAA" w:rsidRDefault="00223AAA" w:rsidP="00B71478">
      <w:pPr>
        <w:rPr>
          <w:rFonts w:cstheme="minorHAnsi"/>
          <w:sz w:val="36"/>
        </w:rPr>
      </w:pPr>
      <w:r>
        <w:rPr>
          <w:noProof/>
          <w:lang w:eastAsia="en-GB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18897</wp:posOffset>
            </wp:positionV>
            <wp:extent cx="1907540" cy="1907540"/>
            <wp:effectExtent l="0" t="0" r="0" b="0"/>
            <wp:wrapNone/>
            <wp:docPr id="239" name="Picture 239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3AAA" w:rsidRPr="00223AAA" w:rsidRDefault="006066DC" w:rsidP="00223AAA">
      <w:pPr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t xml:space="preserve">  </w:t>
      </w:r>
      <w:r w:rsidR="00223AAA" w:rsidRPr="00223AAA">
        <w:rPr>
          <w:rFonts w:cstheme="minorHAnsi"/>
          <w:b/>
          <w:sz w:val="36"/>
        </w:rPr>
        <w:t>Keep smiling and stay positive</w:t>
      </w:r>
      <w:r>
        <w:rPr>
          <w:rFonts w:cstheme="minorHAnsi"/>
          <w:b/>
          <w:sz w:val="36"/>
        </w:rPr>
        <w:t>!</w:t>
      </w:r>
    </w:p>
    <w:p w:rsidR="00223AAA" w:rsidRPr="00223AAA" w:rsidRDefault="00223AAA" w:rsidP="00223AAA">
      <w:pPr>
        <w:jc w:val="center"/>
        <w:rPr>
          <w:rFonts w:cstheme="minorHAnsi"/>
          <w:b/>
          <w:sz w:val="36"/>
        </w:rPr>
      </w:pPr>
    </w:p>
    <w:p w:rsidR="00223AAA" w:rsidRDefault="00223AAA" w:rsidP="00B71478">
      <w:pPr>
        <w:rPr>
          <w:rFonts w:cstheme="minorHAnsi"/>
          <w:sz w:val="32"/>
        </w:rPr>
      </w:pPr>
    </w:p>
    <w:p w:rsidR="00223AAA" w:rsidRDefault="00223AAA" w:rsidP="00B71478">
      <w:pPr>
        <w:rPr>
          <w:rFonts w:cstheme="minorHAnsi"/>
          <w:sz w:val="32"/>
        </w:rPr>
      </w:pPr>
    </w:p>
    <w:p w:rsidR="00223AAA" w:rsidRDefault="00223AAA" w:rsidP="00B71478">
      <w:pPr>
        <w:rPr>
          <w:rFonts w:cstheme="minorHAnsi"/>
          <w:sz w:val="32"/>
        </w:rPr>
      </w:pPr>
    </w:p>
    <w:p w:rsidR="001F2F93" w:rsidRDefault="001F2F93" w:rsidP="00B71478">
      <w:pPr>
        <w:rPr>
          <w:rFonts w:cstheme="minorHAnsi"/>
          <w:sz w:val="32"/>
        </w:rPr>
      </w:pPr>
    </w:p>
    <w:p w:rsidR="001F2F93" w:rsidRDefault="001F2F93" w:rsidP="00B71478">
      <w:pPr>
        <w:rPr>
          <w:rFonts w:cstheme="minorHAnsi"/>
          <w:sz w:val="32"/>
        </w:rPr>
      </w:pPr>
    </w:p>
    <w:p w:rsidR="00223AAA" w:rsidRPr="005134ED" w:rsidRDefault="001F2F93" w:rsidP="005134ED">
      <w:pPr>
        <w:jc w:val="center"/>
        <w:rPr>
          <w:rFonts w:ascii="Comic Sans MS" w:hAnsi="Comic Sans MS"/>
          <w:b/>
          <w:i/>
          <w:sz w:val="32"/>
        </w:rPr>
      </w:pPr>
      <w:r w:rsidRPr="001F2F93">
        <w:rPr>
          <w:rFonts w:ascii="Comic Sans MS" w:hAnsi="Comic Sans MS"/>
          <w:b/>
          <w:i/>
          <w:sz w:val="32"/>
        </w:rPr>
        <w:t>‘</w:t>
      </w:r>
      <w:r w:rsidRPr="001F2F93">
        <w:rPr>
          <w:rFonts w:cstheme="minorHAnsi"/>
          <w:b/>
          <w:i/>
          <w:sz w:val="44"/>
        </w:rPr>
        <w:t>Working hard is important but there is something that matters e</w:t>
      </w:r>
      <w:r w:rsidR="005134ED">
        <w:rPr>
          <w:rFonts w:cstheme="minorHAnsi"/>
          <w:b/>
          <w:i/>
          <w:sz w:val="44"/>
        </w:rPr>
        <w:t>ven more: believing in yourself</w:t>
      </w:r>
      <w:r w:rsidR="00AB78CE">
        <w:rPr>
          <w:rFonts w:cstheme="minorHAnsi"/>
          <w:b/>
          <w:i/>
          <w:sz w:val="44"/>
        </w:rPr>
        <w:t>!</w:t>
      </w:r>
    </w:p>
    <w:sectPr w:rsidR="00223AAA" w:rsidRPr="005134ED" w:rsidSect="007329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134CEB7"/>
    <w:multiLevelType w:val="hybridMultilevel"/>
    <w:tmpl w:val="D4AC6AE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287FBA5"/>
    <w:multiLevelType w:val="hybridMultilevel"/>
    <w:tmpl w:val="0829D39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DFD420C"/>
    <w:multiLevelType w:val="hybridMultilevel"/>
    <w:tmpl w:val="9879A5A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F4188A06"/>
    <w:multiLevelType w:val="hybridMultilevel"/>
    <w:tmpl w:val="BD44E86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D8027B"/>
    <w:multiLevelType w:val="hybridMultilevel"/>
    <w:tmpl w:val="5E22A8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9A3D77"/>
    <w:multiLevelType w:val="hybridMultilevel"/>
    <w:tmpl w:val="6E6E890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17E067C6"/>
    <w:multiLevelType w:val="hybridMultilevel"/>
    <w:tmpl w:val="A661CF4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1D30630B"/>
    <w:multiLevelType w:val="hybridMultilevel"/>
    <w:tmpl w:val="D1A645E4"/>
    <w:lvl w:ilvl="0" w:tplc="9FDA175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EA3ED10"/>
    <w:multiLevelType w:val="hybridMultilevel"/>
    <w:tmpl w:val="833DFC9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210D1792"/>
    <w:multiLevelType w:val="hybridMultilevel"/>
    <w:tmpl w:val="BF6AE446"/>
    <w:lvl w:ilvl="0" w:tplc="14821E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61CB8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EA5B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2208F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18D7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A273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34635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3A69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62A81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8220F9"/>
    <w:multiLevelType w:val="hybridMultilevel"/>
    <w:tmpl w:val="F92CC4F2"/>
    <w:lvl w:ilvl="0" w:tplc="24CAD87E">
      <w:start w:val="1"/>
      <w:numFmt w:val="decimal"/>
      <w:lvlText w:val="%1."/>
      <w:lvlJc w:val="left"/>
      <w:pPr>
        <w:ind w:left="720" w:hanging="360"/>
      </w:pPr>
      <w:rPr>
        <w:rFonts w:eastAsia="Times New Roman"/>
        <w:sz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7CEAFA"/>
    <w:multiLevelType w:val="hybridMultilevel"/>
    <w:tmpl w:val="A3D5195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3DAE0574"/>
    <w:multiLevelType w:val="hybridMultilevel"/>
    <w:tmpl w:val="C9A677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DB291C"/>
    <w:multiLevelType w:val="hybridMultilevel"/>
    <w:tmpl w:val="9118F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FD28C3"/>
    <w:multiLevelType w:val="hybridMultilevel"/>
    <w:tmpl w:val="072A37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8D01A6E"/>
    <w:multiLevelType w:val="hybridMultilevel"/>
    <w:tmpl w:val="12AA57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5657B1"/>
    <w:multiLevelType w:val="hybridMultilevel"/>
    <w:tmpl w:val="CA8A8D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C92CDA"/>
    <w:multiLevelType w:val="hybridMultilevel"/>
    <w:tmpl w:val="23302F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AC75B4"/>
    <w:multiLevelType w:val="hybridMultilevel"/>
    <w:tmpl w:val="75D856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80233FD"/>
    <w:multiLevelType w:val="hybridMultilevel"/>
    <w:tmpl w:val="8AB039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7858FA2A"/>
    <w:multiLevelType w:val="hybridMultilevel"/>
    <w:tmpl w:val="66B715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7BDD1540"/>
    <w:multiLevelType w:val="hybridMultilevel"/>
    <w:tmpl w:val="E806F5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7"/>
  </w:num>
  <w:num w:numId="5">
    <w:abstractNumId w:val="2"/>
  </w:num>
  <w:num w:numId="6">
    <w:abstractNumId w:val="11"/>
  </w:num>
  <w:num w:numId="7">
    <w:abstractNumId w:val="0"/>
  </w:num>
  <w:num w:numId="8">
    <w:abstractNumId w:val="1"/>
  </w:num>
  <w:num w:numId="9">
    <w:abstractNumId w:val="6"/>
  </w:num>
  <w:num w:numId="10">
    <w:abstractNumId w:val="8"/>
  </w:num>
  <w:num w:numId="11">
    <w:abstractNumId w:val="19"/>
  </w:num>
  <w:num w:numId="12">
    <w:abstractNumId w:val="5"/>
  </w:num>
  <w:num w:numId="13">
    <w:abstractNumId w:val="3"/>
  </w:num>
  <w:num w:numId="14">
    <w:abstractNumId w:val="20"/>
  </w:num>
  <w:num w:numId="15">
    <w:abstractNumId w:val="21"/>
  </w:num>
  <w:num w:numId="16">
    <w:abstractNumId w:val="14"/>
  </w:num>
  <w:num w:numId="17">
    <w:abstractNumId w:val="9"/>
  </w:num>
  <w:num w:numId="18">
    <w:abstractNumId w:val="13"/>
  </w:num>
  <w:num w:numId="19">
    <w:abstractNumId w:val="18"/>
  </w:num>
  <w:num w:numId="20">
    <w:abstractNumId w:val="4"/>
  </w:num>
  <w:num w:numId="21">
    <w:abstractNumId w:val="15"/>
  </w:num>
  <w:num w:numId="22">
    <w:abstractNumId w:val="12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CB7"/>
    <w:rsid w:val="0001329A"/>
    <w:rsid w:val="000448D9"/>
    <w:rsid w:val="00060F3F"/>
    <w:rsid w:val="00062549"/>
    <w:rsid w:val="000823E5"/>
    <w:rsid w:val="000A710D"/>
    <w:rsid w:val="000C7BAF"/>
    <w:rsid w:val="0019056E"/>
    <w:rsid w:val="001B0173"/>
    <w:rsid w:val="001B2ED9"/>
    <w:rsid w:val="001D6A3C"/>
    <w:rsid w:val="001F2F93"/>
    <w:rsid w:val="00223AAA"/>
    <w:rsid w:val="002711DD"/>
    <w:rsid w:val="00284726"/>
    <w:rsid w:val="002A095D"/>
    <w:rsid w:val="003023B3"/>
    <w:rsid w:val="00336966"/>
    <w:rsid w:val="00365A2D"/>
    <w:rsid w:val="003B497A"/>
    <w:rsid w:val="003B7204"/>
    <w:rsid w:val="003D50FC"/>
    <w:rsid w:val="003F4BFC"/>
    <w:rsid w:val="004321C9"/>
    <w:rsid w:val="00454C43"/>
    <w:rsid w:val="00473584"/>
    <w:rsid w:val="004B7418"/>
    <w:rsid w:val="004D23EE"/>
    <w:rsid w:val="005134ED"/>
    <w:rsid w:val="00526A8F"/>
    <w:rsid w:val="00526F2C"/>
    <w:rsid w:val="005378D2"/>
    <w:rsid w:val="005F7E87"/>
    <w:rsid w:val="006066DC"/>
    <w:rsid w:val="00675CFC"/>
    <w:rsid w:val="00686CB7"/>
    <w:rsid w:val="00727FB9"/>
    <w:rsid w:val="00732528"/>
    <w:rsid w:val="00732986"/>
    <w:rsid w:val="007576CC"/>
    <w:rsid w:val="00777E82"/>
    <w:rsid w:val="00790246"/>
    <w:rsid w:val="00793CF6"/>
    <w:rsid w:val="007B6EF7"/>
    <w:rsid w:val="007E7093"/>
    <w:rsid w:val="00872E9E"/>
    <w:rsid w:val="00876070"/>
    <w:rsid w:val="008A07B4"/>
    <w:rsid w:val="00976188"/>
    <w:rsid w:val="009C5B87"/>
    <w:rsid w:val="009C7300"/>
    <w:rsid w:val="009E061C"/>
    <w:rsid w:val="00A330D0"/>
    <w:rsid w:val="00AB78CE"/>
    <w:rsid w:val="00AB7B5F"/>
    <w:rsid w:val="00AC2DB9"/>
    <w:rsid w:val="00B71478"/>
    <w:rsid w:val="00B91AC6"/>
    <w:rsid w:val="00C40DC3"/>
    <w:rsid w:val="00D52462"/>
    <w:rsid w:val="00D55416"/>
    <w:rsid w:val="00D93CC3"/>
    <w:rsid w:val="00D94002"/>
    <w:rsid w:val="00E44402"/>
    <w:rsid w:val="00E82658"/>
    <w:rsid w:val="00F61690"/>
    <w:rsid w:val="00FD7C2F"/>
    <w:rsid w:val="00FE1095"/>
    <w:rsid w:val="00FE667C"/>
    <w:rsid w:val="00FE7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6F1C91"/>
  <w15:chartTrackingRefBased/>
  <w15:docId w15:val="{12572A37-8F43-4DEF-8E48-E302045AC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1690"/>
    <w:pPr>
      <w:ind w:left="720"/>
      <w:contextualSpacing/>
    </w:pPr>
  </w:style>
  <w:style w:type="paragraph" w:customStyle="1" w:styleId="Default">
    <w:name w:val="Default"/>
    <w:rsid w:val="000448D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3023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51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8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cid:DF989921-09A5-448D-BA04-1C3D0273859B-L0-001" TargetMode="External"/><Relationship Id="rId33" Type="http://schemas.openxmlformats.org/officeDocument/2006/relationships/image" Target="cid:22D0A1D5-E02B-46CC-8B00-41B93BE7E18D-L0-001" TargetMode="External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7.pn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36" Type="http://schemas.openxmlformats.org/officeDocument/2006/relationships/image" Target="media/image30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A7C77C40</Template>
  <TotalTime>124</TotalTime>
  <Pages>14</Pages>
  <Words>878</Words>
  <Characters>5006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Integra Schools IT</Company>
  <LinksUpToDate>false</LinksUpToDate>
  <CharactersWithSpaces>5873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Gough</dc:creator>
  <cp:keywords/>
  <dc:description/>
  <cp:lastModifiedBy>Rebecca Dowling</cp:lastModifiedBy>
  <cp:revision>9</cp:revision>
  <dcterms:created xsi:type="dcterms:W3CDTF">2020-05-09T11:45:00Z</dcterms:created>
  <dcterms:modified xsi:type="dcterms:W3CDTF">2020-05-10T12:49:00Z</dcterms:modified>
</cp:coreProperties>
</file>