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9AEBC4" w14:textId="3293BD86" w:rsidR="00363A2D" w:rsidRDefault="00F86722" w:rsidP="00363A2D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r w:rsidRPr="00AC7E4C">
        <w:rPr>
          <w:rFonts w:cstheme="minorHAnsi"/>
          <w:b/>
          <w:sz w:val="28"/>
          <w:szCs w:val="28"/>
          <w:u w:val="single"/>
        </w:rPr>
        <w:t xml:space="preserve">Year </w:t>
      </w:r>
      <w:r w:rsidR="00494425" w:rsidRPr="00AC7E4C">
        <w:rPr>
          <w:rFonts w:cstheme="minorHAnsi"/>
          <w:b/>
          <w:sz w:val="28"/>
          <w:szCs w:val="28"/>
          <w:u w:val="single"/>
        </w:rPr>
        <w:t>5</w:t>
      </w:r>
      <w:r w:rsidR="005160F0" w:rsidRPr="00AC7E4C">
        <w:rPr>
          <w:rFonts w:cstheme="minorHAnsi"/>
          <w:b/>
          <w:sz w:val="28"/>
          <w:szCs w:val="28"/>
          <w:u w:val="single"/>
        </w:rPr>
        <w:t xml:space="preserve"> Home Learning – </w:t>
      </w:r>
      <w:r w:rsidR="005E09BC">
        <w:rPr>
          <w:rFonts w:cstheme="minorHAnsi"/>
          <w:b/>
          <w:sz w:val="28"/>
          <w:szCs w:val="28"/>
          <w:u w:val="single"/>
        </w:rPr>
        <w:t>Monday 13</w:t>
      </w:r>
      <w:r w:rsidR="00CE3833" w:rsidRPr="00CE3833">
        <w:rPr>
          <w:rFonts w:cstheme="minorHAnsi"/>
          <w:b/>
          <w:sz w:val="28"/>
          <w:szCs w:val="28"/>
          <w:u w:val="single"/>
          <w:vertAlign w:val="superscript"/>
        </w:rPr>
        <w:t>th</w:t>
      </w:r>
      <w:r w:rsidR="00CE3833">
        <w:rPr>
          <w:rFonts w:cstheme="minorHAnsi"/>
          <w:b/>
          <w:sz w:val="28"/>
          <w:szCs w:val="28"/>
          <w:u w:val="single"/>
        </w:rPr>
        <w:t xml:space="preserve"> </w:t>
      </w:r>
      <w:r w:rsidR="00E83673">
        <w:rPr>
          <w:rFonts w:cstheme="minorHAnsi"/>
          <w:b/>
          <w:sz w:val="28"/>
          <w:szCs w:val="28"/>
          <w:u w:val="single"/>
        </w:rPr>
        <w:t>July</w:t>
      </w:r>
      <w:r w:rsidR="00800867">
        <w:rPr>
          <w:rFonts w:cstheme="minorHAnsi"/>
          <w:b/>
          <w:sz w:val="28"/>
          <w:szCs w:val="28"/>
          <w:u w:val="single"/>
        </w:rPr>
        <w:t xml:space="preserve"> </w:t>
      </w:r>
      <w:r w:rsidR="004E4793">
        <w:rPr>
          <w:rFonts w:cstheme="minorHAnsi"/>
          <w:b/>
          <w:sz w:val="28"/>
          <w:szCs w:val="28"/>
          <w:u w:val="single"/>
        </w:rPr>
        <w:t>2020</w:t>
      </w:r>
    </w:p>
    <w:p w14:paraId="0035A953" w14:textId="28632093" w:rsidR="00AC3BE2" w:rsidRPr="00AC7E4C" w:rsidRDefault="00AC3BE2" w:rsidP="00AC3BE2">
      <w:pPr>
        <w:spacing w:line="240" w:lineRule="auto"/>
        <w:jc w:val="center"/>
        <w:rPr>
          <w:rFonts w:cstheme="minorHAnsi"/>
          <w:sz w:val="28"/>
          <w:szCs w:val="28"/>
        </w:rPr>
      </w:pPr>
      <w:bookmarkStart w:id="0" w:name="_Hlk41679637"/>
      <w:r>
        <w:rPr>
          <w:rFonts w:ascii="Calibri" w:eastAsia="Calibri" w:hAnsi="Calibri" w:cs="Calibri"/>
          <w:sz w:val="24"/>
          <w:szCs w:val="24"/>
        </w:rPr>
        <w:t xml:space="preserve">We’d love to see </w:t>
      </w:r>
      <w:r w:rsidRPr="001B4CD6">
        <w:rPr>
          <w:rFonts w:ascii="Calibri" w:eastAsia="Calibri" w:hAnsi="Calibri" w:cs="Calibri"/>
          <w:sz w:val="24"/>
          <w:szCs w:val="24"/>
        </w:rPr>
        <w:t>your work</w:t>
      </w:r>
      <w:r>
        <w:rPr>
          <w:rFonts w:ascii="Calibri" w:eastAsia="Calibri" w:hAnsi="Calibri" w:cs="Calibri"/>
          <w:sz w:val="24"/>
          <w:szCs w:val="24"/>
        </w:rPr>
        <w:t>!</w:t>
      </w:r>
      <w:r w:rsidRPr="00AC3BE2">
        <w:rPr>
          <w:rFonts w:ascii="Calibri" w:eastAsia="Calibri" w:hAnsi="Calibri" w:cs="Calibri"/>
          <w:sz w:val="24"/>
          <w:szCs w:val="24"/>
        </w:rPr>
        <w:t xml:space="preserve"> </w:t>
      </w:r>
      <w:r w:rsidRPr="001B4CD6">
        <w:rPr>
          <w:rFonts w:ascii="Calibri" w:eastAsia="Calibri" w:hAnsi="Calibri" w:cs="Calibri"/>
          <w:sz w:val="24"/>
          <w:szCs w:val="24"/>
        </w:rPr>
        <w:t xml:space="preserve">Please send </w:t>
      </w:r>
      <w:r>
        <w:rPr>
          <w:rFonts w:ascii="Calibri" w:eastAsia="Calibri" w:hAnsi="Calibri" w:cs="Calibri"/>
          <w:sz w:val="24"/>
          <w:szCs w:val="24"/>
        </w:rPr>
        <w:t>it to</w:t>
      </w:r>
      <w:r w:rsidRPr="001B4CD6">
        <w:rPr>
          <w:rFonts w:ascii="Calibri" w:eastAsia="Calibri" w:hAnsi="Calibri" w:cs="Calibri"/>
          <w:sz w:val="24"/>
          <w:szCs w:val="24"/>
        </w:rPr>
        <w:t xml:space="preserve">: </w:t>
      </w:r>
      <w:hyperlink r:id="rId8" w:history="1">
        <w:r w:rsidRPr="00190D88">
          <w:rPr>
            <w:rStyle w:val="Hyperlink"/>
            <w:rFonts w:ascii="Calibri" w:eastAsia="Calibri" w:hAnsi="Calibri" w:cs="Calibri"/>
            <w:b/>
            <w:bCs/>
            <w:sz w:val="24"/>
            <w:szCs w:val="24"/>
          </w:rPr>
          <w:t>Year5@highworthcombined.co.uk</w:t>
        </w:r>
      </w:hyperlink>
      <w:r>
        <w:rPr>
          <w:rFonts w:ascii="Calibri" w:eastAsia="Calibri" w:hAnsi="Calibri" w:cs="Calibri"/>
          <w:b/>
          <w:bCs/>
          <w:color w:val="4F81BD" w:themeColor="accent1"/>
          <w:sz w:val="24"/>
          <w:szCs w:val="24"/>
        </w:rPr>
        <w:t xml:space="preserve"> </w:t>
      </w:r>
    </w:p>
    <w:tbl>
      <w:tblPr>
        <w:tblStyle w:val="TableGrid"/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3397"/>
        <w:gridCol w:w="2127"/>
        <w:gridCol w:w="1275"/>
        <w:gridCol w:w="3261"/>
      </w:tblGrid>
      <w:tr w:rsidR="00982516" w:rsidRPr="00483BB0" w14:paraId="402772C8" w14:textId="77777777" w:rsidTr="00DA73EA">
        <w:trPr>
          <w:trHeight w:val="2808"/>
          <w:jc w:val="center"/>
        </w:trPr>
        <w:tc>
          <w:tcPr>
            <w:tcW w:w="5524" w:type="dxa"/>
            <w:gridSpan w:val="2"/>
          </w:tcPr>
          <w:bookmarkEnd w:id="0"/>
          <w:p w14:paraId="2B4D3235" w14:textId="6FB2B81D" w:rsidR="00E168D3" w:rsidRDefault="00363A2D" w:rsidP="00A4414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E</w:t>
            </w:r>
            <w:r w:rsidR="004F6F38">
              <w:rPr>
                <w:rFonts w:cstheme="minorHAnsi"/>
                <w:b/>
                <w:sz w:val="24"/>
                <w:szCs w:val="24"/>
              </w:rPr>
              <w:t>NGLISH</w:t>
            </w:r>
            <w:r w:rsidR="00E37908">
              <w:rPr>
                <w:rFonts w:cstheme="minorHAnsi"/>
                <w:b/>
                <w:sz w:val="24"/>
                <w:szCs w:val="24"/>
              </w:rPr>
              <w:t>:</w:t>
            </w:r>
            <w:r w:rsidR="00DD0EF9" w:rsidRPr="006B7266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14:paraId="7E5EC883" w14:textId="728A3F37" w:rsidR="00A44143" w:rsidRPr="00E168D3" w:rsidRDefault="00A44143" w:rsidP="0072021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E168D3">
              <w:rPr>
                <w:rFonts w:cstheme="minorHAnsi"/>
                <w:b/>
                <w:sz w:val="28"/>
                <w:szCs w:val="28"/>
              </w:rPr>
              <w:t>The Game</w:t>
            </w:r>
            <w:r w:rsidR="00E168D3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14:paraId="3D80D620" w14:textId="77777777" w:rsidR="00A44143" w:rsidRPr="00AC2B5C" w:rsidRDefault="00A44143" w:rsidP="00A44143">
            <w:pPr>
              <w:rPr>
                <w:sz w:val="10"/>
                <w:szCs w:val="10"/>
              </w:rPr>
            </w:pPr>
          </w:p>
          <w:p w14:paraId="2428A5B0" w14:textId="0898EF27" w:rsidR="00DB4D06" w:rsidRPr="009772D9" w:rsidRDefault="009772D9" w:rsidP="00A44143">
            <w:pPr>
              <w:rPr>
                <w:i/>
                <w:sz w:val="24"/>
                <w:szCs w:val="24"/>
              </w:rPr>
            </w:pPr>
            <w:r w:rsidRPr="009772D9">
              <w:rPr>
                <w:i/>
                <w:sz w:val="24"/>
                <w:szCs w:val="24"/>
              </w:rPr>
              <w:t>Now for some grammar!</w:t>
            </w:r>
            <w:r w:rsidR="00720210" w:rsidRPr="009772D9">
              <w:rPr>
                <w:i/>
                <w:sz w:val="24"/>
                <w:szCs w:val="24"/>
              </w:rPr>
              <w:t xml:space="preserve"> </w:t>
            </w:r>
          </w:p>
          <w:p w14:paraId="64D9083E" w14:textId="72DAF293" w:rsidR="00A44143" w:rsidRDefault="00720210" w:rsidP="00A441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D545F1">
              <w:rPr>
                <w:sz w:val="24"/>
                <w:szCs w:val="24"/>
              </w:rPr>
              <w:t>croll down to read the text again</w:t>
            </w:r>
            <w:r w:rsidR="00D922F0">
              <w:rPr>
                <w:sz w:val="24"/>
                <w:szCs w:val="24"/>
              </w:rPr>
              <w:t>.</w:t>
            </w:r>
          </w:p>
          <w:p w14:paraId="6C6DF577" w14:textId="516EBEC1" w:rsidR="00AC2B5C" w:rsidRPr="00AC2B5C" w:rsidRDefault="00AC2B5C" w:rsidP="00A44143">
            <w:pPr>
              <w:rPr>
                <w:sz w:val="10"/>
                <w:szCs w:val="10"/>
              </w:rPr>
            </w:pPr>
          </w:p>
          <w:p w14:paraId="29B87E2E" w14:textId="177C3A8D" w:rsidR="00AC2B5C" w:rsidRDefault="00720210" w:rsidP="00AC2B5C">
            <w:pPr>
              <w:rPr>
                <w:color w:val="0000FF"/>
                <w:u w:val="single"/>
              </w:rPr>
            </w:pPr>
            <w:r>
              <w:rPr>
                <w:sz w:val="24"/>
                <w:szCs w:val="24"/>
              </w:rPr>
              <w:t>U</w:t>
            </w:r>
            <w:r w:rsidR="00AC2B5C">
              <w:rPr>
                <w:sz w:val="24"/>
                <w:szCs w:val="24"/>
              </w:rPr>
              <w:t xml:space="preserve">se this link </w:t>
            </w:r>
            <w:hyperlink r:id="rId9" w:history="1">
              <w:r w:rsidR="00AC2B5C" w:rsidRPr="00447C37">
                <w:rPr>
                  <w:rStyle w:val="Hyperlink"/>
                </w:rPr>
                <w:t>https://soundcloud.com/talkforwriting/game/s-7MBlxRcz8zL</w:t>
              </w:r>
            </w:hyperlink>
            <w:r>
              <w:rPr>
                <w:rStyle w:val="Hyperlink"/>
              </w:rPr>
              <w:t xml:space="preserve"> </w:t>
            </w:r>
          </w:p>
          <w:p w14:paraId="11BD8EF9" w14:textId="0AE897DC" w:rsidR="00AC2B5C" w:rsidRDefault="00720210" w:rsidP="00AC2B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 listen to the story.  </w:t>
            </w:r>
          </w:p>
          <w:p w14:paraId="47A847EB" w14:textId="77777777" w:rsidR="00B17177" w:rsidRDefault="00B17177" w:rsidP="00AC2B5C">
            <w:pPr>
              <w:rPr>
                <w:sz w:val="24"/>
                <w:szCs w:val="24"/>
              </w:rPr>
            </w:pPr>
          </w:p>
          <w:p w14:paraId="74ED2E5B" w14:textId="3F98F728" w:rsidR="00720210" w:rsidRDefault="00B17177" w:rsidP="00D545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could watch the trailer again (with adult permission) for movie Jumanji (1995) - </w:t>
            </w:r>
            <w:hyperlink r:id="rId10" w:history="1">
              <w:r w:rsidRPr="005144EF">
                <w:rPr>
                  <w:rStyle w:val="Hyperlink"/>
                  <w:sz w:val="24"/>
                  <w:szCs w:val="24"/>
                </w:rPr>
                <w:t>https://www.youtube.com/watch?v=yLyXEQPuLJo</w:t>
              </w:r>
            </w:hyperlink>
          </w:p>
          <w:p w14:paraId="29EFEAF5" w14:textId="77777777" w:rsidR="00D922F0" w:rsidRDefault="00D922F0" w:rsidP="00D545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645971E7" w14:textId="1824993C" w:rsidR="00D922F0" w:rsidRPr="003B5E9B" w:rsidRDefault="00D922F0" w:rsidP="00D545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Complete the activities on relative clauses, sentence imitation and adjectives.</w:t>
            </w:r>
          </w:p>
        </w:tc>
        <w:tc>
          <w:tcPr>
            <w:tcW w:w="4536" w:type="dxa"/>
            <w:gridSpan w:val="2"/>
          </w:tcPr>
          <w:p w14:paraId="198D6A77" w14:textId="77777777" w:rsidR="00C26D9F" w:rsidRDefault="003063A8" w:rsidP="007C556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F5012">
              <w:rPr>
                <w:rFonts w:cstheme="minorHAnsi"/>
                <w:b/>
                <w:bCs/>
                <w:sz w:val="24"/>
                <w:szCs w:val="24"/>
              </w:rPr>
              <w:t>MATHS</w:t>
            </w:r>
            <w:bookmarkStart w:id="1" w:name="_Hlk42352148"/>
            <w:r w:rsidR="007C5562">
              <w:rPr>
                <w:rFonts w:cstheme="minorHAnsi"/>
                <w:b/>
                <w:bCs/>
                <w:sz w:val="24"/>
                <w:szCs w:val="24"/>
              </w:rPr>
              <w:t xml:space="preserve">: </w:t>
            </w:r>
          </w:p>
          <w:bookmarkEnd w:id="1"/>
          <w:p w14:paraId="4B40C040" w14:textId="22BB0F7D" w:rsidR="00CE3833" w:rsidRDefault="00BE4A5A" w:rsidP="007D0F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are going to be using</w:t>
            </w:r>
            <w:r w:rsidR="00CE3833">
              <w:rPr>
                <w:sz w:val="24"/>
                <w:szCs w:val="24"/>
              </w:rPr>
              <w:t xml:space="preserve"> your knowledge about </w:t>
            </w:r>
            <w:r w:rsidR="00CE3833" w:rsidRPr="00CE3833">
              <w:rPr>
                <w:b/>
                <w:bCs/>
                <w:sz w:val="24"/>
                <w:szCs w:val="24"/>
              </w:rPr>
              <w:t>Number and Place Value</w:t>
            </w:r>
            <w:r w:rsidR="00CE3833">
              <w:rPr>
                <w:b/>
                <w:bCs/>
                <w:sz w:val="24"/>
                <w:szCs w:val="24"/>
              </w:rPr>
              <w:t xml:space="preserve"> </w:t>
            </w:r>
            <w:r w:rsidR="00F170AF">
              <w:rPr>
                <w:sz w:val="24"/>
                <w:szCs w:val="24"/>
              </w:rPr>
              <w:t>to solve the 5-digit number challenge.</w:t>
            </w:r>
          </w:p>
          <w:p w14:paraId="170A6DD0" w14:textId="06239351" w:rsidR="00F170AF" w:rsidRDefault="00F170AF" w:rsidP="007D0F34">
            <w:pPr>
              <w:rPr>
                <w:sz w:val="24"/>
                <w:szCs w:val="24"/>
              </w:rPr>
            </w:pPr>
          </w:p>
          <w:p w14:paraId="1DD73A3C" w14:textId="29197301" w:rsidR="00F170AF" w:rsidRDefault="00F170AF" w:rsidP="007D0F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will need some paper for working out.</w:t>
            </w:r>
          </w:p>
          <w:p w14:paraId="69943C89" w14:textId="77777777" w:rsidR="00CE3833" w:rsidRDefault="00CE3833" w:rsidP="007D0F34">
            <w:pPr>
              <w:rPr>
                <w:sz w:val="24"/>
                <w:szCs w:val="24"/>
              </w:rPr>
            </w:pPr>
          </w:p>
          <w:p w14:paraId="7DE31BE2" w14:textId="736E661C" w:rsidR="00CE3833" w:rsidRDefault="00CE3833" w:rsidP="007D0F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 have also included some </w:t>
            </w:r>
            <w:r w:rsidRPr="00CE3833">
              <w:rPr>
                <w:b/>
                <w:bCs/>
                <w:sz w:val="24"/>
                <w:szCs w:val="24"/>
              </w:rPr>
              <w:t>Rapid Reasoning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BE4A5A">
              <w:rPr>
                <w:sz w:val="24"/>
                <w:szCs w:val="24"/>
              </w:rPr>
              <w:t>questions and a fun cross number.</w:t>
            </w:r>
          </w:p>
          <w:p w14:paraId="60EB40DB" w14:textId="77777777" w:rsidR="00CE3833" w:rsidRPr="00CE3833" w:rsidRDefault="00CE3833" w:rsidP="007D0F34">
            <w:pPr>
              <w:rPr>
                <w:sz w:val="24"/>
                <w:szCs w:val="24"/>
              </w:rPr>
            </w:pPr>
          </w:p>
          <w:p w14:paraId="10567B7D" w14:textId="2E6B6F0B" w:rsidR="00C26D9F" w:rsidRDefault="00CE3833" w:rsidP="007D0F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Scroll down and t</w:t>
            </w:r>
            <w:r w:rsidR="00834BF5" w:rsidRPr="00C26D9F">
              <w:rPr>
                <w:sz w:val="24"/>
                <w:szCs w:val="24"/>
              </w:rPr>
              <w:t>ry to ans</w:t>
            </w:r>
            <w:r w:rsidR="0031137F">
              <w:rPr>
                <w:sz w:val="24"/>
                <w:szCs w:val="24"/>
              </w:rPr>
              <w:t>w</w:t>
            </w:r>
            <w:r w:rsidR="004F382A">
              <w:rPr>
                <w:sz w:val="24"/>
                <w:szCs w:val="24"/>
              </w:rPr>
              <w:t>er the questions.</w:t>
            </w:r>
          </w:p>
          <w:p w14:paraId="1E782C09" w14:textId="77777777" w:rsidR="009C68A2" w:rsidRPr="00C26D9F" w:rsidRDefault="009C68A2" w:rsidP="007D0F34">
            <w:pPr>
              <w:rPr>
                <w:sz w:val="24"/>
                <w:szCs w:val="24"/>
              </w:rPr>
            </w:pPr>
          </w:p>
          <w:p w14:paraId="44F9F14E" w14:textId="3544C727" w:rsidR="00834BF5" w:rsidRDefault="00834BF5" w:rsidP="00834BF5">
            <w:pPr>
              <w:rPr>
                <w:sz w:val="24"/>
                <w:szCs w:val="24"/>
              </w:rPr>
            </w:pPr>
            <w:r w:rsidRPr="00C26D9F">
              <w:rPr>
                <w:sz w:val="24"/>
                <w:szCs w:val="24"/>
              </w:rPr>
              <w:t>The answers are included so, when you have fi</w:t>
            </w:r>
            <w:r w:rsidR="00404694">
              <w:rPr>
                <w:sz w:val="24"/>
                <w:szCs w:val="24"/>
              </w:rPr>
              <w:t>nished, you can mark your work.</w:t>
            </w:r>
          </w:p>
          <w:p w14:paraId="2A98F4B1" w14:textId="77777777" w:rsidR="00CE3833" w:rsidRPr="00C26D9F" w:rsidRDefault="00CE3833" w:rsidP="00834BF5">
            <w:pPr>
              <w:rPr>
                <w:sz w:val="24"/>
                <w:szCs w:val="24"/>
              </w:rPr>
            </w:pPr>
          </w:p>
          <w:p w14:paraId="21869CCB" w14:textId="3342E814" w:rsidR="007D0F34" w:rsidRPr="00C26D9F" w:rsidRDefault="00834BF5" w:rsidP="007D0F34">
            <w:pPr>
              <w:rPr>
                <w:sz w:val="24"/>
                <w:szCs w:val="24"/>
              </w:rPr>
            </w:pPr>
            <w:r w:rsidRPr="00C26D9F">
              <w:rPr>
                <w:sz w:val="24"/>
                <w:szCs w:val="24"/>
              </w:rPr>
              <w:t>If you have any incorrect answers,</w:t>
            </w:r>
            <w:r w:rsidR="00C26D9F">
              <w:rPr>
                <w:sz w:val="24"/>
                <w:szCs w:val="24"/>
              </w:rPr>
              <w:t xml:space="preserve"> re-read carefully to make sure you’ve understood the question,</w:t>
            </w:r>
            <w:r w:rsidRPr="00C26D9F">
              <w:rPr>
                <w:sz w:val="24"/>
                <w:szCs w:val="24"/>
              </w:rPr>
              <w:t xml:space="preserve"> check your </w:t>
            </w:r>
            <w:r w:rsidR="00C26D9F">
              <w:rPr>
                <w:sz w:val="24"/>
                <w:szCs w:val="24"/>
              </w:rPr>
              <w:t>work</w:t>
            </w:r>
            <w:r w:rsidRPr="00C26D9F">
              <w:rPr>
                <w:sz w:val="24"/>
                <w:szCs w:val="24"/>
              </w:rPr>
              <w:t xml:space="preserve"> and see if you can spot your mistake.</w:t>
            </w:r>
          </w:p>
          <w:p w14:paraId="0B75C587" w14:textId="7063974A" w:rsidR="00232FFA" w:rsidRPr="00232FFA" w:rsidRDefault="00232FFA" w:rsidP="00C26D9F">
            <w:pPr>
              <w:rPr>
                <w:sz w:val="10"/>
                <w:szCs w:val="10"/>
              </w:rPr>
            </w:pPr>
          </w:p>
        </w:tc>
      </w:tr>
      <w:tr w:rsidR="00982516" w:rsidRPr="00483BB0" w14:paraId="609FC7CC" w14:textId="77777777" w:rsidTr="00834BF5">
        <w:trPr>
          <w:trHeight w:val="2322"/>
          <w:jc w:val="center"/>
        </w:trPr>
        <w:tc>
          <w:tcPr>
            <w:tcW w:w="10060" w:type="dxa"/>
            <w:gridSpan w:val="4"/>
          </w:tcPr>
          <w:p w14:paraId="1325EB7D" w14:textId="77777777" w:rsidR="006C00E0" w:rsidRDefault="006C00E0" w:rsidP="006C00E0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WONDERFUL WORDS</w:t>
            </w:r>
          </w:p>
          <w:p w14:paraId="225F3AD1" w14:textId="1F8EBC7E" w:rsidR="00363A2D" w:rsidRDefault="006C00E0" w:rsidP="006C00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Look at the Year 5 &amp; 6 Words List.  </w:t>
            </w:r>
            <w:r>
              <w:rPr>
                <w:rFonts w:cstheme="minorHAnsi"/>
                <w:sz w:val="20"/>
                <w:szCs w:val="20"/>
              </w:rPr>
              <w:t xml:space="preserve">You can find it as a link on our Coronavirus Closure, Home Learning Matrix, Year 5 tab: </w:t>
            </w:r>
            <w:hyperlink r:id="rId11" w:history="1">
              <w:r>
                <w:rPr>
                  <w:rStyle w:val="Hyperlink"/>
                  <w:sz w:val="20"/>
                  <w:szCs w:val="20"/>
                </w:rPr>
                <w:t>https://www.highworth.bucks.sch.uk/web/year_5/460996</w:t>
              </w:r>
            </w:hyperlink>
          </w:p>
          <w:p w14:paraId="7C352F01" w14:textId="070693C2" w:rsidR="006C00E0" w:rsidRDefault="006C00E0" w:rsidP="006C00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Choose 4 or 5 words to practise at a time.</w:t>
            </w:r>
          </w:p>
          <w:p w14:paraId="1F5934FF" w14:textId="77777777" w:rsidR="006C00E0" w:rsidRDefault="006C00E0" w:rsidP="006C00E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Look up the definition in a dictionary to check the meaning of each word.</w:t>
            </w:r>
          </w:p>
          <w:p w14:paraId="3C52E963" w14:textId="77777777" w:rsidR="006C00E0" w:rsidRDefault="006C00E0" w:rsidP="006C00E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Learn the correct spelling by using: Look, Say, Cover, Write, Check.</w:t>
            </w:r>
          </w:p>
          <w:p w14:paraId="53D05122" w14:textId="77777777" w:rsidR="006C00E0" w:rsidRDefault="006C00E0" w:rsidP="006C00E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Write a sentence which includes the word to show that you understand its meaning.</w:t>
            </w:r>
          </w:p>
          <w:p w14:paraId="5D069570" w14:textId="1DD8D920" w:rsidR="00DA73EA" w:rsidRPr="00A10B57" w:rsidRDefault="00084496" w:rsidP="004F382A">
            <w:pPr>
              <w:rPr>
                <w:rFonts w:cstheme="minorHAnsi"/>
                <w:sz w:val="24"/>
                <w:szCs w:val="24"/>
              </w:rPr>
            </w:pPr>
            <w:r w:rsidRPr="00084496">
              <w:rPr>
                <w:rFonts w:cstheme="minorHAnsi"/>
                <w:sz w:val="24"/>
                <w:szCs w:val="24"/>
              </w:rPr>
              <w:t>4.</w:t>
            </w:r>
            <w:r>
              <w:rPr>
                <w:rFonts w:cstheme="minorHAnsi"/>
                <w:sz w:val="24"/>
                <w:szCs w:val="24"/>
              </w:rPr>
              <w:t xml:space="preserve">   </w:t>
            </w:r>
            <w:r w:rsidR="00C40A9B">
              <w:rPr>
                <w:rFonts w:cstheme="minorHAnsi"/>
                <w:sz w:val="24"/>
                <w:szCs w:val="24"/>
              </w:rPr>
              <w:t xml:space="preserve">Challenge yourself to </w:t>
            </w:r>
            <w:r w:rsidR="00A10B57">
              <w:rPr>
                <w:rFonts w:cstheme="minorHAnsi"/>
                <w:b/>
                <w:bCs/>
                <w:sz w:val="24"/>
                <w:szCs w:val="24"/>
              </w:rPr>
              <w:t>include relative clauses and adjectives</w:t>
            </w:r>
            <w:r w:rsidR="00C40A9B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C40A9B">
              <w:rPr>
                <w:rFonts w:cstheme="minorHAnsi"/>
                <w:sz w:val="24"/>
                <w:szCs w:val="24"/>
              </w:rPr>
              <w:t>in each of your senten</w:t>
            </w:r>
            <w:r w:rsidR="00A10B57">
              <w:rPr>
                <w:rFonts w:cstheme="minorHAnsi"/>
                <w:sz w:val="24"/>
                <w:szCs w:val="24"/>
              </w:rPr>
              <w:t>ces.</w:t>
            </w:r>
          </w:p>
        </w:tc>
      </w:tr>
      <w:tr w:rsidR="00A5605D" w:rsidRPr="00AC7E4C" w14:paraId="1031999F" w14:textId="77777777" w:rsidTr="007E7864">
        <w:trPr>
          <w:trHeight w:val="5003"/>
          <w:jc w:val="center"/>
        </w:trPr>
        <w:tc>
          <w:tcPr>
            <w:tcW w:w="3397" w:type="dxa"/>
          </w:tcPr>
          <w:p w14:paraId="096BB126" w14:textId="2EB7E2A9" w:rsidR="00C9379C" w:rsidRDefault="004C7D24" w:rsidP="00C9379C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HISTORY</w:t>
            </w:r>
          </w:p>
          <w:p w14:paraId="60B84EC8" w14:textId="4F1D6E7B" w:rsidR="005433E2" w:rsidRPr="004F382A" w:rsidRDefault="004F382A" w:rsidP="00C9379C">
            <w:pPr>
              <w:tabs>
                <w:tab w:val="right" w:pos="2614"/>
              </w:tabs>
              <w:rPr>
                <w:b/>
              </w:rPr>
            </w:pPr>
            <w:r w:rsidRPr="004F382A">
              <w:rPr>
                <w:b/>
              </w:rPr>
              <w:t>Medieval Monarchs</w:t>
            </w:r>
          </w:p>
          <w:p w14:paraId="07034F63" w14:textId="77777777" w:rsidR="004F382A" w:rsidRDefault="004F382A" w:rsidP="00C9379C">
            <w:pPr>
              <w:tabs>
                <w:tab w:val="right" w:pos="2614"/>
              </w:tabs>
              <w:rPr>
                <w:sz w:val="24"/>
                <w:szCs w:val="24"/>
              </w:rPr>
            </w:pPr>
          </w:p>
          <w:p w14:paraId="670E00C3" w14:textId="2C088A8C" w:rsidR="004F382A" w:rsidRDefault="004F382A" w:rsidP="00C9379C">
            <w:pPr>
              <w:tabs>
                <w:tab w:val="right" w:pos="26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this link for the</w:t>
            </w:r>
            <w:r w:rsidR="004C7D24">
              <w:rPr>
                <w:sz w:val="24"/>
                <w:szCs w:val="24"/>
              </w:rPr>
              <w:t xml:space="preserve"> next lesson </w:t>
            </w:r>
            <w:r w:rsidR="00A10B57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 </w:t>
            </w:r>
            <w:r w:rsidR="004C7D24">
              <w:rPr>
                <w:sz w:val="24"/>
                <w:szCs w:val="24"/>
              </w:rPr>
              <w:t>in History</w:t>
            </w:r>
            <w:r w:rsidR="005433E2" w:rsidRPr="00F85BBA">
              <w:rPr>
                <w:sz w:val="24"/>
                <w:szCs w:val="24"/>
              </w:rPr>
              <w:t>.</w:t>
            </w:r>
            <w:r w:rsidR="00423CCC" w:rsidRPr="00F85BBA">
              <w:rPr>
                <w:sz w:val="24"/>
                <w:szCs w:val="24"/>
              </w:rPr>
              <w:t xml:space="preserve">  </w:t>
            </w:r>
          </w:p>
          <w:p w14:paraId="374A9172" w14:textId="22A939D3" w:rsidR="005433E2" w:rsidRDefault="00A10B57" w:rsidP="00C9379C">
            <w:pPr>
              <w:tabs>
                <w:tab w:val="right" w:pos="26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 will be planning and writing the first half of an essay on Medieval Monarchs.</w:t>
            </w:r>
          </w:p>
          <w:p w14:paraId="511C1A4F" w14:textId="77777777" w:rsidR="00A10B57" w:rsidRDefault="00A10B57" w:rsidP="00C9379C">
            <w:pPr>
              <w:tabs>
                <w:tab w:val="right" w:pos="2614"/>
              </w:tabs>
              <w:rPr>
                <w:sz w:val="24"/>
                <w:szCs w:val="24"/>
              </w:rPr>
            </w:pPr>
          </w:p>
          <w:p w14:paraId="04BF8B2F" w14:textId="3E2A2D8E" w:rsidR="004F382A" w:rsidRDefault="00E948E6" w:rsidP="00C9379C">
            <w:pPr>
              <w:tabs>
                <w:tab w:val="right" w:pos="2614"/>
              </w:tabs>
            </w:pPr>
            <w:hyperlink r:id="rId12" w:history="1">
              <w:r w:rsidR="00A10B57" w:rsidRPr="00A10B57">
                <w:rPr>
                  <w:color w:val="0000FF"/>
                  <w:u w:val="single"/>
                </w:rPr>
                <w:t>https://classroom.thenational.academy/lessons/to-plan-and-write-an-essay-about-medieval-monarchs</w:t>
              </w:r>
            </w:hyperlink>
          </w:p>
          <w:p w14:paraId="732266CA" w14:textId="77777777" w:rsidR="00A10B57" w:rsidRPr="00F85BBA" w:rsidRDefault="00A10B57" w:rsidP="00C9379C">
            <w:pPr>
              <w:tabs>
                <w:tab w:val="right" w:pos="2614"/>
              </w:tabs>
              <w:rPr>
                <w:sz w:val="24"/>
                <w:szCs w:val="24"/>
              </w:rPr>
            </w:pPr>
          </w:p>
          <w:p w14:paraId="3EF6D2F8" w14:textId="77777777" w:rsidR="004C7D24" w:rsidRDefault="004C7D24" w:rsidP="00C9379C">
            <w:pPr>
              <w:tabs>
                <w:tab w:val="right" w:pos="2614"/>
              </w:tabs>
            </w:pPr>
            <w:r>
              <w:t xml:space="preserve">You will need a pen, paper and your brain! </w:t>
            </w:r>
          </w:p>
          <w:p w14:paraId="4617DF74" w14:textId="4D7C91EB" w:rsidR="004C7D24" w:rsidRPr="00E772BF" w:rsidRDefault="004C7D24" w:rsidP="00C9379C">
            <w:pPr>
              <w:tabs>
                <w:tab w:val="right" w:pos="2614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14:paraId="58F2D08F" w14:textId="28CDD655" w:rsidR="00084496" w:rsidRDefault="00A10B57" w:rsidP="00E32694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Science/Reading</w:t>
            </w:r>
          </w:p>
          <w:p w14:paraId="5A1D46C2" w14:textId="303055D2" w:rsidR="00A368AB" w:rsidRDefault="00A368AB" w:rsidP="00DB4D06">
            <w:r>
              <w:t xml:space="preserve">Read the comprehension and answer the questions on Sir David Attenborough. </w:t>
            </w:r>
          </w:p>
          <w:p w14:paraId="2DA1B2B3" w14:textId="7AA01744" w:rsidR="004F382A" w:rsidRDefault="00A368AB" w:rsidP="00DB4D06">
            <w:r>
              <w:t>He is very famous and all of us would have seen his documentaries or parts of them.</w:t>
            </w:r>
          </w:p>
          <w:p w14:paraId="048E7B05" w14:textId="56917032" w:rsidR="00A368AB" w:rsidRDefault="00A368AB" w:rsidP="00DB4D06"/>
          <w:p w14:paraId="30629987" w14:textId="1CF53984" w:rsidR="007E7864" w:rsidRDefault="00E948E6" w:rsidP="00DB4D06">
            <w:hyperlink r:id="rId13" w:history="1">
              <w:r w:rsidR="007E7864" w:rsidRPr="007E7864">
                <w:rPr>
                  <w:color w:val="0000FF"/>
                  <w:u w:val="single"/>
                </w:rPr>
                <w:t>https://www.youtube.com/watch?v=2vwY1bN6bx8</w:t>
              </w:r>
            </w:hyperlink>
          </w:p>
          <w:p w14:paraId="06AC4A22" w14:textId="77777777" w:rsidR="007E7864" w:rsidRDefault="007E7864" w:rsidP="00DB4D06"/>
          <w:p w14:paraId="78895F9A" w14:textId="04E303FE" w:rsidR="00A368AB" w:rsidRDefault="00A368AB" w:rsidP="00DB4D06">
            <w:r>
              <w:t>Can you do some research</w:t>
            </w:r>
            <w:r w:rsidR="00084C5B">
              <w:t xml:space="preserve"> (internet or</w:t>
            </w:r>
            <w:r w:rsidR="007E7864">
              <w:t xml:space="preserve"> books)</w:t>
            </w:r>
            <w:r>
              <w:t xml:space="preserve"> on a se</w:t>
            </w:r>
            <w:r w:rsidR="007E7864">
              <w:t>a creature (dolphin, whale…)</w:t>
            </w:r>
            <w:r>
              <w:t xml:space="preserve"> and perhaps make a video (with your</w:t>
            </w:r>
            <w:r w:rsidR="007E7864">
              <w:t xml:space="preserve"> adult’s permission), a Power Point or create a poster telling us what</w:t>
            </w:r>
            <w:r>
              <w:t xml:space="preserve"> you have learnt.</w:t>
            </w:r>
            <w:r w:rsidR="007E7864">
              <w:t xml:space="preserve"> </w:t>
            </w:r>
          </w:p>
          <w:p w14:paraId="1CE4388A" w14:textId="1BFC003C" w:rsidR="00A368AB" w:rsidRPr="004523CD" w:rsidRDefault="00A368AB" w:rsidP="00DB4D06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3261" w:type="dxa"/>
          </w:tcPr>
          <w:p w14:paraId="4C32421C" w14:textId="2CF0275A" w:rsidR="00410A55" w:rsidRDefault="00A43B31" w:rsidP="00410A5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Geography</w:t>
            </w:r>
            <w:r w:rsidR="00404694">
              <w:rPr>
                <w:rFonts w:cstheme="minorHAnsi"/>
                <w:b/>
                <w:sz w:val="24"/>
                <w:szCs w:val="24"/>
              </w:rPr>
              <w:t xml:space="preserve">: </w:t>
            </w:r>
          </w:p>
          <w:p w14:paraId="7DAD4AFF" w14:textId="67473817" w:rsidR="00D74272" w:rsidRPr="00410A55" w:rsidRDefault="00A43B31" w:rsidP="00410A5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Flags of the World</w:t>
            </w:r>
          </w:p>
          <w:p w14:paraId="62D0DDF3" w14:textId="1720C7D0" w:rsidR="00A517E4" w:rsidRDefault="00A43B31" w:rsidP="0094028D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All countries of the world have a flag. They are national symbols and show that we belong to a community.</w:t>
            </w:r>
          </w:p>
          <w:p w14:paraId="3F88F1E6" w14:textId="0B4A2EEB" w:rsidR="00A43B31" w:rsidRDefault="00A43B31" w:rsidP="0094028D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37F69D2D" w14:textId="3225CDEA" w:rsidR="00A43B31" w:rsidRDefault="00A43B31" w:rsidP="0094028D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Complete the activity on flags of the world and create your own flag. The symbol and colours are significant as they represent what the country finds important.</w:t>
            </w:r>
          </w:p>
          <w:p w14:paraId="543A0086" w14:textId="5032F496" w:rsidR="00A43B31" w:rsidRDefault="00A43B31" w:rsidP="0094028D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45600877" w14:textId="33D78312" w:rsidR="00A517E4" w:rsidRPr="009D3D73" w:rsidRDefault="00A43B31" w:rsidP="00A43B3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Think about what symbol you will use and the colours. </w:t>
            </w:r>
          </w:p>
        </w:tc>
      </w:tr>
    </w:tbl>
    <w:p w14:paraId="1C9CEF7B" w14:textId="0A141CC6" w:rsidR="00B635E2" w:rsidRDefault="00E168D3" w:rsidP="00E168D3">
      <w:pPr>
        <w:jc w:val="center"/>
        <w:rPr>
          <w:noProof/>
          <w:lang w:eastAsia="en-GB"/>
        </w:rPr>
      </w:pPr>
      <w:r w:rsidRPr="002D718F">
        <w:rPr>
          <w:rFonts w:ascii="Comic Sans MS" w:hAnsi="Comic Sans MS" w:cstheme="minorHAnsi"/>
          <w:b/>
          <w:bCs/>
          <w:sz w:val="40"/>
          <w:szCs w:val="40"/>
          <w:u w:val="single"/>
        </w:rPr>
        <w:lastRenderedPageBreak/>
        <w:t>THE GAME</w:t>
      </w:r>
      <w:r w:rsidR="00720210" w:rsidRPr="00720210">
        <w:rPr>
          <w:noProof/>
          <w:lang w:eastAsia="en-GB"/>
        </w:rPr>
        <w:t xml:space="preserve"> </w:t>
      </w:r>
    </w:p>
    <w:p w14:paraId="1CA61550" w14:textId="19A5EAE4" w:rsidR="00FD2B9E" w:rsidRDefault="00FD2B9E" w:rsidP="00E168D3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D30E0AF" wp14:editId="2728415D">
            <wp:extent cx="5800725" cy="4210050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473FF" w14:textId="21FDF6A2" w:rsidR="00720210" w:rsidRDefault="00720210" w:rsidP="00E168D3">
      <w:pPr>
        <w:jc w:val="center"/>
        <w:rPr>
          <w:rFonts w:ascii="Comic Sans MS" w:hAnsi="Comic Sans MS" w:cstheme="minorHAnsi"/>
          <w:b/>
          <w:bCs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26EB5EA0" wp14:editId="5439D613">
            <wp:extent cx="5800725" cy="3478251"/>
            <wp:effectExtent l="0" t="0" r="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6449" cy="349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60AE7" w14:textId="77777777" w:rsidR="00720210" w:rsidRDefault="00720210" w:rsidP="00E168D3">
      <w:pPr>
        <w:jc w:val="center"/>
        <w:rPr>
          <w:rFonts w:ascii="Comic Sans MS" w:hAnsi="Comic Sans MS" w:cstheme="minorHAnsi"/>
          <w:b/>
          <w:bCs/>
          <w:sz w:val="40"/>
          <w:szCs w:val="40"/>
          <w:u w:val="single"/>
        </w:rPr>
      </w:pPr>
    </w:p>
    <w:p w14:paraId="00A6FF4D" w14:textId="20426B63" w:rsidR="0031137F" w:rsidRDefault="00FD2B9E" w:rsidP="00E168D3">
      <w:pPr>
        <w:jc w:val="center"/>
        <w:rPr>
          <w:rFonts w:ascii="Comic Sans MS" w:hAnsi="Comic Sans MS" w:cstheme="minorHAnsi"/>
          <w:b/>
          <w:bCs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2F1E734E" wp14:editId="3A78AC60">
            <wp:extent cx="6076950" cy="206692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CC5B2" w14:textId="09396D7F" w:rsidR="0031137F" w:rsidRPr="002D718F" w:rsidRDefault="0031137F" w:rsidP="00E168D3">
      <w:pPr>
        <w:jc w:val="center"/>
        <w:rPr>
          <w:rFonts w:ascii="Comic Sans MS" w:hAnsi="Comic Sans MS" w:cstheme="minorHAnsi"/>
          <w:b/>
          <w:bCs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7B2A43AD" wp14:editId="5AEA0484">
            <wp:extent cx="6486525" cy="48482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1EA8B" w14:textId="797DAA31" w:rsidR="003C3FE5" w:rsidRDefault="003C3FE5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4F71069" w14:textId="6056147C" w:rsidR="00D545F1" w:rsidRDefault="00D545F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615CC94A" wp14:editId="76294971">
            <wp:extent cx="5930161" cy="387667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8316" cy="388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0724B" w14:textId="4AB4145A" w:rsidR="00D06A31" w:rsidRDefault="0031137F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58D821E9" wp14:editId="7699CB99">
            <wp:extent cx="5572125" cy="45434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3D766" w14:textId="77777777" w:rsidR="0031137F" w:rsidRDefault="0031137F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6A65F56" w14:textId="751A2B59" w:rsidR="0031137F" w:rsidRDefault="00D922F0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19C9FF18" wp14:editId="6767FBEB">
            <wp:extent cx="5591175" cy="5423538"/>
            <wp:effectExtent l="0" t="0" r="0" b="571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93048" cy="542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DE62E" w14:textId="65608D44" w:rsidR="00D922F0" w:rsidRDefault="00D922F0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44186051" wp14:editId="673AF75B">
            <wp:extent cx="5449723" cy="260032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53190" cy="260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4A1DB" w14:textId="18B581D0" w:rsidR="00FD2B9E" w:rsidRDefault="00D922F0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5884F8B9" wp14:editId="6F513044">
            <wp:extent cx="5591175" cy="4276725"/>
            <wp:effectExtent l="0" t="0" r="9525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1CBA1" w14:textId="04B26802" w:rsidR="00D922F0" w:rsidRDefault="00D922F0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46273C3A" wp14:editId="41EEE420">
            <wp:extent cx="5438775" cy="376237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45003" cy="376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CDA09" w14:textId="77777777" w:rsidR="00D922F0" w:rsidRDefault="00D922F0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1442F0F" w14:textId="0334EC48" w:rsidR="0031137F" w:rsidRDefault="0031137F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D4E994E" w14:textId="049B266B" w:rsidR="0031137F" w:rsidRDefault="00D922F0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6C775CD2" wp14:editId="006A2F09">
            <wp:extent cx="5400675" cy="5200650"/>
            <wp:effectExtent l="0" t="0" r="952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D888D" w14:textId="78DBFCAA" w:rsidR="00D922F0" w:rsidRDefault="00D922F0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2A78FD1F" wp14:editId="17D8E019">
            <wp:extent cx="4981575" cy="2605243"/>
            <wp:effectExtent l="0" t="0" r="0" b="508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99468" cy="261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D0A06" w14:textId="7A885819" w:rsidR="00E168D3" w:rsidRDefault="00D922F0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5BA8BA0E" wp14:editId="20EF5DE5">
            <wp:extent cx="5891323" cy="58102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98085" cy="58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FC048" w14:textId="0CE1B0E2" w:rsidR="00FD2B9E" w:rsidRDefault="00FD2B9E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009FF71" w14:textId="77777777" w:rsidR="00FD2B9E" w:rsidRDefault="00FD2B9E" w:rsidP="00EF35BD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F486A82" w14:textId="1C7D39E0" w:rsidR="00DE5556" w:rsidRDefault="00D06A31" w:rsidP="00FD2B9E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t>NUMBER AND PLACE VALUE</w:t>
      </w:r>
    </w:p>
    <w:p w14:paraId="7A9D1F22" w14:textId="76B78CD8" w:rsidR="00977623" w:rsidRDefault="00F170AF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7AA3429C" wp14:editId="4C7946DC">
            <wp:extent cx="6621145" cy="7000875"/>
            <wp:effectExtent l="0" t="0" r="825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32020" cy="701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81143" w14:textId="2DCBE511" w:rsidR="00BE4A5A" w:rsidRDefault="00BE4A5A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DCD8806" w14:textId="11788E01" w:rsidR="00977623" w:rsidRDefault="00977623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8EC7EAC" w14:textId="6B41B256" w:rsidR="00F170AF" w:rsidRDefault="00F170AF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t>Rapid reasoning</w:t>
      </w:r>
    </w:p>
    <w:p w14:paraId="7F945BB3" w14:textId="4B2530EC" w:rsidR="00977623" w:rsidRDefault="00F170AF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6CD2A4F3" wp14:editId="650532BF">
            <wp:extent cx="6884670" cy="4265461"/>
            <wp:effectExtent l="0" t="0" r="0" b="190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01148" cy="427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0CC11" w14:textId="55284BCB" w:rsidR="00BE4A5A" w:rsidRDefault="00F170AF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05F0A09D" wp14:editId="5056C99D">
            <wp:extent cx="5067300" cy="4497552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69180" cy="449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9C4C8" w14:textId="5010C1EB" w:rsidR="00D06A31" w:rsidRDefault="002E770A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sz w:val="36"/>
          <w:szCs w:val="36"/>
          <w:u w:val="single"/>
        </w:rPr>
        <w:t>Answers</w:t>
      </w:r>
    </w:p>
    <w:p w14:paraId="6764CDB0" w14:textId="19A570DB" w:rsidR="00BE4A5A" w:rsidRDefault="00F170AF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7AE74CD2" wp14:editId="6717B202">
            <wp:extent cx="5808481" cy="5829300"/>
            <wp:effectExtent l="0" t="0" r="190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13726" cy="583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F432F" w14:textId="5742CFF9" w:rsidR="00977623" w:rsidRDefault="00977623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0B35FB8" w14:textId="2D50107B" w:rsidR="007C20F4" w:rsidRPr="00D06A31" w:rsidRDefault="007C20F4" w:rsidP="00F170AF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 w:rsidRPr="00D06A31">
        <w:rPr>
          <w:rFonts w:ascii="Comic Sans MS" w:hAnsi="Comic Sans MS" w:cstheme="minorHAnsi"/>
          <w:b/>
          <w:bCs/>
          <w:sz w:val="36"/>
          <w:szCs w:val="36"/>
          <w:u w:val="single"/>
        </w:rPr>
        <w:br/>
      </w:r>
    </w:p>
    <w:p w14:paraId="79B0561E" w14:textId="39315761" w:rsidR="007D0F34" w:rsidRDefault="007D0F34" w:rsidP="007D0F34">
      <w:pPr>
        <w:rPr>
          <w:rFonts w:ascii="Comic Sans MS" w:hAnsi="Comic Sans MS" w:cstheme="minorHAnsi"/>
          <w:sz w:val="36"/>
          <w:szCs w:val="36"/>
        </w:rPr>
      </w:pPr>
    </w:p>
    <w:p w14:paraId="50694A35" w14:textId="5EE30B98" w:rsidR="00977623" w:rsidRDefault="00977623" w:rsidP="007D0F34">
      <w:pPr>
        <w:rPr>
          <w:rFonts w:ascii="Comic Sans MS" w:hAnsi="Comic Sans MS" w:cstheme="minorHAnsi"/>
          <w:sz w:val="36"/>
          <w:szCs w:val="36"/>
        </w:rPr>
      </w:pPr>
    </w:p>
    <w:p w14:paraId="4740A634" w14:textId="1634E685" w:rsidR="00977623" w:rsidRDefault="00977623" w:rsidP="007D0F34">
      <w:pPr>
        <w:rPr>
          <w:rFonts w:ascii="Comic Sans MS" w:hAnsi="Comic Sans MS" w:cstheme="minorHAnsi"/>
          <w:sz w:val="36"/>
          <w:szCs w:val="36"/>
        </w:rPr>
      </w:pPr>
    </w:p>
    <w:p w14:paraId="067C36B0" w14:textId="664AC485" w:rsidR="00977623" w:rsidRDefault="00977623" w:rsidP="007D0F34">
      <w:pPr>
        <w:rPr>
          <w:rFonts w:ascii="Comic Sans MS" w:hAnsi="Comic Sans MS" w:cstheme="minorHAnsi"/>
          <w:sz w:val="36"/>
          <w:szCs w:val="36"/>
        </w:rPr>
      </w:pPr>
    </w:p>
    <w:p w14:paraId="6A8172DE" w14:textId="113D1928" w:rsidR="00943FBF" w:rsidRPr="00D06A31" w:rsidRDefault="00D06A31" w:rsidP="00D06A31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bookmarkStart w:id="2" w:name="_Hlk44673583"/>
      <w:r w:rsidRPr="00D06A31">
        <w:rPr>
          <w:rFonts w:ascii="Comic Sans MS" w:hAnsi="Comic Sans MS" w:cstheme="minorHAnsi"/>
          <w:b/>
          <w:bCs/>
          <w:color w:val="FF0000"/>
          <w:sz w:val="36"/>
          <w:szCs w:val="36"/>
        </w:rPr>
        <w:t>ANSWERS</w:t>
      </w:r>
      <w:r w:rsidRPr="00D06A31">
        <w:rPr>
          <w:rFonts w:ascii="Comic Sans MS" w:hAnsi="Comic Sans MS" w:cstheme="minorHAnsi"/>
          <w:b/>
          <w:bCs/>
          <w:sz w:val="36"/>
          <w:szCs w:val="36"/>
        </w:rPr>
        <w:t xml:space="preserve"> </w:t>
      </w:r>
      <w:r w:rsidR="007C20F4" w:rsidRPr="00D06A31">
        <w:rPr>
          <w:rFonts w:ascii="Comic Sans MS" w:hAnsi="Comic Sans MS" w:cstheme="minorHAnsi"/>
          <w:b/>
          <w:bCs/>
          <w:sz w:val="36"/>
          <w:szCs w:val="36"/>
          <w:u w:val="single"/>
        </w:rPr>
        <w:t>RAPID REASONING</w:t>
      </w:r>
    </w:p>
    <w:bookmarkEnd w:id="2"/>
    <w:p w14:paraId="2F0EBBD4" w14:textId="4535D6FE" w:rsidR="00943FBF" w:rsidRDefault="00F170AF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23FCAE12" wp14:editId="464E9472">
            <wp:extent cx="6842264" cy="277177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5695" cy="277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5B6F3" w14:textId="2CD7A0D5" w:rsidR="00A10B57" w:rsidRDefault="00A10B57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6C34B137" wp14:editId="160B2D55">
            <wp:extent cx="6137910" cy="3476625"/>
            <wp:effectExtent l="0" t="0" r="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61896" cy="349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6741E584" w14:textId="631597C4" w:rsidR="00E948E6" w:rsidRDefault="00E948E6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4E6C12B1" wp14:editId="2315FDFF">
            <wp:extent cx="5372100" cy="942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5FCCB" w14:textId="77777777" w:rsidR="00E948E6" w:rsidRDefault="00E948E6">
      <w:pPr>
        <w:rPr>
          <w:rFonts w:ascii="Comic Sans MS" w:hAnsi="Comic Sans MS" w:cstheme="minorHAnsi"/>
          <w:sz w:val="36"/>
          <w:szCs w:val="36"/>
        </w:rPr>
      </w:pPr>
    </w:p>
    <w:p w14:paraId="4C554FF2" w14:textId="1378AFE4" w:rsidR="000B2920" w:rsidRDefault="000B2920">
      <w:pPr>
        <w:rPr>
          <w:rFonts w:ascii="Comic Sans MS" w:hAnsi="Comic Sans MS" w:cstheme="minorHAnsi"/>
          <w:sz w:val="36"/>
          <w:szCs w:val="36"/>
        </w:rPr>
      </w:pPr>
    </w:p>
    <w:p w14:paraId="5726F5A4" w14:textId="37CC25B3" w:rsidR="006574EB" w:rsidRDefault="00BF7AE1" w:rsidP="006574EB">
      <w:pPr>
        <w:rPr>
          <w:rFonts w:ascii="Comic Sans MS" w:hAnsi="Comic Sans MS" w:cstheme="minorHAnsi"/>
          <w:sz w:val="36"/>
          <w:szCs w:val="36"/>
        </w:rPr>
      </w:pPr>
      <w:r>
        <w:rPr>
          <w:rFonts w:ascii="Comic Sans MS" w:hAnsi="Comic Sans MS" w:cstheme="minorHAnsi"/>
          <w:sz w:val="36"/>
          <w:szCs w:val="36"/>
        </w:rPr>
        <w:t xml:space="preserve"> </w:t>
      </w:r>
      <w:r w:rsidR="009772D9">
        <w:rPr>
          <w:noProof/>
          <w:lang w:eastAsia="en-GB"/>
        </w:rPr>
        <w:drawing>
          <wp:inline distT="0" distB="0" distL="0" distR="0" wp14:anchorId="75C9B2EF" wp14:editId="1491F1CB">
            <wp:extent cx="6204911" cy="4400550"/>
            <wp:effectExtent l="0" t="0" r="571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11874" cy="440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F2643" w14:textId="0A96C368" w:rsidR="009772D9" w:rsidRDefault="009772D9" w:rsidP="006574EB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54D32B58" wp14:editId="00E8B532">
            <wp:extent cx="6105525" cy="3935095"/>
            <wp:effectExtent l="0" t="0" r="9525" b="825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DF6E2" w14:textId="425B0F1F" w:rsidR="006574EB" w:rsidRDefault="009772D9" w:rsidP="006574EB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3A5FF2C7" wp14:editId="5EF8FE3E">
            <wp:extent cx="6105525" cy="3647440"/>
            <wp:effectExtent l="0" t="0" r="952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AA1C2" w14:textId="62E0F59E" w:rsidR="006574EB" w:rsidRDefault="009772D9" w:rsidP="006574EB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6B3B8FF4" wp14:editId="16DC2466">
            <wp:extent cx="6105525" cy="4514850"/>
            <wp:effectExtent l="0" t="0" r="952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4967F" w14:textId="0AD0AD17" w:rsidR="00A368AB" w:rsidRDefault="00BF7AE1" w:rsidP="006574EB">
      <w:pPr>
        <w:rPr>
          <w:rFonts w:ascii="Comic Sans MS" w:hAnsi="Comic Sans MS" w:cstheme="minorHAnsi"/>
          <w:sz w:val="36"/>
          <w:szCs w:val="36"/>
        </w:rPr>
      </w:pPr>
      <w:r>
        <w:rPr>
          <w:rFonts w:ascii="Comic Sans MS" w:hAnsi="Comic Sans MS" w:cstheme="minorHAnsi"/>
          <w:sz w:val="36"/>
          <w:szCs w:val="36"/>
        </w:rPr>
        <w:t xml:space="preserve">     </w:t>
      </w:r>
      <w:r w:rsidR="009772D9">
        <w:rPr>
          <w:noProof/>
          <w:lang w:eastAsia="en-GB"/>
        </w:rPr>
        <w:drawing>
          <wp:inline distT="0" distB="0" distL="0" distR="0" wp14:anchorId="2C4175E3" wp14:editId="58D9DF88">
            <wp:extent cx="6105525" cy="3874135"/>
            <wp:effectExtent l="0" t="0" r="952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theme="minorHAnsi"/>
          <w:sz w:val="36"/>
          <w:szCs w:val="36"/>
        </w:rPr>
        <w:t xml:space="preserve">   </w:t>
      </w:r>
      <w:r w:rsidR="009772D9">
        <w:rPr>
          <w:noProof/>
          <w:lang w:eastAsia="en-GB"/>
        </w:rPr>
        <w:drawing>
          <wp:inline distT="0" distB="0" distL="0" distR="0" wp14:anchorId="6F5C5C4C" wp14:editId="40E64EB3">
            <wp:extent cx="6105525" cy="4454525"/>
            <wp:effectExtent l="0" t="0" r="9525" b="317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D0A73" w14:textId="67EEF40B" w:rsidR="009772D9" w:rsidRDefault="009772D9" w:rsidP="006574EB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5515373E" wp14:editId="427B8EFB">
            <wp:extent cx="6105525" cy="2917825"/>
            <wp:effectExtent l="0" t="0" r="952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A9275" w14:textId="1928FB0B" w:rsidR="00A368AB" w:rsidRDefault="00A368AB" w:rsidP="006574EB">
      <w:pPr>
        <w:rPr>
          <w:rFonts w:ascii="Comic Sans MS" w:hAnsi="Comic Sans MS" w:cstheme="minorHAnsi"/>
          <w:sz w:val="36"/>
          <w:szCs w:val="36"/>
        </w:rPr>
      </w:pPr>
    </w:p>
    <w:p w14:paraId="43536B6A" w14:textId="24ADC5A0" w:rsidR="006574EB" w:rsidRDefault="00084496" w:rsidP="006574EB">
      <w:pPr>
        <w:rPr>
          <w:rFonts w:ascii="Comic Sans MS" w:hAnsi="Comic Sans MS" w:cstheme="minorHAnsi"/>
          <w:sz w:val="36"/>
          <w:szCs w:val="36"/>
        </w:rPr>
      </w:pPr>
      <w:r>
        <w:rPr>
          <w:rFonts w:ascii="Comic Sans MS" w:hAnsi="Comic Sans MS" w:cstheme="minorHAnsi"/>
          <w:sz w:val="36"/>
          <w:szCs w:val="36"/>
        </w:rPr>
        <w:t xml:space="preserve">      </w:t>
      </w:r>
      <w:r w:rsidR="007E7864">
        <w:rPr>
          <w:noProof/>
          <w:lang w:eastAsia="en-GB"/>
        </w:rPr>
        <w:drawing>
          <wp:inline distT="0" distB="0" distL="0" distR="0" wp14:anchorId="7A5FFA60" wp14:editId="1DC9821E">
            <wp:extent cx="5372100" cy="5949547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93126" cy="597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363FE" w14:textId="4F41FE57" w:rsidR="007E7864" w:rsidRDefault="007E7864" w:rsidP="006574EB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31C740C0" wp14:editId="52401753">
            <wp:extent cx="5667375" cy="3010212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5724" cy="303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FCC7C" w14:textId="7A2C39BF" w:rsidR="007E7864" w:rsidRDefault="00A43B31" w:rsidP="006574EB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408F93DD" wp14:editId="1CEE39CD">
            <wp:extent cx="6900545" cy="97345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903225" cy="973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05125" w14:textId="2A029463" w:rsidR="00A43B31" w:rsidRDefault="00A43B31" w:rsidP="006574EB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7393F0DB" wp14:editId="127EEACE">
            <wp:extent cx="5038725" cy="7315200"/>
            <wp:effectExtent l="0" t="0" r="952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3729B" w14:textId="5F507993" w:rsidR="005F1214" w:rsidRDefault="005F1214" w:rsidP="006574EB">
      <w:pPr>
        <w:rPr>
          <w:rFonts w:ascii="Comic Sans MS" w:hAnsi="Comic Sans MS" w:cstheme="minorHAnsi"/>
          <w:sz w:val="36"/>
          <w:szCs w:val="36"/>
        </w:rPr>
      </w:pPr>
    </w:p>
    <w:p w14:paraId="2D54F15E" w14:textId="2EBC6B61" w:rsidR="005F1214" w:rsidRDefault="005F1214" w:rsidP="006574EB">
      <w:pPr>
        <w:rPr>
          <w:rFonts w:ascii="Comic Sans MS" w:hAnsi="Comic Sans MS" w:cstheme="minorHAnsi"/>
          <w:sz w:val="36"/>
          <w:szCs w:val="36"/>
        </w:rPr>
      </w:pPr>
    </w:p>
    <w:p w14:paraId="0D7045FA" w14:textId="27394437" w:rsidR="005F1214" w:rsidRDefault="005F1214" w:rsidP="006574EB">
      <w:pPr>
        <w:rPr>
          <w:rFonts w:ascii="Comic Sans MS" w:hAnsi="Comic Sans MS" w:cstheme="minorHAnsi"/>
          <w:sz w:val="36"/>
          <w:szCs w:val="36"/>
        </w:rPr>
      </w:pPr>
    </w:p>
    <w:p w14:paraId="5AFAB4E4" w14:textId="5EFA7088" w:rsidR="005F1214" w:rsidRDefault="005F1214" w:rsidP="006574EB">
      <w:pPr>
        <w:rPr>
          <w:rFonts w:ascii="Comic Sans MS" w:hAnsi="Comic Sans MS" w:cstheme="minorHAnsi"/>
          <w:sz w:val="36"/>
          <w:szCs w:val="36"/>
        </w:rPr>
      </w:pPr>
    </w:p>
    <w:p w14:paraId="48BC0C37" w14:textId="12514864" w:rsidR="005F1214" w:rsidRDefault="005F1214" w:rsidP="006574EB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5352D03C" wp14:editId="2D781AED">
            <wp:extent cx="6400800" cy="98298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01115" cy="983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1214" w:rsidSect="00D9500E">
      <w:pgSz w:w="11906" w:h="16838"/>
      <w:pgMar w:top="851" w:right="1440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8AFC52" w14:textId="77777777" w:rsidR="002627BA" w:rsidRDefault="002627BA" w:rsidP="00644BA5">
      <w:pPr>
        <w:spacing w:after="0" w:line="240" w:lineRule="auto"/>
      </w:pPr>
      <w:r>
        <w:separator/>
      </w:r>
    </w:p>
  </w:endnote>
  <w:endnote w:type="continuationSeparator" w:id="0">
    <w:p w14:paraId="798848FB" w14:textId="77777777" w:rsidR="002627BA" w:rsidRDefault="002627BA" w:rsidP="00644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">
    <w:altName w:val="Calibri"/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eet Corne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14F1D8" w14:textId="77777777" w:rsidR="002627BA" w:rsidRDefault="002627BA" w:rsidP="00644BA5">
      <w:pPr>
        <w:spacing w:after="0" w:line="240" w:lineRule="auto"/>
      </w:pPr>
      <w:r>
        <w:separator/>
      </w:r>
    </w:p>
  </w:footnote>
  <w:footnote w:type="continuationSeparator" w:id="0">
    <w:p w14:paraId="201A5A8A" w14:textId="77777777" w:rsidR="002627BA" w:rsidRDefault="002627BA" w:rsidP="00644B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078C9"/>
    <w:multiLevelType w:val="hybridMultilevel"/>
    <w:tmpl w:val="DA2EDAC8"/>
    <w:lvl w:ilvl="0" w:tplc="45CE82B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67E81"/>
    <w:multiLevelType w:val="hybridMultilevel"/>
    <w:tmpl w:val="8DEC1A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07587D"/>
    <w:multiLevelType w:val="hybridMultilevel"/>
    <w:tmpl w:val="01043678"/>
    <w:lvl w:ilvl="0" w:tplc="FE06C856">
      <w:numFmt w:val="bullet"/>
      <w:lvlText w:val="-"/>
      <w:lvlJc w:val="left"/>
      <w:pPr>
        <w:ind w:left="720" w:hanging="360"/>
      </w:pPr>
      <w:rPr>
        <w:rFonts w:ascii="SassoonCRInfant" w:eastAsia="Times New Roman" w:hAnsi="SassoonCRInfant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A299E"/>
    <w:multiLevelType w:val="hybridMultilevel"/>
    <w:tmpl w:val="2D2ECB5A"/>
    <w:lvl w:ilvl="0" w:tplc="45DC83E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229AB"/>
    <w:multiLevelType w:val="hybridMultilevel"/>
    <w:tmpl w:val="83BEAD0A"/>
    <w:lvl w:ilvl="0" w:tplc="366C4EB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77196"/>
    <w:multiLevelType w:val="hybridMultilevel"/>
    <w:tmpl w:val="A5F8A61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C31D38"/>
    <w:multiLevelType w:val="hybridMultilevel"/>
    <w:tmpl w:val="CC78CEA8"/>
    <w:lvl w:ilvl="0" w:tplc="851E60B8">
      <w:start w:val="19"/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2F02E7"/>
    <w:multiLevelType w:val="hybridMultilevel"/>
    <w:tmpl w:val="AF82A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AB4BAE"/>
    <w:multiLevelType w:val="hybridMultilevel"/>
    <w:tmpl w:val="124065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E46F0A"/>
    <w:multiLevelType w:val="hybridMultilevel"/>
    <w:tmpl w:val="6B702D9C"/>
    <w:lvl w:ilvl="0" w:tplc="BEEE46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303F38"/>
    <w:multiLevelType w:val="hybridMultilevel"/>
    <w:tmpl w:val="986CE1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EE3926"/>
    <w:multiLevelType w:val="hybridMultilevel"/>
    <w:tmpl w:val="00DE9B46"/>
    <w:lvl w:ilvl="0" w:tplc="B980F31C"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562BF8"/>
    <w:multiLevelType w:val="hybridMultilevel"/>
    <w:tmpl w:val="2050FBBA"/>
    <w:lvl w:ilvl="0" w:tplc="B11E49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8F4989"/>
    <w:multiLevelType w:val="multilevel"/>
    <w:tmpl w:val="92D477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1ED3F78"/>
    <w:multiLevelType w:val="hybridMultilevel"/>
    <w:tmpl w:val="507E81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C91976"/>
    <w:multiLevelType w:val="hybridMultilevel"/>
    <w:tmpl w:val="12186B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9C6421B"/>
    <w:multiLevelType w:val="multilevel"/>
    <w:tmpl w:val="931AC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253318"/>
    <w:multiLevelType w:val="hybridMultilevel"/>
    <w:tmpl w:val="AA446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C80CFB"/>
    <w:multiLevelType w:val="hybridMultilevel"/>
    <w:tmpl w:val="F392A886"/>
    <w:lvl w:ilvl="0" w:tplc="9D8A65AC">
      <w:start w:val="1"/>
      <w:numFmt w:val="decimal"/>
      <w:lvlText w:val="%1)"/>
      <w:lvlJc w:val="left"/>
      <w:pPr>
        <w:ind w:left="720" w:hanging="360"/>
      </w:pPr>
      <w:rPr>
        <w:rFonts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724BD9"/>
    <w:multiLevelType w:val="hybridMultilevel"/>
    <w:tmpl w:val="1E2C095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A466FE"/>
    <w:multiLevelType w:val="multilevel"/>
    <w:tmpl w:val="B2B8BE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1273DBA"/>
    <w:multiLevelType w:val="hybridMultilevel"/>
    <w:tmpl w:val="F21A8A5A"/>
    <w:lvl w:ilvl="0" w:tplc="66FA0B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652510"/>
    <w:multiLevelType w:val="hybridMultilevel"/>
    <w:tmpl w:val="69766484"/>
    <w:lvl w:ilvl="0" w:tplc="A120B1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11"/>
  </w:num>
  <w:num w:numId="5">
    <w:abstractNumId w:val="6"/>
  </w:num>
  <w:num w:numId="6">
    <w:abstractNumId w:val="22"/>
  </w:num>
  <w:num w:numId="7">
    <w:abstractNumId w:val="12"/>
  </w:num>
  <w:num w:numId="8">
    <w:abstractNumId w:val="4"/>
  </w:num>
  <w:num w:numId="9">
    <w:abstractNumId w:val="21"/>
  </w:num>
  <w:num w:numId="10">
    <w:abstractNumId w:val="1"/>
  </w:num>
  <w:num w:numId="11">
    <w:abstractNumId w:val="17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5"/>
  </w:num>
  <w:num w:numId="15">
    <w:abstractNumId w:val="20"/>
  </w:num>
  <w:num w:numId="16">
    <w:abstractNumId w:val="5"/>
  </w:num>
  <w:num w:numId="17">
    <w:abstractNumId w:val="10"/>
  </w:num>
  <w:num w:numId="18">
    <w:abstractNumId w:val="16"/>
  </w:num>
  <w:num w:numId="19">
    <w:abstractNumId w:val="13"/>
  </w:num>
  <w:num w:numId="20">
    <w:abstractNumId w:val="8"/>
  </w:num>
  <w:num w:numId="21">
    <w:abstractNumId w:val="0"/>
  </w:num>
  <w:num w:numId="22">
    <w:abstractNumId w:val="19"/>
  </w:num>
  <w:num w:numId="23">
    <w:abstractNumId w:val="18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B00"/>
    <w:rsid w:val="00000825"/>
    <w:rsid w:val="00002BFF"/>
    <w:rsid w:val="00004C2F"/>
    <w:rsid w:val="000071CF"/>
    <w:rsid w:val="00012023"/>
    <w:rsid w:val="0001316C"/>
    <w:rsid w:val="00023638"/>
    <w:rsid w:val="00023A54"/>
    <w:rsid w:val="000305BC"/>
    <w:rsid w:val="00030D9C"/>
    <w:rsid w:val="00031AFC"/>
    <w:rsid w:val="00031B5E"/>
    <w:rsid w:val="00042884"/>
    <w:rsid w:val="0005257F"/>
    <w:rsid w:val="00053621"/>
    <w:rsid w:val="00054DC7"/>
    <w:rsid w:val="00055D43"/>
    <w:rsid w:val="00057ADC"/>
    <w:rsid w:val="000625BB"/>
    <w:rsid w:val="000631D9"/>
    <w:rsid w:val="00081C89"/>
    <w:rsid w:val="00084496"/>
    <w:rsid w:val="00084C5B"/>
    <w:rsid w:val="00084D5D"/>
    <w:rsid w:val="000851D1"/>
    <w:rsid w:val="00092F04"/>
    <w:rsid w:val="00095B50"/>
    <w:rsid w:val="00095DB6"/>
    <w:rsid w:val="00097058"/>
    <w:rsid w:val="000A05DF"/>
    <w:rsid w:val="000A1C75"/>
    <w:rsid w:val="000A2A6F"/>
    <w:rsid w:val="000A5B36"/>
    <w:rsid w:val="000B2920"/>
    <w:rsid w:val="000B5370"/>
    <w:rsid w:val="000C60A4"/>
    <w:rsid w:val="000D12C9"/>
    <w:rsid w:val="000D577E"/>
    <w:rsid w:val="000E2CCC"/>
    <w:rsid w:val="000F2A86"/>
    <w:rsid w:val="00100031"/>
    <w:rsid w:val="00102A5F"/>
    <w:rsid w:val="001058F8"/>
    <w:rsid w:val="0011424E"/>
    <w:rsid w:val="00115BFE"/>
    <w:rsid w:val="001163DD"/>
    <w:rsid w:val="00126218"/>
    <w:rsid w:val="00131FE3"/>
    <w:rsid w:val="00140361"/>
    <w:rsid w:val="001523D6"/>
    <w:rsid w:val="00155299"/>
    <w:rsid w:val="0017143B"/>
    <w:rsid w:val="001808E3"/>
    <w:rsid w:val="00180C1D"/>
    <w:rsid w:val="0018102C"/>
    <w:rsid w:val="0018274D"/>
    <w:rsid w:val="00182B99"/>
    <w:rsid w:val="00186CDD"/>
    <w:rsid w:val="00186E15"/>
    <w:rsid w:val="001902CF"/>
    <w:rsid w:val="00194C87"/>
    <w:rsid w:val="001C17F2"/>
    <w:rsid w:val="001C226C"/>
    <w:rsid w:val="001C5E8C"/>
    <w:rsid w:val="001D1263"/>
    <w:rsid w:val="001D2513"/>
    <w:rsid w:val="001D4C0B"/>
    <w:rsid w:val="001E02BA"/>
    <w:rsid w:val="001E118F"/>
    <w:rsid w:val="001E3E7E"/>
    <w:rsid w:val="001E4CE2"/>
    <w:rsid w:val="001E5148"/>
    <w:rsid w:val="001E7BC9"/>
    <w:rsid w:val="001F0280"/>
    <w:rsid w:val="001F0EBC"/>
    <w:rsid w:val="001F7ECD"/>
    <w:rsid w:val="002057E3"/>
    <w:rsid w:val="00206183"/>
    <w:rsid w:val="00207D88"/>
    <w:rsid w:val="0021427E"/>
    <w:rsid w:val="002151D6"/>
    <w:rsid w:val="00216E18"/>
    <w:rsid w:val="00220578"/>
    <w:rsid w:val="00220D6B"/>
    <w:rsid w:val="00232FFA"/>
    <w:rsid w:val="0024185D"/>
    <w:rsid w:val="002452D4"/>
    <w:rsid w:val="00247C5B"/>
    <w:rsid w:val="00253BE6"/>
    <w:rsid w:val="0026155D"/>
    <w:rsid w:val="0026211D"/>
    <w:rsid w:val="002627BA"/>
    <w:rsid w:val="00263CD7"/>
    <w:rsid w:val="00267483"/>
    <w:rsid w:val="00267E6D"/>
    <w:rsid w:val="0027330C"/>
    <w:rsid w:val="0027480B"/>
    <w:rsid w:val="00274BDC"/>
    <w:rsid w:val="00282106"/>
    <w:rsid w:val="002906D7"/>
    <w:rsid w:val="00291E0A"/>
    <w:rsid w:val="00296F78"/>
    <w:rsid w:val="00297606"/>
    <w:rsid w:val="00297C8D"/>
    <w:rsid w:val="002A188B"/>
    <w:rsid w:val="002B13E6"/>
    <w:rsid w:val="002B15BB"/>
    <w:rsid w:val="002B6BBE"/>
    <w:rsid w:val="002C5576"/>
    <w:rsid w:val="002C7E1B"/>
    <w:rsid w:val="002D307D"/>
    <w:rsid w:val="002D718F"/>
    <w:rsid w:val="002D7249"/>
    <w:rsid w:val="002E0E7D"/>
    <w:rsid w:val="002E2D4D"/>
    <w:rsid w:val="002E33C5"/>
    <w:rsid w:val="002E3D7F"/>
    <w:rsid w:val="002E5112"/>
    <w:rsid w:val="002E770A"/>
    <w:rsid w:val="002F0507"/>
    <w:rsid w:val="002F5D97"/>
    <w:rsid w:val="002F7651"/>
    <w:rsid w:val="003063A8"/>
    <w:rsid w:val="0031137F"/>
    <w:rsid w:val="00321E96"/>
    <w:rsid w:val="0032708F"/>
    <w:rsid w:val="00331206"/>
    <w:rsid w:val="00332724"/>
    <w:rsid w:val="00333301"/>
    <w:rsid w:val="003363CF"/>
    <w:rsid w:val="003372AF"/>
    <w:rsid w:val="00346B27"/>
    <w:rsid w:val="003471CB"/>
    <w:rsid w:val="00350524"/>
    <w:rsid w:val="003529D1"/>
    <w:rsid w:val="00354AD0"/>
    <w:rsid w:val="003560F0"/>
    <w:rsid w:val="00360F0D"/>
    <w:rsid w:val="00363A2D"/>
    <w:rsid w:val="00364F8C"/>
    <w:rsid w:val="00366922"/>
    <w:rsid w:val="00366D6A"/>
    <w:rsid w:val="0036777C"/>
    <w:rsid w:val="00384A7B"/>
    <w:rsid w:val="00385620"/>
    <w:rsid w:val="0038612A"/>
    <w:rsid w:val="00391BBC"/>
    <w:rsid w:val="00394166"/>
    <w:rsid w:val="00394593"/>
    <w:rsid w:val="0039794B"/>
    <w:rsid w:val="003A383C"/>
    <w:rsid w:val="003A533C"/>
    <w:rsid w:val="003B5E9B"/>
    <w:rsid w:val="003C3FE5"/>
    <w:rsid w:val="003C615F"/>
    <w:rsid w:val="003D0446"/>
    <w:rsid w:val="003D26B8"/>
    <w:rsid w:val="003D7866"/>
    <w:rsid w:val="003E4745"/>
    <w:rsid w:val="003E4889"/>
    <w:rsid w:val="003F74EA"/>
    <w:rsid w:val="00404694"/>
    <w:rsid w:val="004076AA"/>
    <w:rsid w:val="00410A55"/>
    <w:rsid w:val="0041182E"/>
    <w:rsid w:val="00411CDA"/>
    <w:rsid w:val="004161B8"/>
    <w:rsid w:val="00421B78"/>
    <w:rsid w:val="004229E4"/>
    <w:rsid w:val="00423CCC"/>
    <w:rsid w:val="0043305E"/>
    <w:rsid w:val="00436F51"/>
    <w:rsid w:val="004454F8"/>
    <w:rsid w:val="00445E54"/>
    <w:rsid w:val="004523CD"/>
    <w:rsid w:val="004602B3"/>
    <w:rsid w:val="004735EA"/>
    <w:rsid w:val="00477105"/>
    <w:rsid w:val="00483BB0"/>
    <w:rsid w:val="00483F0F"/>
    <w:rsid w:val="00493675"/>
    <w:rsid w:val="00493AE0"/>
    <w:rsid w:val="00494425"/>
    <w:rsid w:val="00494C23"/>
    <w:rsid w:val="004968F5"/>
    <w:rsid w:val="00497634"/>
    <w:rsid w:val="004A0DB0"/>
    <w:rsid w:val="004A46E0"/>
    <w:rsid w:val="004B5CBD"/>
    <w:rsid w:val="004C64F9"/>
    <w:rsid w:val="004C7D24"/>
    <w:rsid w:val="004D60E9"/>
    <w:rsid w:val="004D6905"/>
    <w:rsid w:val="004D7C38"/>
    <w:rsid w:val="004E4793"/>
    <w:rsid w:val="004E5A07"/>
    <w:rsid w:val="004F239F"/>
    <w:rsid w:val="004F382A"/>
    <w:rsid w:val="004F52E5"/>
    <w:rsid w:val="004F58AC"/>
    <w:rsid w:val="004F64CF"/>
    <w:rsid w:val="004F65CE"/>
    <w:rsid w:val="004F6F38"/>
    <w:rsid w:val="005011A4"/>
    <w:rsid w:val="005063AC"/>
    <w:rsid w:val="00513493"/>
    <w:rsid w:val="005160F0"/>
    <w:rsid w:val="00526550"/>
    <w:rsid w:val="0053012E"/>
    <w:rsid w:val="00530211"/>
    <w:rsid w:val="0053421A"/>
    <w:rsid w:val="00540469"/>
    <w:rsid w:val="005433E2"/>
    <w:rsid w:val="00547AD6"/>
    <w:rsid w:val="00554632"/>
    <w:rsid w:val="00557B00"/>
    <w:rsid w:val="005605A6"/>
    <w:rsid w:val="00566E7D"/>
    <w:rsid w:val="0057476E"/>
    <w:rsid w:val="00576D24"/>
    <w:rsid w:val="0058432B"/>
    <w:rsid w:val="005A074D"/>
    <w:rsid w:val="005A35DF"/>
    <w:rsid w:val="005A4580"/>
    <w:rsid w:val="005B5B01"/>
    <w:rsid w:val="005B6BB6"/>
    <w:rsid w:val="005B7942"/>
    <w:rsid w:val="005C000A"/>
    <w:rsid w:val="005C14DF"/>
    <w:rsid w:val="005D45E4"/>
    <w:rsid w:val="005E0885"/>
    <w:rsid w:val="005E09BC"/>
    <w:rsid w:val="005F1214"/>
    <w:rsid w:val="005F15FB"/>
    <w:rsid w:val="005F5C69"/>
    <w:rsid w:val="005F5F3D"/>
    <w:rsid w:val="006010CE"/>
    <w:rsid w:val="0060463A"/>
    <w:rsid w:val="00605ABA"/>
    <w:rsid w:val="0061116D"/>
    <w:rsid w:val="006112D0"/>
    <w:rsid w:val="00612B5F"/>
    <w:rsid w:val="00612E22"/>
    <w:rsid w:val="006219C3"/>
    <w:rsid w:val="00630593"/>
    <w:rsid w:val="00632D73"/>
    <w:rsid w:val="00637C5D"/>
    <w:rsid w:val="00640218"/>
    <w:rsid w:val="00644BA5"/>
    <w:rsid w:val="00646940"/>
    <w:rsid w:val="00646CD7"/>
    <w:rsid w:val="00647F7E"/>
    <w:rsid w:val="00655579"/>
    <w:rsid w:val="006574EB"/>
    <w:rsid w:val="0065755D"/>
    <w:rsid w:val="00661A56"/>
    <w:rsid w:val="00663656"/>
    <w:rsid w:val="00664504"/>
    <w:rsid w:val="00683EEB"/>
    <w:rsid w:val="00693943"/>
    <w:rsid w:val="00693AE5"/>
    <w:rsid w:val="00695165"/>
    <w:rsid w:val="006A1405"/>
    <w:rsid w:val="006A1EB5"/>
    <w:rsid w:val="006B7266"/>
    <w:rsid w:val="006C00E0"/>
    <w:rsid w:val="006C2DA2"/>
    <w:rsid w:val="006C2FE4"/>
    <w:rsid w:val="006C6DB7"/>
    <w:rsid w:val="006D0B45"/>
    <w:rsid w:val="006D14D9"/>
    <w:rsid w:val="006D77B6"/>
    <w:rsid w:val="006E3317"/>
    <w:rsid w:val="006E45A2"/>
    <w:rsid w:val="006F0AFB"/>
    <w:rsid w:val="006F4338"/>
    <w:rsid w:val="006F7154"/>
    <w:rsid w:val="00706751"/>
    <w:rsid w:val="00706C73"/>
    <w:rsid w:val="007161FB"/>
    <w:rsid w:val="007200C8"/>
    <w:rsid w:val="00720210"/>
    <w:rsid w:val="007203C0"/>
    <w:rsid w:val="007233A7"/>
    <w:rsid w:val="00732369"/>
    <w:rsid w:val="00732834"/>
    <w:rsid w:val="007364C6"/>
    <w:rsid w:val="00736777"/>
    <w:rsid w:val="00740887"/>
    <w:rsid w:val="007479FD"/>
    <w:rsid w:val="0076572B"/>
    <w:rsid w:val="0078053E"/>
    <w:rsid w:val="00787C43"/>
    <w:rsid w:val="00795F2B"/>
    <w:rsid w:val="007A6165"/>
    <w:rsid w:val="007B105B"/>
    <w:rsid w:val="007B2540"/>
    <w:rsid w:val="007B4273"/>
    <w:rsid w:val="007C1242"/>
    <w:rsid w:val="007C20F4"/>
    <w:rsid w:val="007C5562"/>
    <w:rsid w:val="007C79CC"/>
    <w:rsid w:val="007D0F34"/>
    <w:rsid w:val="007D1516"/>
    <w:rsid w:val="007D4C69"/>
    <w:rsid w:val="007D76EC"/>
    <w:rsid w:val="007E3AF8"/>
    <w:rsid w:val="007E7864"/>
    <w:rsid w:val="007F26F3"/>
    <w:rsid w:val="00800867"/>
    <w:rsid w:val="0080277A"/>
    <w:rsid w:val="00805CF2"/>
    <w:rsid w:val="0081290B"/>
    <w:rsid w:val="00831CB2"/>
    <w:rsid w:val="00834BF5"/>
    <w:rsid w:val="00836263"/>
    <w:rsid w:val="00842FB1"/>
    <w:rsid w:val="00850DFA"/>
    <w:rsid w:val="008561AE"/>
    <w:rsid w:val="008602CF"/>
    <w:rsid w:val="0086258E"/>
    <w:rsid w:val="00865077"/>
    <w:rsid w:val="00865C6F"/>
    <w:rsid w:val="0086719C"/>
    <w:rsid w:val="00873EF6"/>
    <w:rsid w:val="008802C0"/>
    <w:rsid w:val="008925CC"/>
    <w:rsid w:val="008A00C5"/>
    <w:rsid w:val="008A6BDA"/>
    <w:rsid w:val="008B0500"/>
    <w:rsid w:val="008B05B3"/>
    <w:rsid w:val="008B1117"/>
    <w:rsid w:val="008C35C6"/>
    <w:rsid w:val="008C5AE8"/>
    <w:rsid w:val="008C7035"/>
    <w:rsid w:val="008D2616"/>
    <w:rsid w:val="008D2F9E"/>
    <w:rsid w:val="008D5867"/>
    <w:rsid w:val="008E218D"/>
    <w:rsid w:val="008F212A"/>
    <w:rsid w:val="009006AE"/>
    <w:rsid w:val="00911B0F"/>
    <w:rsid w:val="00913461"/>
    <w:rsid w:val="00915F03"/>
    <w:rsid w:val="009166E6"/>
    <w:rsid w:val="00922D8F"/>
    <w:rsid w:val="00922FCE"/>
    <w:rsid w:val="009243DF"/>
    <w:rsid w:val="009272E6"/>
    <w:rsid w:val="00935DBB"/>
    <w:rsid w:val="0094028D"/>
    <w:rsid w:val="00942569"/>
    <w:rsid w:val="00943FBF"/>
    <w:rsid w:val="009509CE"/>
    <w:rsid w:val="0095338D"/>
    <w:rsid w:val="00956C84"/>
    <w:rsid w:val="0095765A"/>
    <w:rsid w:val="00957D10"/>
    <w:rsid w:val="00960822"/>
    <w:rsid w:val="0096726F"/>
    <w:rsid w:val="00967DE6"/>
    <w:rsid w:val="00976BF2"/>
    <w:rsid w:val="009772D9"/>
    <w:rsid w:val="00977623"/>
    <w:rsid w:val="00980771"/>
    <w:rsid w:val="00980B56"/>
    <w:rsid w:val="00982516"/>
    <w:rsid w:val="00984C29"/>
    <w:rsid w:val="0098620D"/>
    <w:rsid w:val="009938C0"/>
    <w:rsid w:val="00994A5E"/>
    <w:rsid w:val="009973AD"/>
    <w:rsid w:val="009A15DB"/>
    <w:rsid w:val="009A3294"/>
    <w:rsid w:val="009A4904"/>
    <w:rsid w:val="009A60F0"/>
    <w:rsid w:val="009B2D90"/>
    <w:rsid w:val="009B2FEC"/>
    <w:rsid w:val="009B5F41"/>
    <w:rsid w:val="009C585D"/>
    <w:rsid w:val="009C68A2"/>
    <w:rsid w:val="009D00FB"/>
    <w:rsid w:val="009D1859"/>
    <w:rsid w:val="009D3A87"/>
    <w:rsid w:val="009D3D73"/>
    <w:rsid w:val="009F0633"/>
    <w:rsid w:val="009F21B9"/>
    <w:rsid w:val="00A03CF8"/>
    <w:rsid w:val="00A04DD0"/>
    <w:rsid w:val="00A07E14"/>
    <w:rsid w:val="00A10B57"/>
    <w:rsid w:val="00A111D0"/>
    <w:rsid w:val="00A178FB"/>
    <w:rsid w:val="00A23B55"/>
    <w:rsid w:val="00A27BD3"/>
    <w:rsid w:val="00A27D21"/>
    <w:rsid w:val="00A33CA6"/>
    <w:rsid w:val="00A34098"/>
    <w:rsid w:val="00A364E5"/>
    <w:rsid w:val="00A368AB"/>
    <w:rsid w:val="00A3758E"/>
    <w:rsid w:val="00A43B31"/>
    <w:rsid w:val="00A43CB7"/>
    <w:rsid w:val="00A44143"/>
    <w:rsid w:val="00A44780"/>
    <w:rsid w:val="00A44987"/>
    <w:rsid w:val="00A5040A"/>
    <w:rsid w:val="00A517E4"/>
    <w:rsid w:val="00A53873"/>
    <w:rsid w:val="00A5605D"/>
    <w:rsid w:val="00A65ECF"/>
    <w:rsid w:val="00A66C57"/>
    <w:rsid w:val="00A67840"/>
    <w:rsid w:val="00A70A1E"/>
    <w:rsid w:val="00A960A9"/>
    <w:rsid w:val="00A9774A"/>
    <w:rsid w:val="00AA186E"/>
    <w:rsid w:val="00AA498F"/>
    <w:rsid w:val="00AB0198"/>
    <w:rsid w:val="00AB1D1C"/>
    <w:rsid w:val="00AB250D"/>
    <w:rsid w:val="00AB3F81"/>
    <w:rsid w:val="00AB4C7D"/>
    <w:rsid w:val="00AB7625"/>
    <w:rsid w:val="00AB7C44"/>
    <w:rsid w:val="00AC1F3F"/>
    <w:rsid w:val="00AC2B5C"/>
    <w:rsid w:val="00AC3BE2"/>
    <w:rsid w:val="00AC62FE"/>
    <w:rsid w:val="00AC7E4C"/>
    <w:rsid w:val="00AD2124"/>
    <w:rsid w:val="00AD3125"/>
    <w:rsid w:val="00AD346B"/>
    <w:rsid w:val="00AD59E1"/>
    <w:rsid w:val="00AE42BF"/>
    <w:rsid w:val="00AE62FB"/>
    <w:rsid w:val="00AE79D1"/>
    <w:rsid w:val="00AF162F"/>
    <w:rsid w:val="00AF775F"/>
    <w:rsid w:val="00B05F70"/>
    <w:rsid w:val="00B17177"/>
    <w:rsid w:val="00B17CD5"/>
    <w:rsid w:val="00B27895"/>
    <w:rsid w:val="00B31518"/>
    <w:rsid w:val="00B34B7B"/>
    <w:rsid w:val="00B41016"/>
    <w:rsid w:val="00B4304F"/>
    <w:rsid w:val="00B460EA"/>
    <w:rsid w:val="00B5028E"/>
    <w:rsid w:val="00B60226"/>
    <w:rsid w:val="00B635E2"/>
    <w:rsid w:val="00B65AB2"/>
    <w:rsid w:val="00B80A26"/>
    <w:rsid w:val="00B8216A"/>
    <w:rsid w:val="00B931D4"/>
    <w:rsid w:val="00B93646"/>
    <w:rsid w:val="00BB1FEB"/>
    <w:rsid w:val="00BB269E"/>
    <w:rsid w:val="00BC32B3"/>
    <w:rsid w:val="00BC3DBA"/>
    <w:rsid w:val="00BC7A71"/>
    <w:rsid w:val="00BD2433"/>
    <w:rsid w:val="00BD46BB"/>
    <w:rsid w:val="00BE0D95"/>
    <w:rsid w:val="00BE46D2"/>
    <w:rsid w:val="00BE4A5A"/>
    <w:rsid w:val="00BE6B22"/>
    <w:rsid w:val="00BF0D75"/>
    <w:rsid w:val="00BF297F"/>
    <w:rsid w:val="00BF61EF"/>
    <w:rsid w:val="00BF7AE1"/>
    <w:rsid w:val="00C036FF"/>
    <w:rsid w:val="00C10E10"/>
    <w:rsid w:val="00C11889"/>
    <w:rsid w:val="00C1196E"/>
    <w:rsid w:val="00C125E0"/>
    <w:rsid w:val="00C17834"/>
    <w:rsid w:val="00C20BC4"/>
    <w:rsid w:val="00C22F59"/>
    <w:rsid w:val="00C23369"/>
    <w:rsid w:val="00C24B14"/>
    <w:rsid w:val="00C26D9F"/>
    <w:rsid w:val="00C30092"/>
    <w:rsid w:val="00C3190D"/>
    <w:rsid w:val="00C361E9"/>
    <w:rsid w:val="00C40A9B"/>
    <w:rsid w:val="00C5396B"/>
    <w:rsid w:val="00C5648F"/>
    <w:rsid w:val="00C57EFC"/>
    <w:rsid w:val="00C64B60"/>
    <w:rsid w:val="00C66F28"/>
    <w:rsid w:val="00C736BD"/>
    <w:rsid w:val="00C81BB6"/>
    <w:rsid w:val="00C83123"/>
    <w:rsid w:val="00C8407E"/>
    <w:rsid w:val="00C87E80"/>
    <w:rsid w:val="00C9379C"/>
    <w:rsid w:val="00C9571A"/>
    <w:rsid w:val="00C9749C"/>
    <w:rsid w:val="00CA1FA7"/>
    <w:rsid w:val="00CA63EA"/>
    <w:rsid w:val="00CB6390"/>
    <w:rsid w:val="00CC116A"/>
    <w:rsid w:val="00CC777F"/>
    <w:rsid w:val="00CD24AB"/>
    <w:rsid w:val="00CD2747"/>
    <w:rsid w:val="00CE301F"/>
    <w:rsid w:val="00CE3833"/>
    <w:rsid w:val="00CE698D"/>
    <w:rsid w:val="00CE6FD4"/>
    <w:rsid w:val="00D03D3A"/>
    <w:rsid w:val="00D05F71"/>
    <w:rsid w:val="00D06307"/>
    <w:rsid w:val="00D06700"/>
    <w:rsid w:val="00D06A31"/>
    <w:rsid w:val="00D06F85"/>
    <w:rsid w:val="00D12521"/>
    <w:rsid w:val="00D128B7"/>
    <w:rsid w:val="00D16A22"/>
    <w:rsid w:val="00D17BCD"/>
    <w:rsid w:val="00D209DA"/>
    <w:rsid w:val="00D216E2"/>
    <w:rsid w:val="00D25918"/>
    <w:rsid w:val="00D26A2D"/>
    <w:rsid w:val="00D274DC"/>
    <w:rsid w:val="00D27BC2"/>
    <w:rsid w:val="00D308EA"/>
    <w:rsid w:val="00D338A4"/>
    <w:rsid w:val="00D436A7"/>
    <w:rsid w:val="00D47A91"/>
    <w:rsid w:val="00D50F8D"/>
    <w:rsid w:val="00D51333"/>
    <w:rsid w:val="00D545F1"/>
    <w:rsid w:val="00D57749"/>
    <w:rsid w:val="00D64113"/>
    <w:rsid w:val="00D64F02"/>
    <w:rsid w:val="00D73344"/>
    <w:rsid w:val="00D74272"/>
    <w:rsid w:val="00D81566"/>
    <w:rsid w:val="00D869A6"/>
    <w:rsid w:val="00D922F0"/>
    <w:rsid w:val="00D93BF8"/>
    <w:rsid w:val="00D9500E"/>
    <w:rsid w:val="00D975B4"/>
    <w:rsid w:val="00DA12D7"/>
    <w:rsid w:val="00DA73BD"/>
    <w:rsid w:val="00DA73EA"/>
    <w:rsid w:val="00DB1418"/>
    <w:rsid w:val="00DB4D06"/>
    <w:rsid w:val="00DB7A25"/>
    <w:rsid w:val="00DC3BE4"/>
    <w:rsid w:val="00DC61C4"/>
    <w:rsid w:val="00DD0121"/>
    <w:rsid w:val="00DD0EF9"/>
    <w:rsid w:val="00DD2AFD"/>
    <w:rsid w:val="00DD67A8"/>
    <w:rsid w:val="00DE5556"/>
    <w:rsid w:val="00DF5012"/>
    <w:rsid w:val="00DF72C9"/>
    <w:rsid w:val="00E01509"/>
    <w:rsid w:val="00E168D3"/>
    <w:rsid w:val="00E31528"/>
    <w:rsid w:val="00E32694"/>
    <w:rsid w:val="00E353BF"/>
    <w:rsid w:val="00E35A41"/>
    <w:rsid w:val="00E37908"/>
    <w:rsid w:val="00E47B59"/>
    <w:rsid w:val="00E5625A"/>
    <w:rsid w:val="00E62ED4"/>
    <w:rsid w:val="00E661CE"/>
    <w:rsid w:val="00E67E6D"/>
    <w:rsid w:val="00E74229"/>
    <w:rsid w:val="00E772BF"/>
    <w:rsid w:val="00E82A8D"/>
    <w:rsid w:val="00E83673"/>
    <w:rsid w:val="00E85192"/>
    <w:rsid w:val="00E94587"/>
    <w:rsid w:val="00E948E6"/>
    <w:rsid w:val="00E96C62"/>
    <w:rsid w:val="00E96EAA"/>
    <w:rsid w:val="00EA6BC6"/>
    <w:rsid w:val="00EC1D46"/>
    <w:rsid w:val="00EC4E97"/>
    <w:rsid w:val="00EC5F93"/>
    <w:rsid w:val="00ED2549"/>
    <w:rsid w:val="00ED52E5"/>
    <w:rsid w:val="00ED5E65"/>
    <w:rsid w:val="00EE0647"/>
    <w:rsid w:val="00EE6DEE"/>
    <w:rsid w:val="00EF2BE1"/>
    <w:rsid w:val="00EF35BD"/>
    <w:rsid w:val="00EF6872"/>
    <w:rsid w:val="00F130A7"/>
    <w:rsid w:val="00F13975"/>
    <w:rsid w:val="00F14201"/>
    <w:rsid w:val="00F170AF"/>
    <w:rsid w:val="00F24247"/>
    <w:rsid w:val="00F26529"/>
    <w:rsid w:val="00F32F03"/>
    <w:rsid w:val="00F35FC3"/>
    <w:rsid w:val="00F40293"/>
    <w:rsid w:val="00F4230A"/>
    <w:rsid w:val="00F44896"/>
    <w:rsid w:val="00F5540E"/>
    <w:rsid w:val="00F5754B"/>
    <w:rsid w:val="00F640A7"/>
    <w:rsid w:val="00F658D1"/>
    <w:rsid w:val="00F70BD8"/>
    <w:rsid w:val="00F70F33"/>
    <w:rsid w:val="00F80861"/>
    <w:rsid w:val="00F85BBA"/>
    <w:rsid w:val="00F85E13"/>
    <w:rsid w:val="00F86722"/>
    <w:rsid w:val="00F95D9C"/>
    <w:rsid w:val="00FA15D7"/>
    <w:rsid w:val="00FA23CE"/>
    <w:rsid w:val="00FA6646"/>
    <w:rsid w:val="00FA7171"/>
    <w:rsid w:val="00FB2FA7"/>
    <w:rsid w:val="00FB3D02"/>
    <w:rsid w:val="00FB48B3"/>
    <w:rsid w:val="00FB6749"/>
    <w:rsid w:val="00FC1933"/>
    <w:rsid w:val="00FC1DB9"/>
    <w:rsid w:val="00FC1E87"/>
    <w:rsid w:val="00FC4310"/>
    <w:rsid w:val="00FD2B9E"/>
    <w:rsid w:val="00FE3664"/>
    <w:rsid w:val="00FE5C58"/>
    <w:rsid w:val="00FF1C15"/>
    <w:rsid w:val="00FF2F97"/>
    <w:rsid w:val="00FF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3E5D9"/>
  <w15:docId w15:val="{A9A52073-FF9A-42A8-A015-DE3F21269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41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7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7B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7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088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3BB0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732834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36A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36F5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BA5"/>
  </w:style>
  <w:style w:type="paragraph" w:styleId="Footer">
    <w:name w:val="footer"/>
    <w:basedOn w:val="Normal"/>
    <w:link w:val="Foot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BA5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560F0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6D14D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641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A65ECF"/>
    <w:pPr>
      <w:autoSpaceDE w:val="0"/>
      <w:autoSpaceDN w:val="0"/>
      <w:adjustRightInd w:val="0"/>
      <w:spacing w:after="0" w:line="240" w:lineRule="auto"/>
    </w:pPr>
    <w:rPr>
      <w:rFonts w:ascii="Street Corner" w:hAnsi="Street Corner" w:cs="Street Corner"/>
      <w:color w:val="000000"/>
      <w:sz w:val="24"/>
      <w:szCs w:val="24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D7427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C2B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ear5@highworthcombined.co.uk" TargetMode="External"/><Relationship Id="rId13" Type="http://schemas.openxmlformats.org/officeDocument/2006/relationships/hyperlink" Target="https://www.youtube.com/watch?v=2vwY1bN6bx8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lassroom.thenational.academy/lessons/to-plan-and-write-an-essay-about-medieval-monarchs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ighworth.bucks.sch.uk/web/year_5/460996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yperlink" Target="https://www.youtube.com/watch?v=yLyXEQPuLJo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hyperlink" Target="https://soundcloud.com/talkforwriting/game/s-7MBlxRcz8zL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B4692-200A-45AD-90D3-9758A1118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AA25CA52</Template>
  <TotalTime>0</TotalTime>
  <Pages>19</Pages>
  <Words>490</Words>
  <Characters>2793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KeepS</dc:creator>
  <cp:lastModifiedBy>Dorsheena Naidoo</cp:lastModifiedBy>
  <cp:revision>2</cp:revision>
  <cp:lastPrinted>2020-06-17T11:44:00Z</cp:lastPrinted>
  <dcterms:created xsi:type="dcterms:W3CDTF">2020-07-10T12:12:00Z</dcterms:created>
  <dcterms:modified xsi:type="dcterms:W3CDTF">2020-07-10T12:12:00Z</dcterms:modified>
</cp:coreProperties>
</file>