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AEBC4" w14:textId="405A2482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641B7E">
        <w:rPr>
          <w:rFonts w:cstheme="minorHAnsi"/>
          <w:b/>
          <w:sz w:val="28"/>
          <w:szCs w:val="28"/>
          <w:u w:val="single"/>
        </w:rPr>
        <w:t>Thursday 16</w:t>
      </w:r>
      <w:r w:rsidR="00CE3833" w:rsidRPr="00CE3833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CE3833">
        <w:rPr>
          <w:rFonts w:cstheme="minorHAnsi"/>
          <w:b/>
          <w:sz w:val="28"/>
          <w:szCs w:val="28"/>
          <w:u w:val="single"/>
        </w:rPr>
        <w:t xml:space="preserve"> </w:t>
      </w:r>
      <w:r w:rsidR="00E83673">
        <w:rPr>
          <w:rFonts w:cstheme="minorHAnsi"/>
          <w:b/>
          <w:sz w:val="28"/>
          <w:szCs w:val="28"/>
          <w:u w:val="single"/>
        </w:rPr>
        <w:t>July</w:t>
      </w:r>
      <w:r w:rsidR="00800867">
        <w:rPr>
          <w:rFonts w:cstheme="minorHAnsi"/>
          <w:b/>
          <w:sz w:val="28"/>
          <w:szCs w:val="28"/>
          <w:u w:val="single"/>
        </w:rPr>
        <w:t xml:space="preserve">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0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1275"/>
        <w:gridCol w:w="3261"/>
      </w:tblGrid>
      <w:tr w:rsidR="00982516" w:rsidRPr="00483BB0" w14:paraId="402772C8" w14:textId="77777777" w:rsidTr="00DA73EA">
        <w:trPr>
          <w:trHeight w:val="2808"/>
          <w:jc w:val="center"/>
        </w:trPr>
        <w:tc>
          <w:tcPr>
            <w:tcW w:w="5524" w:type="dxa"/>
            <w:gridSpan w:val="2"/>
          </w:tcPr>
          <w:bookmarkEnd w:id="0"/>
          <w:p w14:paraId="2B4D3235" w14:textId="6FB2B81D" w:rsidR="00E168D3" w:rsidRDefault="00363A2D" w:rsidP="00A4414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E37908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7E5EC883" w14:textId="45008E2D" w:rsidR="00A44143" w:rsidRPr="00E168D3" w:rsidRDefault="00641B7E" w:rsidP="0072021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8"/>
                <w:szCs w:val="28"/>
              </w:rPr>
              <w:t>End of Year 5!</w:t>
            </w:r>
          </w:p>
          <w:p w14:paraId="3D80D620" w14:textId="77777777" w:rsidR="00A44143" w:rsidRPr="00AC2B5C" w:rsidRDefault="00A44143" w:rsidP="00A44143">
            <w:pPr>
              <w:rPr>
                <w:sz w:val="10"/>
                <w:szCs w:val="10"/>
              </w:rPr>
            </w:pPr>
          </w:p>
          <w:p w14:paraId="324A2933" w14:textId="621B67EF" w:rsidR="00641B7E" w:rsidRDefault="00641B7E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Dear Year 5,</w:t>
            </w:r>
          </w:p>
          <w:p w14:paraId="506F36EE" w14:textId="77777777" w:rsidR="00641B7E" w:rsidRDefault="00641B7E" w:rsidP="00D545F1">
            <w:pPr>
              <w:rPr>
                <w:sz w:val="24"/>
                <w:szCs w:val="24"/>
              </w:rPr>
            </w:pPr>
          </w:p>
          <w:p w14:paraId="6E5F0F56" w14:textId="18E55DBF" w:rsidR="00D922F0" w:rsidRDefault="00641B7E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have come the end of your Year 5 year! </w:t>
            </w:r>
          </w:p>
          <w:p w14:paraId="4471D983" w14:textId="57896730" w:rsidR="00641B7E" w:rsidRDefault="00641B7E" w:rsidP="00D545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has certainly been very different! You have all been brilliant and we ar</w:t>
            </w:r>
            <w:r w:rsidR="007A1D2D">
              <w:rPr>
                <w:sz w:val="24"/>
                <w:szCs w:val="24"/>
              </w:rPr>
              <w:t>e so glad to have taught you</w:t>
            </w:r>
            <w:r>
              <w:rPr>
                <w:sz w:val="24"/>
                <w:szCs w:val="24"/>
              </w:rPr>
              <w:t xml:space="preserve"> this year!</w:t>
            </w:r>
            <w:r w:rsidR="007A1D2D">
              <w:rPr>
                <w:sz w:val="24"/>
                <w:szCs w:val="24"/>
              </w:rPr>
              <w:t xml:space="preserve"> We know that this school year is one that we will never forget!</w:t>
            </w:r>
          </w:p>
          <w:p w14:paraId="7C81BE13" w14:textId="77777777" w:rsidR="00641B7E" w:rsidRDefault="00641B7E" w:rsidP="00D545F1">
            <w:pPr>
              <w:rPr>
                <w:sz w:val="24"/>
                <w:szCs w:val="24"/>
              </w:rPr>
            </w:pPr>
          </w:p>
          <w:p w14:paraId="1515EE5D" w14:textId="78496819" w:rsidR="00641B7E" w:rsidRDefault="00641B7E" w:rsidP="00641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your last activity, we would like you to write a letter t</w:t>
            </w:r>
            <w:r w:rsidR="007A1D2D">
              <w:rPr>
                <w:sz w:val="24"/>
                <w:szCs w:val="24"/>
              </w:rPr>
              <w:t>o us telling us about your year in 5K and 5N</w:t>
            </w:r>
            <w:r>
              <w:rPr>
                <w:sz w:val="24"/>
                <w:szCs w:val="24"/>
              </w:rPr>
              <w:t xml:space="preserve">. </w:t>
            </w:r>
          </w:p>
          <w:p w14:paraId="1E8A9036" w14:textId="77777777" w:rsidR="00641B7E" w:rsidRDefault="00641B7E" w:rsidP="00641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could include some highlights, not so great moments, friendships, sporting or musical activities and what you are looking forward to next year.</w:t>
            </w:r>
          </w:p>
          <w:p w14:paraId="438FA334" w14:textId="77777777" w:rsidR="00641B7E" w:rsidRDefault="00641B7E" w:rsidP="00641B7E">
            <w:pPr>
              <w:rPr>
                <w:sz w:val="24"/>
                <w:szCs w:val="24"/>
              </w:rPr>
            </w:pPr>
          </w:p>
          <w:p w14:paraId="133742CB" w14:textId="77777777" w:rsidR="00641B7E" w:rsidRDefault="00641B7E" w:rsidP="00641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Remember to use the correct format for a letter and to sign off correctly.</w:t>
            </w:r>
          </w:p>
          <w:p w14:paraId="03DA8A54" w14:textId="77777777" w:rsidR="00641B7E" w:rsidRDefault="00641B7E" w:rsidP="00641B7E">
            <w:pPr>
              <w:rPr>
                <w:sz w:val="24"/>
                <w:szCs w:val="24"/>
              </w:rPr>
            </w:pPr>
          </w:p>
          <w:p w14:paraId="645971E7" w14:textId="6736B424" w:rsidR="00641B7E" w:rsidRPr="003B5E9B" w:rsidRDefault="00641B7E" w:rsidP="00641B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looking forward to reading your letters!</w:t>
            </w:r>
          </w:p>
        </w:tc>
        <w:tc>
          <w:tcPr>
            <w:tcW w:w="4536" w:type="dxa"/>
            <w:gridSpan w:val="2"/>
          </w:tcPr>
          <w:p w14:paraId="198D6A77" w14:textId="0F97DE43" w:rsidR="00C26D9F" w:rsidRDefault="003063A8" w:rsidP="007C55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1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p w14:paraId="50365A3A" w14:textId="77777777" w:rsidR="00226C00" w:rsidRDefault="00226C00" w:rsidP="007C556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bookmarkEnd w:id="1"/>
          <w:p w14:paraId="4B40C040" w14:textId="02C9B7AB" w:rsidR="00CE3833" w:rsidRDefault="00BE4A5A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are going to be using</w:t>
            </w:r>
            <w:r w:rsidR="00CE3833">
              <w:rPr>
                <w:sz w:val="24"/>
                <w:szCs w:val="24"/>
              </w:rPr>
              <w:t xml:space="preserve"> your knowledge about </w:t>
            </w:r>
            <w:r w:rsidR="00CE3833" w:rsidRPr="00CE3833">
              <w:rPr>
                <w:b/>
                <w:bCs/>
                <w:sz w:val="24"/>
                <w:szCs w:val="24"/>
              </w:rPr>
              <w:t>Number and Place Value</w:t>
            </w:r>
            <w:r w:rsidR="00CE3833">
              <w:rPr>
                <w:b/>
                <w:bCs/>
                <w:sz w:val="24"/>
                <w:szCs w:val="24"/>
              </w:rPr>
              <w:t xml:space="preserve"> </w:t>
            </w:r>
            <w:r w:rsidR="00226C00">
              <w:rPr>
                <w:sz w:val="24"/>
                <w:szCs w:val="24"/>
              </w:rPr>
              <w:t>to practise place value up to three decimal places (3dp)</w:t>
            </w:r>
            <w:r w:rsidR="00F170AF">
              <w:rPr>
                <w:sz w:val="24"/>
                <w:szCs w:val="24"/>
              </w:rPr>
              <w:t>.</w:t>
            </w:r>
          </w:p>
          <w:p w14:paraId="170A6DD0" w14:textId="06239351" w:rsidR="00F170AF" w:rsidRDefault="00F170AF" w:rsidP="007D0F34">
            <w:pPr>
              <w:rPr>
                <w:sz w:val="24"/>
                <w:szCs w:val="24"/>
              </w:rPr>
            </w:pPr>
          </w:p>
          <w:p w14:paraId="1DD73A3C" w14:textId="29197301" w:rsidR="00F170AF" w:rsidRDefault="00F170AF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need some paper for working out.</w:t>
            </w:r>
          </w:p>
          <w:p w14:paraId="69943C89" w14:textId="77777777" w:rsidR="00CE3833" w:rsidRDefault="00CE3833" w:rsidP="007D0F34">
            <w:pPr>
              <w:rPr>
                <w:sz w:val="24"/>
                <w:szCs w:val="24"/>
              </w:rPr>
            </w:pPr>
          </w:p>
          <w:p w14:paraId="7DE31BE2" w14:textId="3D094BD0" w:rsidR="00CE3833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have also included some</w:t>
            </w:r>
            <w:r w:rsidR="00226C00">
              <w:rPr>
                <w:sz w:val="24"/>
                <w:szCs w:val="24"/>
              </w:rPr>
              <w:t xml:space="preserve"> extra</w:t>
            </w:r>
            <w:r>
              <w:rPr>
                <w:sz w:val="24"/>
                <w:szCs w:val="24"/>
              </w:rPr>
              <w:t xml:space="preserve"> </w:t>
            </w:r>
            <w:r w:rsidRPr="00CE3833">
              <w:rPr>
                <w:b/>
                <w:bCs/>
                <w:sz w:val="24"/>
                <w:szCs w:val="24"/>
              </w:rPr>
              <w:t>Rapid Reasoning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226C00">
              <w:rPr>
                <w:sz w:val="24"/>
                <w:szCs w:val="24"/>
              </w:rPr>
              <w:t>questions</w:t>
            </w:r>
            <w:r w:rsidR="00BE4A5A">
              <w:rPr>
                <w:sz w:val="24"/>
                <w:szCs w:val="24"/>
              </w:rPr>
              <w:t>.</w:t>
            </w:r>
          </w:p>
          <w:p w14:paraId="60EB40DB" w14:textId="77777777" w:rsidR="00CE3833" w:rsidRPr="00CE3833" w:rsidRDefault="00CE3833" w:rsidP="007D0F34">
            <w:pPr>
              <w:rPr>
                <w:sz w:val="24"/>
                <w:szCs w:val="24"/>
              </w:rPr>
            </w:pPr>
          </w:p>
          <w:p w14:paraId="10567B7D" w14:textId="2E6B6F0B" w:rsidR="00C26D9F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and t</w:t>
            </w:r>
            <w:r w:rsidR="00834BF5" w:rsidRPr="00C26D9F">
              <w:rPr>
                <w:sz w:val="24"/>
                <w:szCs w:val="24"/>
              </w:rPr>
              <w:t>ry to ans</w:t>
            </w:r>
            <w:r w:rsidR="0031137F">
              <w:rPr>
                <w:sz w:val="24"/>
                <w:szCs w:val="24"/>
              </w:rPr>
              <w:t>w</w:t>
            </w:r>
            <w:r w:rsidR="004F382A">
              <w:rPr>
                <w:sz w:val="24"/>
                <w:szCs w:val="24"/>
              </w:rPr>
              <w:t>er the questions.</w:t>
            </w:r>
          </w:p>
          <w:p w14:paraId="1E782C09" w14:textId="77777777" w:rsidR="009C68A2" w:rsidRPr="00C26D9F" w:rsidRDefault="009C68A2" w:rsidP="007D0F34">
            <w:pPr>
              <w:rPr>
                <w:sz w:val="24"/>
                <w:szCs w:val="24"/>
              </w:rPr>
            </w:pPr>
          </w:p>
          <w:p w14:paraId="44F9F14E" w14:textId="3544C727" w:rsidR="00834BF5" w:rsidRDefault="00834BF5" w:rsidP="00834BF5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The answers are included so, when you have fi</w:t>
            </w:r>
            <w:r w:rsidR="00404694">
              <w:rPr>
                <w:sz w:val="24"/>
                <w:szCs w:val="24"/>
              </w:rPr>
              <w:t>nished, you can mark your work.</w:t>
            </w:r>
          </w:p>
          <w:p w14:paraId="2A98F4B1" w14:textId="77777777" w:rsidR="00CE3833" w:rsidRPr="00C26D9F" w:rsidRDefault="00CE3833" w:rsidP="00834BF5">
            <w:pPr>
              <w:rPr>
                <w:sz w:val="24"/>
                <w:szCs w:val="24"/>
              </w:rPr>
            </w:pPr>
          </w:p>
          <w:p w14:paraId="21869CCB" w14:textId="3342E814" w:rsidR="007D0F34" w:rsidRP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If you have any incorrect answers,</w:t>
            </w:r>
            <w:r w:rsidR="00C26D9F">
              <w:rPr>
                <w:sz w:val="24"/>
                <w:szCs w:val="24"/>
              </w:rPr>
              <w:t xml:space="preserve"> re-read carefully to make sure you’ve understood the question,</w:t>
            </w:r>
            <w:r w:rsidRPr="00C26D9F">
              <w:rPr>
                <w:sz w:val="24"/>
                <w:szCs w:val="24"/>
              </w:rPr>
              <w:t xml:space="preserve"> check your </w:t>
            </w:r>
            <w:r w:rsidR="00C26D9F">
              <w:rPr>
                <w:sz w:val="24"/>
                <w:szCs w:val="24"/>
              </w:rPr>
              <w:t>work</w:t>
            </w:r>
            <w:r w:rsidRPr="00C26D9F">
              <w:rPr>
                <w:sz w:val="24"/>
                <w:szCs w:val="24"/>
              </w:rPr>
              <w:t xml:space="preserve"> and see if you can spot your mistake.</w:t>
            </w:r>
          </w:p>
          <w:p w14:paraId="0B75C587" w14:textId="7063974A" w:rsidR="00232FFA" w:rsidRPr="00232FFA" w:rsidRDefault="00232FFA" w:rsidP="00C26D9F">
            <w:pPr>
              <w:rPr>
                <w:sz w:val="10"/>
                <w:szCs w:val="10"/>
              </w:rPr>
            </w:pPr>
          </w:p>
        </w:tc>
      </w:tr>
      <w:tr w:rsidR="00982516" w:rsidRPr="00483BB0" w14:paraId="609FC7CC" w14:textId="77777777" w:rsidTr="00834BF5">
        <w:trPr>
          <w:trHeight w:val="2322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9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5D069570" w14:textId="1DD8D920" w:rsidR="00DA73EA" w:rsidRPr="00A10B57" w:rsidRDefault="00084496" w:rsidP="004F382A">
            <w:pPr>
              <w:rPr>
                <w:rFonts w:cstheme="minorHAnsi"/>
                <w:sz w:val="24"/>
                <w:szCs w:val="24"/>
              </w:rPr>
            </w:pPr>
            <w:r w:rsidRPr="00084496">
              <w:rPr>
                <w:rFonts w:cstheme="minorHAnsi"/>
                <w:sz w:val="24"/>
                <w:szCs w:val="24"/>
              </w:rPr>
              <w:t>4.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40A9B">
              <w:rPr>
                <w:rFonts w:cstheme="minorHAnsi"/>
                <w:sz w:val="24"/>
                <w:szCs w:val="24"/>
              </w:rPr>
              <w:t xml:space="preserve">Challenge yourself to </w:t>
            </w:r>
            <w:r w:rsidR="00A10B57">
              <w:rPr>
                <w:rFonts w:cstheme="minorHAnsi"/>
                <w:b/>
                <w:bCs/>
                <w:sz w:val="24"/>
                <w:szCs w:val="24"/>
              </w:rPr>
              <w:t>include relative clauses and adjectives</w:t>
            </w:r>
            <w:r w:rsidR="00C40A9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C40A9B">
              <w:rPr>
                <w:rFonts w:cstheme="minorHAnsi"/>
                <w:sz w:val="24"/>
                <w:szCs w:val="24"/>
              </w:rPr>
              <w:t>in each of your senten</w:t>
            </w:r>
            <w:r w:rsidR="00A10B57">
              <w:rPr>
                <w:rFonts w:cstheme="minorHAnsi"/>
                <w:sz w:val="24"/>
                <w:szCs w:val="24"/>
              </w:rPr>
              <w:t>ces.</w:t>
            </w:r>
          </w:p>
        </w:tc>
      </w:tr>
      <w:tr w:rsidR="00A5605D" w:rsidRPr="00AC7E4C" w14:paraId="1031999F" w14:textId="77777777" w:rsidTr="007E7864">
        <w:trPr>
          <w:trHeight w:val="5003"/>
          <w:jc w:val="center"/>
        </w:trPr>
        <w:tc>
          <w:tcPr>
            <w:tcW w:w="3397" w:type="dxa"/>
          </w:tcPr>
          <w:p w14:paraId="096BB126" w14:textId="2EB7E2A9" w:rsidR="00C9379C" w:rsidRDefault="004C7D24" w:rsidP="00C9379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HISTORY</w:t>
            </w:r>
          </w:p>
          <w:p w14:paraId="60B84EC8" w14:textId="4F1D6E7B" w:rsidR="005433E2" w:rsidRPr="004F382A" w:rsidRDefault="004F382A" w:rsidP="00C9379C">
            <w:pPr>
              <w:tabs>
                <w:tab w:val="right" w:pos="2614"/>
              </w:tabs>
              <w:rPr>
                <w:b/>
              </w:rPr>
            </w:pPr>
            <w:r w:rsidRPr="004F382A">
              <w:rPr>
                <w:b/>
              </w:rPr>
              <w:t>Medieval Monarchs</w:t>
            </w:r>
          </w:p>
          <w:p w14:paraId="670E00C3" w14:textId="2C088A8C" w:rsidR="004F382A" w:rsidRDefault="004F382A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this link for the</w:t>
            </w:r>
            <w:r w:rsidR="004C7D24">
              <w:rPr>
                <w:sz w:val="24"/>
                <w:szCs w:val="24"/>
              </w:rPr>
              <w:t xml:space="preserve"> next lesson </w:t>
            </w:r>
            <w:r w:rsidR="00A10B57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="004C7D24">
              <w:rPr>
                <w:sz w:val="24"/>
                <w:szCs w:val="24"/>
              </w:rPr>
              <w:t>in History</w:t>
            </w:r>
            <w:r w:rsidR="005433E2" w:rsidRPr="00F85BBA">
              <w:rPr>
                <w:sz w:val="24"/>
                <w:szCs w:val="24"/>
              </w:rPr>
              <w:t>.</w:t>
            </w:r>
            <w:r w:rsidR="00423CCC" w:rsidRPr="00F85BBA">
              <w:rPr>
                <w:sz w:val="24"/>
                <w:szCs w:val="24"/>
              </w:rPr>
              <w:t xml:space="preserve">  </w:t>
            </w:r>
          </w:p>
          <w:p w14:paraId="374A9172" w14:textId="274BADCA" w:rsidR="005433E2" w:rsidRDefault="005D3C9F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going to finish off our</w:t>
            </w:r>
            <w:r w:rsidR="00A10B57">
              <w:rPr>
                <w:sz w:val="24"/>
                <w:szCs w:val="24"/>
              </w:rPr>
              <w:t xml:space="preserve"> essay on Medieval Monarchs.</w:t>
            </w:r>
          </w:p>
          <w:p w14:paraId="511C1A4F" w14:textId="77777777" w:rsidR="00A10B57" w:rsidRDefault="00A10B57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732266CA" w14:textId="6E92D089" w:rsidR="00A10B57" w:rsidRDefault="005D3C9F" w:rsidP="00C9379C">
            <w:pPr>
              <w:tabs>
                <w:tab w:val="right" w:pos="2614"/>
              </w:tabs>
            </w:pPr>
            <w:hyperlink r:id="rId10" w:history="1">
              <w:r w:rsidRPr="005D3C9F">
                <w:rPr>
                  <w:color w:val="0000FF"/>
                  <w:u w:val="single"/>
                </w:rPr>
                <w:t>https://classroom.thenational.academy/lessons/to-plan-and-write-an-essay-about-medieval-monarchs-0f188b</w:t>
              </w:r>
            </w:hyperlink>
          </w:p>
          <w:p w14:paraId="11570312" w14:textId="77777777" w:rsidR="005D3C9F" w:rsidRPr="00F85BBA" w:rsidRDefault="005D3C9F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3EF6D2F8" w14:textId="77777777" w:rsidR="004C7D24" w:rsidRDefault="004C7D24" w:rsidP="00C9379C">
            <w:pPr>
              <w:tabs>
                <w:tab w:val="right" w:pos="2614"/>
              </w:tabs>
            </w:pPr>
            <w:r>
              <w:t xml:space="preserve">You will need a pen, paper and your brain! </w:t>
            </w:r>
          </w:p>
          <w:p w14:paraId="29A914F8" w14:textId="77777777" w:rsidR="004C7D24" w:rsidRDefault="004C7D24" w:rsidP="00C9379C">
            <w:pPr>
              <w:tabs>
                <w:tab w:val="right" w:pos="2614"/>
              </w:tabs>
              <w:rPr>
                <w:rFonts w:cstheme="minorHAnsi"/>
                <w:sz w:val="24"/>
                <w:szCs w:val="24"/>
              </w:rPr>
            </w:pPr>
          </w:p>
          <w:p w14:paraId="4617DF74" w14:textId="552C59A2" w:rsidR="005D3C9F" w:rsidRPr="00E772BF" w:rsidRDefault="005D3C9F" w:rsidP="00C9379C">
            <w:pPr>
              <w:tabs>
                <w:tab w:val="right" w:pos="2614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Well done for persevering</w:t>
            </w:r>
            <w:r w:rsidR="007A1D2D">
              <w:rPr>
                <w:rFonts w:cstheme="minorHAnsi"/>
                <w:sz w:val="24"/>
                <w:szCs w:val="24"/>
              </w:rPr>
              <w:t xml:space="preserve"> with this interesting topic</w:t>
            </w:r>
            <w:r>
              <w:rPr>
                <w:rFonts w:cstheme="minorHAnsi"/>
                <w:sz w:val="24"/>
                <w:szCs w:val="24"/>
              </w:rPr>
              <w:t>!</w:t>
            </w:r>
          </w:p>
        </w:tc>
        <w:tc>
          <w:tcPr>
            <w:tcW w:w="3402" w:type="dxa"/>
            <w:gridSpan w:val="2"/>
          </w:tcPr>
          <w:p w14:paraId="58F2D08F" w14:textId="07DDA369" w:rsidR="00084496" w:rsidRDefault="00A10B57" w:rsidP="00E3269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Reading</w:t>
            </w:r>
          </w:p>
          <w:p w14:paraId="5CD29FE0" w14:textId="77777777" w:rsidR="00DE24B1" w:rsidRDefault="00DE24B1" w:rsidP="00E326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A8330BE" w14:textId="22143C9F" w:rsidR="00A368AB" w:rsidRDefault="00DE24B1" w:rsidP="007A1D2D">
            <w:r>
              <w:t>We are sure that you are going to be doing some reading during the summer holidays.</w:t>
            </w:r>
            <w:r w:rsidR="007E7864">
              <w:t xml:space="preserve"> </w:t>
            </w:r>
          </w:p>
          <w:p w14:paraId="56E575D0" w14:textId="77777777" w:rsidR="00DE24B1" w:rsidRDefault="00DE24B1" w:rsidP="007A1D2D"/>
          <w:p w14:paraId="1DF7AEF7" w14:textId="3376C708" w:rsidR="00DE24B1" w:rsidRDefault="00FC23CD" w:rsidP="007A1D2D">
            <w:r>
              <w:t>So, we have attached a reading challenge for you to complete</w:t>
            </w:r>
            <w:r w:rsidR="00DE24B1">
              <w:t xml:space="preserve">. </w:t>
            </w:r>
          </w:p>
          <w:p w14:paraId="6EBE5F63" w14:textId="3AE3B6CB" w:rsidR="00FC23CD" w:rsidRDefault="00FC23CD" w:rsidP="007A1D2D">
            <w:r>
              <w:t>You have a choice as to how many and which activities you would like to do.</w:t>
            </w:r>
          </w:p>
          <w:p w14:paraId="72336EA0" w14:textId="77777777" w:rsidR="00DE24B1" w:rsidRDefault="00DE24B1" w:rsidP="007A1D2D"/>
          <w:p w14:paraId="3370488E" w14:textId="1071D5BA" w:rsidR="00DE24B1" w:rsidRDefault="00FC23CD" w:rsidP="007A1D2D">
            <w:r>
              <w:t xml:space="preserve">You could keep it </w:t>
            </w:r>
            <w:r w:rsidR="00DE24B1">
              <w:t>safe so that you can</w:t>
            </w:r>
            <w:r>
              <w:t xml:space="preserve"> see how many you have done</w:t>
            </w:r>
            <w:r w:rsidR="00DE24B1">
              <w:t>!</w:t>
            </w:r>
          </w:p>
          <w:p w14:paraId="3370488E" w14:textId="1071D5BA" w:rsidR="00DE24B1" w:rsidRDefault="00DE24B1" w:rsidP="007A1D2D"/>
          <w:p w14:paraId="1CE4388A" w14:textId="7DFDB2F3" w:rsidR="00DE24B1" w:rsidRPr="004523CD" w:rsidRDefault="00DE24B1" w:rsidP="007A1D2D">
            <w:pPr>
              <w:rPr>
                <w:rFonts w:cstheme="minorHAnsi"/>
                <w:bCs/>
                <w:sz w:val="24"/>
                <w:szCs w:val="24"/>
              </w:rPr>
            </w:pPr>
            <w:r>
              <w:t>Have fun!</w:t>
            </w:r>
          </w:p>
        </w:tc>
        <w:tc>
          <w:tcPr>
            <w:tcW w:w="3261" w:type="dxa"/>
          </w:tcPr>
          <w:p w14:paraId="4C32421C" w14:textId="12D36D48" w:rsidR="00410A55" w:rsidRDefault="005D3C9F" w:rsidP="00410A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Wellbeing</w:t>
            </w:r>
            <w:r w:rsidR="00404694">
              <w:rPr>
                <w:rFonts w:cstheme="minorHAnsi"/>
                <w:b/>
                <w:sz w:val="24"/>
                <w:szCs w:val="24"/>
              </w:rPr>
              <w:t xml:space="preserve">: </w:t>
            </w:r>
          </w:p>
          <w:p w14:paraId="3463A114" w14:textId="09AAE2AA" w:rsidR="005D3C9F" w:rsidRDefault="0020069E" w:rsidP="00A43B3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Wordsearch, number search and colour in</w:t>
            </w:r>
            <w:r w:rsidR="00DE24B1">
              <w:rPr>
                <w:rFonts w:cstheme="minorHAnsi"/>
                <w:b/>
                <w:sz w:val="24"/>
                <w:szCs w:val="24"/>
              </w:rPr>
              <w:t xml:space="preserve"> sheets</w:t>
            </w:r>
            <w:r>
              <w:rPr>
                <w:rFonts w:cstheme="minorHAnsi"/>
                <w:b/>
                <w:sz w:val="24"/>
                <w:szCs w:val="24"/>
              </w:rPr>
              <w:t>!</w:t>
            </w:r>
          </w:p>
          <w:p w14:paraId="789B295C" w14:textId="738E9CF0" w:rsidR="00DE24B1" w:rsidRDefault="00DE24B1" w:rsidP="00A43B31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127A065" w14:textId="77777777" w:rsidR="00DE24B1" w:rsidRDefault="00DE24B1" w:rsidP="00A43B31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B13F7E4" w14:textId="59B24145" w:rsidR="00DE24B1" w:rsidRDefault="00DE24B1" w:rsidP="00A43B31">
            <w:r>
              <w:t>Try these fabulous activities to calm down and relax. Use different colours or a just a pencil.</w:t>
            </w:r>
          </w:p>
          <w:p w14:paraId="267ED999" w14:textId="6B6E7AC7" w:rsidR="00DE24B1" w:rsidRDefault="00DE24B1" w:rsidP="00A43B31"/>
          <w:p w14:paraId="086906FA" w14:textId="6EC395C4" w:rsidR="00DE24B1" w:rsidRDefault="00DE24B1" w:rsidP="00A43B31">
            <w:r>
              <w:t>We are looking forward to seeing your works of art!</w:t>
            </w:r>
          </w:p>
          <w:p w14:paraId="605570AB" w14:textId="77777777" w:rsidR="00DE24B1" w:rsidRDefault="00DE24B1" w:rsidP="00A43B31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DCF89F0" w14:textId="77777777" w:rsidR="00DE24B1" w:rsidRDefault="00DE24B1" w:rsidP="00A43B31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D7C3B93" w14:textId="49545E02" w:rsidR="00DE24B1" w:rsidRDefault="00DE24B1" w:rsidP="00A43B31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5600877" w14:textId="1C33BE30" w:rsidR="00A517E4" w:rsidRPr="009D3D73" w:rsidRDefault="00A43B31" w:rsidP="00A43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</w:tbl>
    <w:p w14:paraId="1F486A82" w14:textId="1C7D39E0" w:rsidR="00DE5556" w:rsidRDefault="00D06A31" w:rsidP="00FD2B9E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NUMBER AND PLACE VALUE</w:t>
      </w:r>
    </w:p>
    <w:p w14:paraId="7A9D1F22" w14:textId="55B70D38" w:rsidR="00977623" w:rsidRDefault="00226C00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A82F6EB" wp14:editId="701F3D17">
            <wp:extent cx="5905978" cy="7419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2371" cy="743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1143" w14:textId="0D3F69EA" w:rsidR="00BE4A5A" w:rsidRDefault="00BE4A5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4CEE895" w14:textId="20BD8D46" w:rsidR="0020069E" w:rsidRDefault="0020069E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2E1748C" w14:textId="77777777" w:rsidR="0020069E" w:rsidRDefault="0020069E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8EC7EAC" w14:textId="6B41B256" w:rsidR="00F170AF" w:rsidRDefault="00F170A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p w14:paraId="7F945BB3" w14:textId="1F8FA779" w:rsidR="00977623" w:rsidRDefault="005D3C9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5189A22" wp14:editId="62CA339F">
            <wp:extent cx="6718935" cy="4010025"/>
            <wp:effectExtent l="0" t="0" r="571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2622" cy="40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CC11" w14:textId="5EBD2A7C" w:rsidR="00BE4A5A" w:rsidRDefault="005D3C9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A13BCA7" wp14:editId="64335085">
            <wp:extent cx="6817995" cy="4333875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1664" cy="43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EC13" w14:textId="60A92E34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55E6DFC" wp14:editId="55913D6C">
            <wp:extent cx="7019925" cy="501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2389" cy="501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B2BA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1BAE5A41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6516EFB4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0056D6FB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7DC9E2F4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446F57B4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3743D91A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4C9A61DE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51051DA2" w14:textId="77777777" w:rsidR="00226C00" w:rsidRDefault="00226C00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5B5F432F" w14:textId="0268EA9D" w:rsidR="00977623" w:rsidRDefault="002E770A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sz w:val="36"/>
          <w:szCs w:val="36"/>
          <w:u w:val="single"/>
        </w:rPr>
        <w:t>Answers</w:t>
      </w:r>
    </w:p>
    <w:p w14:paraId="00B35FB8" w14:textId="76206A1E" w:rsidR="007C20F4" w:rsidRPr="00D06A31" w:rsidRDefault="00226C00" w:rsidP="00F170A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493EAD9" wp14:editId="779356AF">
            <wp:extent cx="5429250" cy="652994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1348" cy="65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br/>
      </w:r>
    </w:p>
    <w:p w14:paraId="79B0561E" w14:textId="39315761" w:rsid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0694A35" w14:textId="5EE30B98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4740A634" w14:textId="1634E6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67C36B0" w14:textId="664AC4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6A8172DE" w14:textId="113D1928" w:rsidR="00943FBF" w:rsidRPr="00D06A31" w:rsidRDefault="00D06A31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bookmarkStart w:id="2" w:name="_Hlk44673583"/>
      <w:r w:rsidRPr="00D06A31">
        <w:rPr>
          <w:rFonts w:ascii="Comic Sans MS" w:hAnsi="Comic Sans MS" w:cstheme="minorHAnsi"/>
          <w:b/>
          <w:bCs/>
          <w:color w:val="FF0000"/>
          <w:sz w:val="36"/>
          <w:szCs w:val="36"/>
        </w:rPr>
        <w:t>ANSWERS</w:t>
      </w:r>
      <w:r w:rsidRPr="00D06A31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bookmarkEnd w:id="2"/>
    <w:p w14:paraId="2F0EBBD4" w14:textId="62D5CED8" w:rsidR="00943FBF" w:rsidRDefault="005D3C9F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C249300" wp14:editId="2A416506">
            <wp:extent cx="6897088" cy="3762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0020" cy="376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1C9F" w14:textId="77777777" w:rsidR="00226C00" w:rsidRDefault="00226C00">
      <w:pPr>
        <w:rPr>
          <w:rFonts w:ascii="Comic Sans MS" w:hAnsi="Comic Sans MS" w:cstheme="minorHAnsi"/>
          <w:sz w:val="36"/>
          <w:szCs w:val="36"/>
        </w:rPr>
      </w:pPr>
    </w:p>
    <w:p w14:paraId="3D85B6F3" w14:textId="406DC0CE" w:rsidR="00A10B57" w:rsidRDefault="005D3C9F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D8A7C1F" wp14:editId="30A28D00">
            <wp:extent cx="6698430" cy="39528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1408" cy="39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4FF2" w14:textId="26A8C95C" w:rsidR="000B2920" w:rsidRDefault="00226C00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34419E99" wp14:editId="0CDBAF03">
            <wp:extent cx="7164369" cy="4171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9491" cy="417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43D8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4ADD791E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12FEB183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429C88A9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77ABF392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571280FB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002D51B1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5264706A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206B9F17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64A0C90B" w14:textId="77777777" w:rsidR="003B6229" w:rsidRDefault="003B6229" w:rsidP="006574EB">
      <w:pPr>
        <w:rPr>
          <w:rFonts w:ascii="Comic Sans MS" w:hAnsi="Comic Sans MS" w:cstheme="minorHAnsi"/>
          <w:sz w:val="36"/>
          <w:szCs w:val="36"/>
        </w:rPr>
      </w:pPr>
    </w:p>
    <w:p w14:paraId="269E84D9" w14:textId="074D8A62" w:rsidR="00FC23CD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</w:t>
      </w:r>
      <w:r w:rsidR="00406232">
        <w:rPr>
          <w:rFonts w:ascii="Comic Sans MS" w:hAnsi="Comic Sans MS" w:cstheme="minorHAnsi"/>
          <w:sz w:val="36"/>
          <w:szCs w:val="36"/>
        </w:rPr>
        <w:t>Wellbeing Activities</w:t>
      </w:r>
    </w:p>
    <w:p w14:paraId="0B6B6E93" w14:textId="7EE8E3C6" w:rsidR="00FC23CD" w:rsidRDefault="00FC23CD" w:rsidP="006574EB">
      <w:pPr>
        <w:rPr>
          <w:rFonts w:ascii="Comic Sans MS" w:hAnsi="Comic Sans MS" w:cstheme="minorHAnsi"/>
          <w:sz w:val="36"/>
          <w:szCs w:val="36"/>
        </w:rPr>
      </w:pPr>
      <w:bookmarkStart w:id="3" w:name="_GoBack"/>
      <w:bookmarkEnd w:id="3"/>
      <w:r>
        <w:rPr>
          <w:noProof/>
          <w:lang w:eastAsia="en-GB"/>
        </w:rPr>
        <w:drawing>
          <wp:inline distT="0" distB="0" distL="0" distR="0" wp14:anchorId="4EADB833" wp14:editId="269464AD">
            <wp:extent cx="6457950" cy="75723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6257" cy="75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2C20" w14:textId="3A7DED36" w:rsidR="0020069E" w:rsidRDefault="0020069E" w:rsidP="006574EB">
      <w:pPr>
        <w:rPr>
          <w:rFonts w:ascii="Comic Sans MS" w:hAnsi="Comic Sans MS" w:cstheme="minorHAnsi"/>
          <w:sz w:val="36"/>
          <w:szCs w:val="36"/>
        </w:rPr>
      </w:pPr>
    </w:p>
    <w:p w14:paraId="49B5C9E2" w14:textId="1B88421E" w:rsidR="0020069E" w:rsidRDefault="0020069E" w:rsidP="0020069E">
      <w:pPr>
        <w:rPr>
          <w:rFonts w:ascii="Comic Sans MS" w:hAnsi="Comic Sans MS" w:cstheme="minorHAnsi"/>
          <w:sz w:val="36"/>
          <w:szCs w:val="36"/>
        </w:rPr>
      </w:pPr>
    </w:p>
    <w:p w14:paraId="555D31B1" w14:textId="0C01F3FB" w:rsidR="0020069E" w:rsidRDefault="0020069E" w:rsidP="0020069E">
      <w:pPr>
        <w:tabs>
          <w:tab w:val="left" w:pos="6150"/>
        </w:tabs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ab/>
      </w:r>
      <w:r>
        <w:rPr>
          <w:noProof/>
          <w:lang w:eastAsia="en-GB"/>
        </w:rPr>
        <w:drawing>
          <wp:inline distT="0" distB="0" distL="0" distR="0" wp14:anchorId="322EAF4C" wp14:editId="752CACC9">
            <wp:extent cx="6438900" cy="8646523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2594" cy="86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A2F9" w14:textId="5A99815B" w:rsidR="0020069E" w:rsidRDefault="0020069E" w:rsidP="0020069E">
      <w:pPr>
        <w:tabs>
          <w:tab w:val="left" w:pos="6150"/>
        </w:tabs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1857862" wp14:editId="0868336D">
            <wp:extent cx="3648075" cy="43624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5B78" w14:textId="7F87C94C" w:rsidR="0020069E" w:rsidRPr="0020069E" w:rsidRDefault="0020069E" w:rsidP="0020069E">
      <w:pPr>
        <w:tabs>
          <w:tab w:val="left" w:pos="6150"/>
        </w:tabs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17426F42" wp14:editId="3979B5C7">
            <wp:extent cx="3590925" cy="50486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5876" cy="505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EA30" w14:textId="6BC2AE1D" w:rsidR="00FC23CD" w:rsidRDefault="00FC23CD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ADB1229" wp14:editId="24E7CD7B">
            <wp:extent cx="6363633" cy="8601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1730" cy="86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0A73" w14:textId="39DDD7F7" w:rsidR="009772D9" w:rsidRDefault="00406232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B89839A" wp14:editId="627A46D2">
            <wp:extent cx="6029325" cy="8126482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2432" cy="813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2354" w14:textId="25B92C74" w:rsidR="00406232" w:rsidRDefault="00406232" w:rsidP="006574EB">
      <w:pPr>
        <w:rPr>
          <w:rFonts w:ascii="Comic Sans MS" w:hAnsi="Comic Sans MS" w:cstheme="minorHAnsi"/>
          <w:sz w:val="36"/>
          <w:szCs w:val="36"/>
        </w:rPr>
      </w:pPr>
    </w:p>
    <w:p w14:paraId="4BEB16F0" w14:textId="14DBC2E4" w:rsidR="00406232" w:rsidRDefault="00406232" w:rsidP="006574EB">
      <w:pPr>
        <w:rPr>
          <w:rFonts w:ascii="Comic Sans MS" w:hAnsi="Comic Sans MS" w:cstheme="minorHAnsi"/>
          <w:sz w:val="36"/>
          <w:szCs w:val="36"/>
        </w:rPr>
      </w:pPr>
    </w:p>
    <w:p w14:paraId="4DD0662A" w14:textId="68D42E13" w:rsidR="00406232" w:rsidRDefault="00406232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EF886B7" wp14:editId="45839BA9">
            <wp:extent cx="6404307" cy="6696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1248" cy="67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275" w14:textId="1928FB0B" w:rsidR="00A368AB" w:rsidRDefault="00A368AB" w:rsidP="006574EB">
      <w:pPr>
        <w:rPr>
          <w:rFonts w:ascii="Comic Sans MS" w:hAnsi="Comic Sans MS" w:cstheme="minorHAnsi"/>
          <w:sz w:val="36"/>
          <w:szCs w:val="36"/>
        </w:rPr>
      </w:pPr>
    </w:p>
    <w:p w14:paraId="43536B6A" w14:textId="63D490BE" w:rsidR="006574EB" w:rsidRDefault="00084496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   </w:t>
      </w:r>
    </w:p>
    <w:p w14:paraId="6CC1C5DA" w14:textId="60D02D8F" w:rsidR="00406232" w:rsidRDefault="00406232" w:rsidP="006574EB">
      <w:pPr>
        <w:rPr>
          <w:rFonts w:ascii="Comic Sans MS" w:hAnsi="Comic Sans MS" w:cstheme="minorHAnsi"/>
          <w:sz w:val="36"/>
          <w:szCs w:val="36"/>
        </w:rPr>
      </w:pPr>
    </w:p>
    <w:p w14:paraId="2D70C069" w14:textId="5992407A" w:rsidR="00406232" w:rsidRDefault="00406232" w:rsidP="006574EB">
      <w:pPr>
        <w:rPr>
          <w:rFonts w:ascii="Comic Sans MS" w:hAnsi="Comic Sans MS" w:cstheme="minorHAnsi"/>
          <w:sz w:val="36"/>
          <w:szCs w:val="36"/>
        </w:rPr>
      </w:pPr>
    </w:p>
    <w:p w14:paraId="5AC07B55" w14:textId="4141688E" w:rsidR="00406232" w:rsidRDefault="00406232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554E6BB" wp14:editId="610C96AD">
            <wp:extent cx="6038850" cy="80423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7617" cy="80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DF53" w14:textId="77777777" w:rsidR="00406232" w:rsidRDefault="00406232" w:rsidP="006574EB">
      <w:pPr>
        <w:rPr>
          <w:rFonts w:ascii="Comic Sans MS" w:hAnsi="Comic Sans MS" w:cstheme="minorHAnsi"/>
          <w:sz w:val="36"/>
          <w:szCs w:val="36"/>
        </w:rPr>
      </w:pPr>
    </w:p>
    <w:sectPr w:rsidR="00406232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766BD" w14:textId="77777777" w:rsidR="00FC23CD" w:rsidRDefault="00FC23CD" w:rsidP="00644BA5">
      <w:pPr>
        <w:spacing w:after="0" w:line="240" w:lineRule="auto"/>
      </w:pPr>
      <w:r>
        <w:separator/>
      </w:r>
    </w:p>
  </w:endnote>
  <w:endnote w:type="continuationSeparator" w:id="0">
    <w:p w14:paraId="27526FB9" w14:textId="77777777" w:rsidR="00FC23CD" w:rsidRDefault="00FC23CD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34CEB" w14:textId="77777777" w:rsidR="00FC23CD" w:rsidRDefault="00FC23CD" w:rsidP="00644BA5">
      <w:pPr>
        <w:spacing w:after="0" w:line="240" w:lineRule="auto"/>
      </w:pPr>
      <w:r>
        <w:separator/>
      </w:r>
    </w:p>
  </w:footnote>
  <w:footnote w:type="continuationSeparator" w:id="0">
    <w:p w14:paraId="6FAEF0E6" w14:textId="77777777" w:rsidR="00FC23CD" w:rsidRDefault="00FC23CD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ED3F78"/>
    <w:multiLevelType w:val="hybridMultilevel"/>
    <w:tmpl w:val="507E8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80CFB"/>
    <w:multiLevelType w:val="hybridMultilevel"/>
    <w:tmpl w:val="F392A886"/>
    <w:lvl w:ilvl="0" w:tplc="9D8A65AC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724BD9"/>
    <w:multiLevelType w:val="hybridMultilevel"/>
    <w:tmpl w:val="1E2C09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12"/>
  </w:num>
  <w:num w:numId="8">
    <w:abstractNumId w:val="4"/>
  </w:num>
  <w:num w:numId="9">
    <w:abstractNumId w:val="21"/>
  </w:num>
  <w:num w:numId="10">
    <w:abstractNumId w:val="1"/>
  </w:num>
  <w:num w:numId="11">
    <w:abstractNumId w:val="17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5"/>
  </w:num>
  <w:num w:numId="15">
    <w:abstractNumId w:val="20"/>
  </w:num>
  <w:num w:numId="16">
    <w:abstractNumId w:val="5"/>
  </w:num>
  <w:num w:numId="17">
    <w:abstractNumId w:val="10"/>
  </w:num>
  <w:num w:numId="18">
    <w:abstractNumId w:val="16"/>
  </w:num>
  <w:num w:numId="19">
    <w:abstractNumId w:val="13"/>
  </w:num>
  <w:num w:numId="20">
    <w:abstractNumId w:val="8"/>
  </w:num>
  <w:num w:numId="21">
    <w:abstractNumId w:val="0"/>
  </w:num>
  <w:num w:numId="22">
    <w:abstractNumId w:val="19"/>
  </w:num>
  <w:num w:numId="23">
    <w:abstractNumId w:val="1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305BC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631D9"/>
    <w:rsid w:val="00081C89"/>
    <w:rsid w:val="00084496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2920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5BFE"/>
    <w:rsid w:val="001163DD"/>
    <w:rsid w:val="00126218"/>
    <w:rsid w:val="00131FE3"/>
    <w:rsid w:val="00140361"/>
    <w:rsid w:val="001523D6"/>
    <w:rsid w:val="00155299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17F2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069E"/>
    <w:rsid w:val="002057E3"/>
    <w:rsid w:val="00206183"/>
    <w:rsid w:val="00207D88"/>
    <w:rsid w:val="0021427E"/>
    <w:rsid w:val="002151D6"/>
    <w:rsid w:val="00216E18"/>
    <w:rsid w:val="00220578"/>
    <w:rsid w:val="00220D6B"/>
    <w:rsid w:val="00226C00"/>
    <w:rsid w:val="00232FFA"/>
    <w:rsid w:val="0024185D"/>
    <w:rsid w:val="002452D4"/>
    <w:rsid w:val="00247C5B"/>
    <w:rsid w:val="00253BE6"/>
    <w:rsid w:val="0026155D"/>
    <w:rsid w:val="0026211D"/>
    <w:rsid w:val="00263CD7"/>
    <w:rsid w:val="00267483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3E6"/>
    <w:rsid w:val="002B15BB"/>
    <w:rsid w:val="002B6BBE"/>
    <w:rsid w:val="002C5576"/>
    <w:rsid w:val="002C7E1B"/>
    <w:rsid w:val="002D307D"/>
    <w:rsid w:val="002D718F"/>
    <w:rsid w:val="002D7249"/>
    <w:rsid w:val="002E0E7D"/>
    <w:rsid w:val="002E2D4D"/>
    <w:rsid w:val="002E33C5"/>
    <w:rsid w:val="002E3D7F"/>
    <w:rsid w:val="002E5112"/>
    <w:rsid w:val="002E770A"/>
    <w:rsid w:val="002F0507"/>
    <w:rsid w:val="002F5D97"/>
    <w:rsid w:val="002F7651"/>
    <w:rsid w:val="003063A8"/>
    <w:rsid w:val="0031137F"/>
    <w:rsid w:val="00321E96"/>
    <w:rsid w:val="0032708F"/>
    <w:rsid w:val="00331206"/>
    <w:rsid w:val="00332724"/>
    <w:rsid w:val="00333301"/>
    <w:rsid w:val="003363CF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B5E9B"/>
    <w:rsid w:val="003B6229"/>
    <w:rsid w:val="003C3FE5"/>
    <w:rsid w:val="003C615F"/>
    <w:rsid w:val="003D0446"/>
    <w:rsid w:val="003D26B8"/>
    <w:rsid w:val="003D7866"/>
    <w:rsid w:val="003E4745"/>
    <w:rsid w:val="003E4889"/>
    <w:rsid w:val="003F74EA"/>
    <w:rsid w:val="00404694"/>
    <w:rsid w:val="00406232"/>
    <w:rsid w:val="004076AA"/>
    <w:rsid w:val="00410A55"/>
    <w:rsid w:val="0041182E"/>
    <w:rsid w:val="00411CDA"/>
    <w:rsid w:val="004161B8"/>
    <w:rsid w:val="00421B78"/>
    <w:rsid w:val="004229E4"/>
    <w:rsid w:val="00423CCC"/>
    <w:rsid w:val="0043305E"/>
    <w:rsid w:val="00436F51"/>
    <w:rsid w:val="004454F8"/>
    <w:rsid w:val="00445E54"/>
    <w:rsid w:val="004523CD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C7D24"/>
    <w:rsid w:val="004D60E9"/>
    <w:rsid w:val="004D6905"/>
    <w:rsid w:val="004D7C38"/>
    <w:rsid w:val="004E4793"/>
    <w:rsid w:val="004E5A07"/>
    <w:rsid w:val="004F239F"/>
    <w:rsid w:val="004F382A"/>
    <w:rsid w:val="004F52E5"/>
    <w:rsid w:val="004F58AC"/>
    <w:rsid w:val="004F64CF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33E2"/>
    <w:rsid w:val="00547AD6"/>
    <w:rsid w:val="00554632"/>
    <w:rsid w:val="00557B00"/>
    <w:rsid w:val="005605A6"/>
    <w:rsid w:val="00566E7D"/>
    <w:rsid w:val="0057476E"/>
    <w:rsid w:val="00576D24"/>
    <w:rsid w:val="0058432B"/>
    <w:rsid w:val="005A074D"/>
    <w:rsid w:val="005A35DF"/>
    <w:rsid w:val="005A4580"/>
    <w:rsid w:val="005B5B01"/>
    <w:rsid w:val="005B6BB6"/>
    <w:rsid w:val="005B7942"/>
    <w:rsid w:val="005C000A"/>
    <w:rsid w:val="005C14DF"/>
    <w:rsid w:val="005D3C9F"/>
    <w:rsid w:val="005D45E4"/>
    <w:rsid w:val="005E0885"/>
    <w:rsid w:val="005E09BC"/>
    <w:rsid w:val="005F1214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1B7E"/>
    <w:rsid w:val="00644BA5"/>
    <w:rsid w:val="00646940"/>
    <w:rsid w:val="00646CD7"/>
    <w:rsid w:val="00647F7E"/>
    <w:rsid w:val="00655579"/>
    <w:rsid w:val="006574EB"/>
    <w:rsid w:val="0065755D"/>
    <w:rsid w:val="00661A56"/>
    <w:rsid w:val="00663656"/>
    <w:rsid w:val="00664504"/>
    <w:rsid w:val="00683EEB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210"/>
    <w:rsid w:val="007203C0"/>
    <w:rsid w:val="007233A7"/>
    <w:rsid w:val="00732369"/>
    <w:rsid w:val="00732834"/>
    <w:rsid w:val="007364C6"/>
    <w:rsid w:val="00736777"/>
    <w:rsid w:val="00740887"/>
    <w:rsid w:val="007479FD"/>
    <w:rsid w:val="0076572B"/>
    <w:rsid w:val="0078053E"/>
    <w:rsid w:val="00787C43"/>
    <w:rsid w:val="00795F2B"/>
    <w:rsid w:val="007A1D2D"/>
    <w:rsid w:val="007A6165"/>
    <w:rsid w:val="007B105B"/>
    <w:rsid w:val="007B2540"/>
    <w:rsid w:val="007B4273"/>
    <w:rsid w:val="007C1242"/>
    <w:rsid w:val="007C20F4"/>
    <w:rsid w:val="007C5562"/>
    <w:rsid w:val="007C79CC"/>
    <w:rsid w:val="007D0F34"/>
    <w:rsid w:val="007D1516"/>
    <w:rsid w:val="007D4C69"/>
    <w:rsid w:val="007D76EC"/>
    <w:rsid w:val="007E3AF8"/>
    <w:rsid w:val="007E7864"/>
    <w:rsid w:val="007F26F3"/>
    <w:rsid w:val="00800867"/>
    <w:rsid w:val="0080277A"/>
    <w:rsid w:val="00805CF2"/>
    <w:rsid w:val="0081290B"/>
    <w:rsid w:val="00831CB2"/>
    <w:rsid w:val="00834BF5"/>
    <w:rsid w:val="00836263"/>
    <w:rsid w:val="00842FB1"/>
    <w:rsid w:val="00850DFA"/>
    <w:rsid w:val="008561AE"/>
    <w:rsid w:val="008602CF"/>
    <w:rsid w:val="0086258E"/>
    <w:rsid w:val="00865077"/>
    <w:rsid w:val="00865C6F"/>
    <w:rsid w:val="0086719C"/>
    <w:rsid w:val="00873EF6"/>
    <w:rsid w:val="008802C0"/>
    <w:rsid w:val="008925CC"/>
    <w:rsid w:val="008A00C5"/>
    <w:rsid w:val="008A6BDA"/>
    <w:rsid w:val="008B0500"/>
    <w:rsid w:val="008B05B3"/>
    <w:rsid w:val="008B1117"/>
    <w:rsid w:val="008C35C6"/>
    <w:rsid w:val="008C5AE8"/>
    <w:rsid w:val="008C7035"/>
    <w:rsid w:val="008D2616"/>
    <w:rsid w:val="008D2F9E"/>
    <w:rsid w:val="008D5867"/>
    <w:rsid w:val="008E218D"/>
    <w:rsid w:val="008F212A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028D"/>
    <w:rsid w:val="00942569"/>
    <w:rsid w:val="00943FBF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772D9"/>
    <w:rsid w:val="00977623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A60F0"/>
    <w:rsid w:val="009B2D90"/>
    <w:rsid w:val="009B2FEC"/>
    <w:rsid w:val="009B5F41"/>
    <w:rsid w:val="009C585D"/>
    <w:rsid w:val="009C68A2"/>
    <w:rsid w:val="009D00FB"/>
    <w:rsid w:val="009D1859"/>
    <w:rsid w:val="009D3A87"/>
    <w:rsid w:val="009D3D73"/>
    <w:rsid w:val="009F0633"/>
    <w:rsid w:val="009F21B9"/>
    <w:rsid w:val="00A03CF8"/>
    <w:rsid w:val="00A04DD0"/>
    <w:rsid w:val="00A07E14"/>
    <w:rsid w:val="00A10B57"/>
    <w:rsid w:val="00A111D0"/>
    <w:rsid w:val="00A178FB"/>
    <w:rsid w:val="00A23B55"/>
    <w:rsid w:val="00A27BD3"/>
    <w:rsid w:val="00A27D21"/>
    <w:rsid w:val="00A33CA6"/>
    <w:rsid w:val="00A34098"/>
    <w:rsid w:val="00A364E5"/>
    <w:rsid w:val="00A368AB"/>
    <w:rsid w:val="00A3758E"/>
    <w:rsid w:val="00A43B31"/>
    <w:rsid w:val="00A43CB7"/>
    <w:rsid w:val="00A44143"/>
    <w:rsid w:val="00A44780"/>
    <w:rsid w:val="00A44987"/>
    <w:rsid w:val="00A5040A"/>
    <w:rsid w:val="00A517E4"/>
    <w:rsid w:val="00A53873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2B5C"/>
    <w:rsid w:val="00AC3BE2"/>
    <w:rsid w:val="00AC62FE"/>
    <w:rsid w:val="00AC7E4C"/>
    <w:rsid w:val="00AD2124"/>
    <w:rsid w:val="00AD3125"/>
    <w:rsid w:val="00AD346B"/>
    <w:rsid w:val="00AD59E1"/>
    <w:rsid w:val="00AE42BF"/>
    <w:rsid w:val="00AE62FB"/>
    <w:rsid w:val="00AE79D1"/>
    <w:rsid w:val="00AF162F"/>
    <w:rsid w:val="00AF775F"/>
    <w:rsid w:val="00B05F70"/>
    <w:rsid w:val="00B17177"/>
    <w:rsid w:val="00B17CD5"/>
    <w:rsid w:val="00B27895"/>
    <w:rsid w:val="00B31518"/>
    <w:rsid w:val="00B34B7B"/>
    <w:rsid w:val="00B41016"/>
    <w:rsid w:val="00B4304F"/>
    <w:rsid w:val="00B460EA"/>
    <w:rsid w:val="00B5028E"/>
    <w:rsid w:val="00B60226"/>
    <w:rsid w:val="00B635E2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2433"/>
    <w:rsid w:val="00BD46BB"/>
    <w:rsid w:val="00BE0D95"/>
    <w:rsid w:val="00BE46D2"/>
    <w:rsid w:val="00BE4A5A"/>
    <w:rsid w:val="00BE6B22"/>
    <w:rsid w:val="00BF0D75"/>
    <w:rsid w:val="00BF297F"/>
    <w:rsid w:val="00BF61EF"/>
    <w:rsid w:val="00BF7AE1"/>
    <w:rsid w:val="00C036FF"/>
    <w:rsid w:val="00C10E10"/>
    <w:rsid w:val="00C11889"/>
    <w:rsid w:val="00C1196E"/>
    <w:rsid w:val="00C125E0"/>
    <w:rsid w:val="00C17834"/>
    <w:rsid w:val="00C20BC4"/>
    <w:rsid w:val="00C22F59"/>
    <w:rsid w:val="00C23369"/>
    <w:rsid w:val="00C24B14"/>
    <w:rsid w:val="00C26D9F"/>
    <w:rsid w:val="00C30092"/>
    <w:rsid w:val="00C3190D"/>
    <w:rsid w:val="00C361E9"/>
    <w:rsid w:val="00C40A9B"/>
    <w:rsid w:val="00C5396B"/>
    <w:rsid w:val="00C5648F"/>
    <w:rsid w:val="00C57EFC"/>
    <w:rsid w:val="00C64B60"/>
    <w:rsid w:val="00C66F28"/>
    <w:rsid w:val="00C736BD"/>
    <w:rsid w:val="00C81BB6"/>
    <w:rsid w:val="00C83123"/>
    <w:rsid w:val="00C8407E"/>
    <w:rsid w:val="00C87E80"/>
    <w:rsid w:val="00C9379C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3833"/>
    <w:rsid w:val="00CE698D"/>
    <w:rsid w:val="00CE6FD4"/>
    <w:rsid w:val="00D03D3A"/>
    <w:rsid w:val="00D05F71"/>
    <w:rsid w:val="00D06307"/>
    <w:rsid w:val="00D06700"/>
    <w:rsid w:val="00D06A31"/>
    <w:rsid w:val="00D06F85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338A4"/>
    <w:rsid w:val="00D436A7"/>
    <w:rsid w:val="00D47A91"/>
    <w:rsid w:val="00D50F8D"/>
    <w:rsid w:val="00D51333"/>
    <w:rsid w:val="00D545F1"/>
    <w:rsid w:val="00D57749"/>
    <w:rsid w:val="00D64113"/>
    <w:rsid w:val="00D64F02"/>
    <w:rsid w:val="00D73344"/>
    <w:rsid w:val="00D74272"/>
    <w:rsid w:val="00D81566"/>
    <w:rsid w:val="00D869A6"/>
    <w:rsid w:val="00D922F0"/>
    <w:rsid w:val="00D93BF8"/>
    <w:rsid w:val="00D9500E"/>
    <w:rsid w:val="00D975B4"/>
    <w:rsid w:val="00DA12D7"/>
    <w:rsid w:val="00DA73BD"/>
    <w:rsid w:val="00DA73EA"/>
    <w:rsid w:val="00DB1418"/>
    <w:rsid w:val="00DB4D06"/>
    <w:rsid w:val="00DB7A25"/>
    <w:rsid w:val="00DC3BE4"/>
    <w:rsid w:val="00DC61C4"/>
    <w:rsid w:val="00DD0121"/>
    <w:rsid w:val="00DD0EF9"/>
    <w:rsid w:val="00DD2AFD"/>
    <w:rsid w:val="00DD67A8"/>
    <w:rsid w:val="00DE24B1"/>
    <w:rsid w:val="00DE5556"/>
    <w:rsid w:val="00DF5012"/>
    <w:rsid w:val="00DF72C9"/>
    <w:rsid w:val="00E01509"/>
    <w:rsid w:val="00E168D3"/>
    <w:rsid w:val="00E31528"/>
    <w:rsid w:val="00E32694"/>
    <w:rsid w:val="00E353BF"/>
    <w:rsid w:val="00E35A41"/>
    <w:rsid w:val="00E37908"/>
    <w:rsid w:val="00E47B59"/>
    <w:rsid w:val="00E5625A"/>
    <w:rsid w:val="00E62ED4"/>
    <w:rsid w:val="00E661CE"/>
    <w:rsid w:val="00E67E6D"/>
    <w:rsid w:val="00E74229"/>
    <w:rsid w:val="00E772BF"/>
    <w:rsid w:val="00E82A8D"/>
    <w:rsid w:val="00E83673"/>
    <w:rsid w:val="00E85192"/>
    <w:rsid w:val="00E94587"/>
    <w:rsid w:val="00E96C62"/>
    <w:rsid w:val="00E96EAA"/>
    <w:rsid w:val="00EA6BC6"/>
    <w:rsid w:val="00EC1D46"/>
    <w:rsid w:val="00EC4E97"/>
    <w:rsid w:val="00EC5F93"/>
    <w:rsid w:val="00ED2549"/>
    <w:rsid w:val="00ED52E5"/>
    <w:rsid w:val="00ED5E65"/>
    <w:rsid w:val="00EE0647"/>
    <w:rsid w:val="00EE6DEE"/>
    <w:rsid w:val="00EF2BE1"/>
    <w:rsid w:val="00EF35BD"/>
    <w:rsid w:val="00EF6872"/>
    <w:rsid w:val="00F130A7"/>
    <w:rsid w:val="00F13975"/>
    <w:rsid w:val="00F14201"/>
    <w:rsid w:val="00F170AF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70F33"/>
    <w:rsid w:val="00F80861"/>
    <w:rsid w:val="00F85BBA"/>
    <w:rsid w:val="00F85E13"/>
    <w:rsid w:val="00F86722"/>
    <w:rsid w:val="00F95D9C"/>
    <w:rsid w:val="00FA15D7"/>
    <w:rsid w:val="00FA23CE"/>
    <w:rsid w:val="00FA6646"/>
    <w:rsid w:val="00FA7171"/>
    <w:rsid w:val="00FB2FA7"/>
    <w:rsid w:val="00FB3D02"/>
    <w:rsid w:val="00FB48B3"/>
    <w:rsid w:val="00FB6749"/>
    <w:rsid w:val="00FC1933"/>
    <w:rsid w:val="00FC1DB9"/>
    <w:rsid w:val="00FC1E87"/>
    <w:rsid w:val="00FC23CD"/>
    <w:rsid w:val="00FC4310"/>
    <w:rsid w:val="00FD2B9E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  <w15:docId w15:val="{A9A52073-FF9A-42A8-A015-DE3F2126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5@highworthcombined.co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classroom.thenational.academy/lessons/to-plan-and-write-an-essay-about-medieval-monarchs-0f188b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highworth.bucks.sch.uk/web/year_5/46099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D437B-0151-40F6-B234-3DCA7D35E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AA25CA52</Template>
  <TotalTime>84</TotalTime>
  <Pages>15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KeepS</dc:creator>
  <cp:lastModifiedBy>Dorsheena Naidoo</cp:lastModifiedBy>
  <cp:revision>3</cp:revision>
  <cp:lastPrinted>2020-06-17T11:44:00Z</cp:lastPrinted>
  <dcterms:created xsi:type="dcterms:W3CDTF">2020-07-10T09:58:00Z</dcterms:created>
  <dcterms:modified xsi:type="dcterms:W3CDTF">2020-07-10T12:05:00Z</dcterms:modified>
</cp:coreProperties>
</file>