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3DF8" w:rsidRPr="009F4178" w:rsidRDefault="009F4178">
      <w:pPr>
        <w:rPr>
          <w:b/>
          <w:u w:val="single"/>
        </w:rPr>
      </w:pPr>
      <w:r w:rsidRPr="009F4178">
        <w:rPr>
          <w:b/>
          <w:u w:val="single"/>
        </w:rPr>
        <w:t xml:space="preserve">Solutions </w:t>
      </w:r>
    </w:p>
    <w:p w:rsidR="009F4178" w:rsidRPr="00AD628D" w:rsidRDefault="009F4178">
      <w:pPr>
        <w:rPr>
          <w:b/>
          <w:sz w:val="24"/>
          <w:szCs w:val="24"/>
        </w:rPr>
      </w:pPr>
      <w:r w:rsidRPr="009F4178">
        <w:rPr>
          <w:b/>
        </w:rPr>
        <w:t xml:space="preserve">Paper </w:t>
      </w:r>
      <w:r w:rsidRPr="00AD628D">
        <w:rPr>
          <w:b/>
          <w:sz w:val="24"/>
          <w:szCs w:val="24"/>
        </w:rPr>
        <w:t xml:space="preserve">1 </w:t>
      </w:r>
    </w:p>
    <w:p w:rsidR="00AD628D" w:rsidRDefault="00AD628D" w:rsidP="00AD628D">
      <w:pPr>
        <w:pStyle w:val="ListParagraph"/>
        <w:numPr>
          <w:ilvl w:val="0"/>
          <w:numId w:val="1"/>
        </w:numPr>
        <w:spacing w:after="0" w:line="276" w:lineRule="auto"/>
        <w:contextualSpacing w:val="0"/>
        <w:rPr>
          <w:rFonts w:cstheme="minorHAnsi"/>
          <w:sz w:val="24"/>
          <w:szCs w:val="24"/>
        </w:rPr>
      </w:pPr>
      <w:r w:rsidRPr="00AD628D">
        <w:rPr>
          <w:rFonts w:cstheme="minorHAnsi"/>
          <w:sz w:val="24"/>
          <w:szCs w:val="24"/>
        </w:rPr>
        <w:t xml:space="preserve">What is the </w:t>
      </w:r>
      <w:proofErr w:type="spellStart"/>
      <w:r w:rsidRPr="00AD628D">
        <w:rPr>
          <w:rFonts w:cstheme="minorHAnsi"/>
          <w:sz w:val="24"/>
          <w:szCs w:val="24"/>
        </w:rPr>
        <w:t>Highworth</w:t>
      </w:r>
      <w:proofErr w:type="spellEnd"/>
      <w:r w:rsidRPr="00AD628D">
        <w:rPr>
          <w:rFonts w:cstheme="minorHAnsi"/>
          <w:sz w:val="24"/>
          <w:szCs w:val="24"/>
        </w:rPr>
        <w:t xml:space="preserve"> Combined School emblem? </w:t>
      </w:r>
    </w:p>
    <w:p w:rsidR="00AD628D" w:rsidRPr="00AD628D" w:rsidRDefault="00AD628D" w:rsidP="00AD628D">
      <w:pPr>
        <w:pStyle w:val="ListParagraph"/>
        <w:spacing w:after="0" w:line="276" w:lineRule="auto"/>
        <w:contextualSpacing w:val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 green and blue hot air balloon</w:t>
      </w:r>
    </w:p>
    <w:p w:rsidR="00AD628D" w:rsidRPr="00AD628D" w:rsidRDefault="00AD628D" w:rsidP="00AD628D">
      <w:pPr>
        <w:pStyle w:val="ListParagraph"/>
        <w:spacing w:after="0" w:line="276" w:lineRule="auto"/>
        <w:contextualSpacing w:val="0"/>
        <w:jc w:val="right"/>
        <w:rPr>
          <w:rFonts w:cstheme="minorHAnsi"/>
          <w:b/>
          <w:sz w:val="24"/>
          <w:szCs w:val="24"/>
        </w:rPr>
      </w:pPr>
      <w:r w:rsidRPr="00AD628D">
        <w:rPr>
          <w:rFonts w:cstheme="minorHAnsi"/>
          <w:b/>
          <w:sz w:val="24"/>
          <w:szCs w:val="24"/>
        </w:rPr>
        <w:t>1 mark</w:t>
      </w:r>
    </w:p>
    <w:p w:rsidR="00AD628D" w:rsidRDefault="00AD628D" w:rsidP="00AD628D">
      <w:pPr>
        <w:pStyle w:val="ListParagraph"/>
        <w:numPr>
          <w:ilvl w:val="0"/>
          <w:numId w:val="1"/>
        </w:numPr>
        <w:spacing w:after="0" w:line="276" w:lineRule="auto"/>
        <w:contextualSpacing w:val="0"/>
        <w:rPr>
          <w:rFonts w:cstheme="minorHAnsi"/>
          <w:sz w:val="24"/>
          <w:szCs w:val="24"/>
        </w:rPr>
      </w:pPr>
      <w:r w:rsidRPr="00AD628D">
        <w:rPr>
          <w:rFonts w:cstheme="minorHAnsi"/>
          <w:sz w:val="24"/>
          <w:szCs w:val="24"/>
        </w:rPr>
        <w:t>How many doors (both internal and external) are there in our block?</w:t>
      </w:r>
    </w:p>
    <w:p w:rsidR="00AD628D" w:rsidRPr="00AD628D" w:rsidRDefault="00AD628D" w:rsidP="00AD628D">
      <w:pPr>
        <w:pStyle w:val="ListParagraph"/>
        <w:spacing w:after="0" w:line="276" w:lineRule="auto"/>
        <w:contextualSpacing w:val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17 doors</w:t>
      </w:r>
    </w:p>
    <w:p w:rsidR="00AD628D" w:rsidRPr="00AD628D" w:rsidRDefault="00AD628D" w:rsidP="00AD628D">
      <w:pPr>
        <w:pStyle w:val="ListParagraph"/>
        <w:spacing w:after="0" w:line="276" w:lineRule="auto"/>
        <w:contextualSpacing w:val="0"/>
        <w:jc w:val="right"/>
        <w:rPr>
          <w:rFonts w:cstheme="minorHAnsi"/>
          <w:b/>
          <w:sz w:val="24"/>
          <w:szCs w:val="24"/>
        </w:rPr>
      </w:pPr>
      <w:r w:rsidRPr="00AD628D">
        <w:rPr>
          <w:rFonts w:cstheme="minorHAnsi"/>
          <w:b/>
          <w:sz w:val="24"/>
          <w:szCs w:val="24"/>
        </w:rPr>
        <w:t>1 mark</w:t>
      </w:r>
    </w:p>
    <w:p w:rsidR="00AD628D" w:rsidRDefault="00AD628D" w:rsidP="00AD628D">
      <w:pPr>
        <w:pStyle w:val="ListParagraph"/>
        <w:numPr>
          <w:ilvl w:val="0"/>
          <w:numId w:val="1"/>
        </w:numPr>
        <w:spacing w:after="0" w:line="276" w:lineRule="auto"/>
        <w:contextualSpacing w:val="0"/>
        <w:rPr>
          <w:rFonts w:cstheme="minorHAnsi"/>
          <w:sz w:val="24"/>
          <w:szCs w:val="24"/>
        </w:rPr>
      </w:pPr>
      <w:r w:rsidRPr="00AD628D">
        <w:rPr>
          <w:rFonts w:cstheme="minorHAnsi"/>
          <w:sz w:val="24"/>
          <w:szCs w:val="24"/>
        </w:rPr>
        <w:t xml:space="preserve">What 4 school values can be found in every classroom?  Bonus point: What image is used to represent them? </w:t>
      </w:r>
    </w:p>
    <w:p w:rsidR="00AD628D" w:rsidRPr="00AD628D" w:rsidRDefault="00AD628D" w:rsidP="00AD628D">
      <w:pPr>
        <w:pStyle w:val="ListParagraph"/>
        <w:spacing w:after="0" w:line="276" w:lineRule="auto"/>
        <w:contextualSpacing w:val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CARR – curiosity, achievement, resilience and relationships.  A car is used to represent them.</w:t>
      </w:r>
    </w:p>
    <w:p w:rsidR="00AD628D" w:rsidRPr="00AD628D" w:rsidRDefault="00AD628D" w:rsidP="00AD628D">
      <w:pPr>
        <w:pStyle w:val="ListParagraph"/>
        <w:spacing w:after="0" w:line="276" w:lineRule="auto"/>
        <w:contextualSpacing w:val="0"/>
        <w:jc w:val="right"/>
        <w:rPr>
          <w:rFonts w:cstheme="minorHAnsi"/>
          <w:b/>
          <w:sz w:val="24"/>
          <w:szCs w:val="24"/>
        </w:rPr>
      </w:pPr>
      <w:r w:rsidRPr="00AD628D">
        <w:rPr>
          <w:rFonts w:cstheme="minorHAnsi"/>
          <w:b/>
          <w:sz w:val="24"/>
          <w:szCs w:val="24"/>
        </w:rPr>
        <w:t>5 marks</w:t>
      </w:r>
    </w:p>
    <w:p w:rsidR="00AD628D" w:rsidRDefault="00AD628D" w:rsidP="00AD628D">
      <w:pPr>
        <w:pStyle w:val="ListParagraph"/>
        <w:numPr>
          <w:ilvl w:val="0"/>
          <w:numId w:val="1"/>
        </w:numPr>
        <w:spacing w:after="0" w:line="276" w:lineRule="auto"/>
        <w:contextualSpacing w:val="0"/>
        <w:rPr>
          <w:rFonts w:cstheme="minorHAnsi"/>
          <w:sz w:val="24"/>
          <w:szCs w:val="24"/>
        </w:rPr>
      </w:pPr>
      <w:r w:rsidRPr="00AD628D">
        <w:rPr>
          <w:rFonts w:cstheme="minorHAnsi"/>
          <w:sz w:val="24"/>
          <w:szCs w:val="24"/>
        </w:rPr>
        <w:t>Name a display board in the learning lane.</w:t>
      </w:r>
    </w:p>
    <w:p w:rsidR="00AD628D" w:rsidRPr="00AD628D" w:rsidRDefault="00AD628D" w:rsidP="00AD628D">
      <w:pPr>
        <w:pStyle w:val="ListParagraph"/>
        <w:spacing w:after="0" w:line="276" w:lineRule="auto"/>
        <w:contextualSpacing w:val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Maths, school council, Science</w:t>
      </w:r>
    </w:p>
    <w:p w:rsidR="00AD628D" w:rsidRPr="00AD628D" w:rsidRDefault="00AD628D" w:rsidP="00AD628D">
      <w:pPr>
        <w:pStyle w:val="ListParagraph"/>
        <w:spacing w:after="0" w:line="276" w:lineRule="auto"/>
        <w:contextualSpacing w:val="0"/>
        <w:jc w:val="right"/>
        <w:rPr>
          <w:rFonts w:cstheme="minorHAnsi"/>
          <w:b/>
          <w:sz w:val="24"/>
          <w:szCs w:val="24"/>
        </w:rPr>
      </w:pPr>
      <w:r w:rsidRPr="00AD628D">
        <w:rPr>
          <w:rFonts w:cstheme="minorHAnsi"/>
          <w:b/>
          <w:sz w:val="24"/>
          <w:szCs w:val="24"/>
        </w:rPr>
        <w:t>1 mark</w:t>
      </w:r>
    </w:p>
    <w:p w:rsidR="00AD628D" w:rsidRDefault="00AD628D" w:rsidP="00AD628D">
      <w:pPr>
        <w:pStyle w:val="ListParagraph"/>
        <w:numPr>
          <w:ilvl w:val="0"/>
          <w:numId w:val="1"/>
        </w:numPr>
        <w:spacing w:after="0" w:line="276" w:lineRule="auto"/>
        <w:contextualSpacing w:val="0"/>
        <w:rPr>
          <w:rFonts w:cstheme="minorHAnsi"/>
          <w:sz w:val="24"/>
          <w:szCs w:val="24"/>
        </w:rPr>
      </w:pPr>
      <w:r w:rsidRPr="00AD628D">
        <w:rPr>
          <w:rFonts w:cstheme="minorHAnsi"/>
          <w:sz w:val="24"/>
          <w:szCs w:val="24"/>
        </w:rPr>
        <w:t>Can you name three of the desired alphabet things we’d like to see in year 6 on the display between the two classrooms.</w:t>
      </w:r>
    </w:p>
    <w:p w:rsidR="00AD628D" w:rsidRPr="00AD628D" w:rsidRDefault="00AD628D" w:rsidP="00AD628D">
      <w:pPr>
        <w:pStyle w:val="ListParagraph"/>
        <w:spacing w:after="0" w:line="276" w:lineRule="auto"/>
        <w:contextualSpacing w:val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We will check these as they are emailed in </w:t>
      </w:r>
      <w:r w:rsidRPr="00AD628D">
        <w:rPr>
          <w:rFonts w:cstheme="minorHAnsi"/>
          <w:sz w:val="24"/>
          <w:szCs w:val="24"/>
        </w:rPr>
        <w:sym w:font="Wingdings" w:char="F04A"/>
      </w:r>
    </w:p>
    <w:p w:rsidR="00AD628D" w:rsidRPr="00AD628D" w:rsidRDefault="00AD628D" w:rsidP="00AD628D">
      <w:pPr>
        <w:pStyle w:val="ListParagraph"/>
        <w:spacing w:after="0" w:line="276" w:lineRule="auto"/>
        <w:contextualSpacing w:val="0"/>
        <w:jc w:val="right"/>
        <w:rPr>
          <w:rFonts w:cstheme="minorHAnsi"/>
          <w:b/>
          <w:sz w:val="24"/>
          <w:szCs w:val="24"/>
        </w:rPr>
      </w:pPr>
      <w:r w:rsidRPr="00AD628D">
        <w:rPr>
          <w:rFonts w:cstheme="minorHAnsi"/>
          <w:b/>
          <w:sz w:val="24"/>
          <w:szCs w:val="24"/>
        </w:rPr>
        <w:t>3 marks</w:t>
      </w:r>
    </w:p>
    <w:p w:rsidR="00AD628D" w:rsidRDefault="00AD628D" w:rsidP="00AD628D">
      <w:pPr>
        <w:pStyle w:val="ListParagraph"/>
        <w:numPr>
          <w:ilvl w:val="0"/>
          <w:numId w:val="1"/>
        </w:numPr>
        <w:spacing w:after="0" w:line="276" w:lineRule="auto"/>
        <w:contextualSpacing w:val="0"/>
        <w:rPr>
          <w:rFonts w:cstheme="minorHAnsi"/>
          <w:sz w:val="24"/>
          <w:szCs w:val="24"/>
        </w:rPr>
      </w:pPr>
      <w:r w:rsidRPr="00AD628D">
        <w:rPr>
          <w:rFonts w:cstheme="minorHAnsi"/>
          <w:sz w:val="24"/>
          <w:szCs w:val="24"/>
        </w:rPr>
        <w:t>Next to the year 6 toilets there are two display boards.  What are on them?</w:t>
      </w:r>
    </w:p>
    <w:p w:rsidR="00AD628D" w:rsidRPr="00AD628D" w:rsidRDefault="00AD628D" w:rsidP="00AD628D">
      <w:pPr>
        <w:pStyle w:val="ListParagraph"/>
        <w:spacing w:after="0" w:line="276" w:lineRule="auto"/>
        <w:contextualSpacing w:val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Spelling Tree and Home learning display</w:t>
      </w:r>
    </w:p>
    <w:p w:rsidR="00AD628D" w:rsidRPr="00AD628D" w:rsidRDefault="00AD628D" w:rsidP="00AD628D">
      <w:pPr>
        <w:pStyle w:val="ListParagraph"/>
        <w:spacing w:after="0" w:line="276" w:lineRule="auto"/>
        <w:contextualSpacing w:val="0"/>
        <w:jc w:val="right"/>
        <w:rPr>
          <w:rFonts w:cstheme="minorHAnsi"/>
          <w:b/>
          <w:sz w:val="24"/>
          <w:szCs w:val="24"/>
        </w:rPr>
      </w:pPr>
      <w:r w:rsidRPr="00AD628D">
        <w:rPr>
          <w:rFonts w:cstheme="minorHAnsi"/>
          <w:b/>
          <w:sz w:val="24"/>
          <w:szCs w:val="24"/>
        </w:rPr>
        <w:t>1 mark</w:t>
      </w:r>
    </w:p>
    <w:p w:rsidR="00AD628D" w:rsidRDefault="00AD628D" w:rsidP="00AD628D">
      <w:pPr>
        <w:pStyle w:val="ListParagraph"/>
        <w:numPr>
          <w:ilvl w:val="0"/>
          <w:numId w:val="1"/>
        </w:numPr>
        <w:spacing w:after="0" w:line="276" w:lineRule="auto"/>
        <w:rPr>
          <w:rFonts w:cstheme="minorHAnsi"/>
          <w:sz w:val="24"/>
          <w:szCs w:val="24"/>
        </w:rPr>
      </w:pPr>
      <w:r w:rsidRPr="00AD628D">
        <w:rPr>
          <w:rFonts w:cstheme="minorHAnsi"/>
          <w:sz w:val="24"/>
          <w:szCs w:val="24"/>
        </w:rPr>
        <w:t xml:space="preserve">What is the name of the garden behind the Reception classrooms? </w:t>
      </w:r>
    </w:p>
    <w:p w:rsidR="00AD628D" w:rsidRPr="00AD628D" w:rsidRDefault="00AD628D" w:rsidP="00AD628D">
      <w:pPr>
        <w:pStyle w:val="ListParagraph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Sue’s garden</w:t>
      </w:r>
    </w:p>
    <w:p w:rsidR="00AD628D" w:rsidRPr="00AD628D" w:rsidRDefault="00AD628D" w:rsidP="00AD628D">
      <w:pPr>
        <w:pStyle w:val="ListParagraph"/>
        <w:spacing w:after="0" w:line="276" w:lineRule="auto"/>
        <w:contextualSpacing w:val="0"/>
        <w:jc w:val="right"/>
        <w:rPr>
          <w:rFonts w:cstheme="minorHAnsi"/>
          <w:b/>
          <w:sz w:val="24"/>
          <w:szCs w:val="24"/>
        </w:rPr>
      </w:pPr>
      <w:r w:rsidRPr="00AD628D">
        <w:rPr>
          <w:rFonts w:cstheme="minorHAnsi"/>
          <w:b/>
          <w:sz w:val="24"/>
          <w:szCs w:val="24"/>
        </w:rPr>
        <w:t>1 mark</w:t>
      </w:r>
    </w:p>
    <w:p w:rsidR="00AD628D" w:rsidRDefault="00AD628D" w:rsidP="00AD628D">
      <w:pPr>
        <w:pStyle w:val="ListParagraph"/>
        <w:numPr>
          <w:ilvl w:val="0"/>
          <w:numId w:val="1"/>
        </w:numPr>
        <w:spacing w:after="0" w:line="276" w:lineRule="auto"/>
        <w:contextualSpacing w:val="0"/>
        <w:rPr>
          <w:rFonts w:cstheme="minorHAnsi"/>
          <w:sz w:val="24"/>
          <w:szCs w:val="24"/>
        </w:rPr>
      </w:pPr>
      <w:r w:rsidRPr="00AD628D">
        <w:rPr>
          <w:rFonts w:cstheme="minorHAnsi"/>
          <w:sz w:val="24"/>
          <w:szCs w:val="24"/>
        </w:rPr>
        <w:t>There is an image that has been drawn and coloured in by the year 5 children in Mrs Naidoo’s classroom stuck on her window.  What animal is it?</w:t>
      </w:r>
    </w:p>
    <w:p w:rsidR="00AD628D" w:rsidRPr="00AD628D" w:rsidRDefault="00AD628D" w:rsidP="00AD628D">
      <w:pPr>
        <w:pStyle w:val="ListParagraph"/>
        <w:spacing w:after="0" w:line="276" w:lineRule="auto"/>
        <w:contextualSpacing w:val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An elephant</w:t>
      </w:r>
    </w:p>
    <w:p w:rsidR="00AD628D" w:rsidRPr="00AD628D" w:rsidRDefault="00AD628D" w:rsidP="00AD628D">
      <w:pPr>
        <w:pStyle w:val="ListParagraph"/>
        <w:spacing w:after="0" w:line="276" w:lineRule="auto"/>
        <w:contextualSpacing w:val="0"/>
        <w:jc w:val="right"/>
        <w:rPr>
          <w:rFonts w:cstheme="minorHAnsi"/>
          <w:b/>
          <w:sz w:val="24"/>
          <w:szCs w:val="24"/>
        </w:rPr>
      </w:pPr>
      <w:r w:rsidRPr="00AD628D">
        <w:rPr>
          <w:rFonts w:cstheme="minorHAnsi"/>
          <w:b/>
          <w:sz w:val="24"/>
          <w:szCs w:val="24"/>
        </w:rPr>
        <w:t>1 mark</w:t>
      </w:r>
    </w:p>
    <w:p w:rsidR="00AD628D" w:rsidRDefault="00AD628D" w:rsidP="00AD628D">
      <w:pPr>
        <w:pStyle w:val="ListParagraph"/>
        <w:numPr>
          <w:ilvl w:val="0"/>
          <w:numId w:val="1"/>
        </w:numPr>
        <w:spacing w:after="0" w:line="276" w:lineRule="auto"/>
        <w:rPr>
          <w:rFonts w:cstheme="minorHAnsi"/>
          <w:sz w:val="24"/>
          <w:szCs w:val="24"/>
        </w:rPr>
      </w:pPr>
      <w:r w:rsidRPr="00AD628D">
        <w:rPr>
          <w:rFonts w:cstheme="minorHAnsi"/>
          <w:sz w:val="24"/>
          <w:szCs w:val="24"/>
        </w:rPr>
        <w:t xml:space="preserve">What is on the right hand side when immediately entering Mrs Keating’s classroom? </w:t>
      </w:r>
    </w:p>
    <w:p w:rsidR="00AD628D" w:rsidRPr="00AD628D" w:rsidRDefault="00AD628D" w:rsidP="00AD628D">
      <w:pPr>
        <w:pStyle w:val="ListParagraph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Mrs Cunningham’s desk</w:t>
      </w:r>
    </w:p>
    <w:p w:rsidR="00AD628D" w:rsidRPr="00AD628D" w:rsidRDefault="00AD628D" w:rsidP="00AD628D">
      <w:pPr>
        <w:pStyle w:val="ListParagraph"/>
        <w:numPr>
          <w:ilvl w:val="0"/>
          <w:numId w:val="2"/>
        </w:numPr>
        <w:spacing w:after="0" w:line="276" w:lineRule="auto"/>
        <w:jc w:val="right"/>
        <w:rPr>
          <w:rFonts w:cstheme="minorHAnsi"/>
          <w:b/>
          <w:sz w:val="24"/>
          <w:szCs w:val="24"/>
        </w:rPr>
      </w:pPr>
      <w:r w:rsidRPr="00AD628D">
        <w:rPr>
          <w:rFonts w:cstheme="minorHAnsi"/>
          <w:b/>
          <w:sz w:val="24"/>
          <w:szCs w:val="24"/>
        </w:rPr>
        <w:t>mark</w:t>
      </w:r>
    </w:p>
    <w:p w:rsidR="00AD628D" w:rsidRPr="00AD628D" w:rsidRDefault="00AD628D" w:rsidP="00AD628D">
      <w:pPr>
        <w:pStyle w:val="ListParagraph"/>
        <w:numPr>
          <w:ilvl w:val="0"/>
          <w:numId w:val="1"/>
        </w:numPr>
        <w:spacing w:after="0" w:line="276" w:lineRule="auto"/>
        <w:rPr>
          <w:rFonts w:cstheme="minorHAnsi"/>
          <w:b/>
          <w:sz w:val="24"/>
          <w:szCs w:val="24"/>
        </w:rPr>
      </w:pPr>
      <w:r w:rsidRPr="00AD628D">
        <w:rPr>
          <w:rFonts w:cstheme="minorHAnsi"/>
          <w:sz w:val="24"/>
          <w:szCs w:val="24"/>
        </w:rPr>
        <w:t xml:space="preserve">What is the display of on the doors of the cupboard in 6H and 6S? </w:t>
      </w:r>
    </w:p>
    <w:p w:rsidR="00AD628D" w:rsidRPr="00AD628D" w:rsidRDefault="00AD628D" w:rsidP="00AD628D">
      <w:pPr>
        <w:pStyle w:val="ListParagraph"/>
        <w:spacing w:after="0" w:line="276" w:lineRule="auto"/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>The year 5/6 spelling words we’ve been learning</w:t>
      </w:r>
    </w:p>
    <w:p w:rsidR="00AD628D" w:rsidRPr="00AD628D" w:rsidRDefault="00AD628D" w:rsidP="00AD628D">
      <w:pPr>
        <w:pStyle w:val="ListParagraph"/>
        <w:spacing w:after="0" w:line="276" w:lineRule="auto"/>
        <w:jc w:val="right"/>
        <w:rPr>
          <w:rFonts w:cstheme="minorHAnsi"/>
          <w:b/>
          <w:sz w:val="24"/>
          <w:szCs w:val="24"/>
        </w:rPr>
      </w:pPr>
      <w:r w:rsidRPr="00AD628D">
        <w:rPr>
          <w:rFonts w:cstheme="minorHAnsi"/>
          <w:b/>
          <w:sz w:val="24"/>
          <w:szCs w:val="24"/>
        </w:rPr>
        <w:t>1 mark</w:t>
      </w:r>
    </w:p>
    <w:p w:rsidR="009F4178" w:rsidRDefault="009F4178"/>
    <w:p w:rsidR="009F4178" w:rsidRDefault="009F4178"/>
    <w:p w:rsidR="009F4178" w:rsidRDefault="009F4178"/>
    <w:p w:rsidR="009F4178" w:rsidRPr="009F4178" w:rsidRDefault="009F4178">
      <w:pPr>
        <w:rPr>
          <w:b/>
        </w:rPr>
      </w:pPr>
      <w:bookmarkStart w:id="0" w:name="_GoBack"/>
      <w:bookmarkEnd w:id="0"/>
      <w:r w:rsidRPr="009F4178">
        <w:rPr>
          <w:b/>
        </w:rPr>
        <w:lastRenderedPageBreak/>
        <w:t xml:space="preserve">Paper 2 </w:t>
      </w:r>
    </w:p>
    <w:p w:rsidR="009F4178" w:rsidRDefault="009F4178" w:rsidP="009F4178">
      <w:pPr>
        <w:pStyle w:val="ListParagraph"/>
        <w:numPr>
          <w:ilvl w:val="0"/>
          <w:numId w:val="4"/>
        </w:numPr>
      </w:pPr>
      <w:r>
        <w:t xml:space="preserve">Bounty </w:t>
      </w:r>
    </w:p>
    <w:p w:rsidR="009F4178" w:rsidRDefault="009F4178" w:rsidP="009F4178">
      <w:pPr>
        <w:pStyle w:val="ListParagraph"/>
        <w:numPr>
          <w:ilvl w:val="0"/>
          <w:numId w:val="4"/>
        </w:numPr>
      </w:pPr>
      <w:r>
        <w:t>Lion Bar</w:t>
      </w:r>
    </w:p>
    <w:p w:rsidR="009F4178" w:rsidRDefault="009F4178" w:rsidP="009F4178">
      <w:pPr>
        <w:pStyle w:val="ListParagraph"/>
        <w:numPr>
          <w:ilvl w:val="0"/>
          <w:numId w:val="4"/>
        </w:numPr>
      </w:pPr>
      <w:r>
        <w:t>Mars</w:t>
      </w:r>
    </w:p>
    <w:p w:rsidR="009F4178" w:rsidRDefault="009F4178" w:rsidP="009F4178">
      <w:pPr>
        <w:pStyle w:val="ListParagraph"/>
        <w:numPr>
          <w:ilvl w:val="0"/>
          <w:numId w:val="4"/>
        </w:numPr>
      </w:pPr>
      <w:r>
        <w:t xml:space="preserve">Double Decker </w:t>
      </w:r>
    </w:p>
    <w:p w:rsidR="009F4178" w:rsidRDefault="009F4178" w:rsidP="009F4178">
      <w:pPr>
        <w:pStyle w:val="ListParagraph"/>
        <w:numPr>
          <w:ilvl w:val="0"/>
          <w:numId w:val="4"/>
        </w:numPr>
      </w:pPr>
      <w:r>
        <w:t xml:space="preserve">Kit </w:t>
      </w:r>
      <w:proofErr w:type="spellStart"/>
      <w:r>
        <w:t>kat</w:t>
      </w:r>
      <w:proofErr w:type="spellEnd"/>
      <w:r>
        <w:t xml:space="preserve"> chunky </w:t>
      </w:r>
    </w:p>
    <w:p w:rsidR="009F4178" w:rsidRDefault="009F4178" w:rsidP="009F4178">
      <w:pPr>
        <w:pStyle w:val="ListParagraph"/>
        <w:numPr>
          <w:ilvl w:val="0"/>
          <w:numId w:val="4"/>
        </w:numPr>
      </w:pPr>
      <w:r>
        <w:t xml:space="preserve">Yorkie </w:t>
      </w:r>
    </w:p>
    <w:p w:rsidR="009F4178" w:rsidRDefault="009F4178" w:rsidP="009F4178">
      <w:pPr>
        <w:pStyle w:val="ListParagraph"/>
        <w:numPr>
          <w:ilvl w:val="0"/>
          <w:numId w:val="4"/>
        </w:numPr>
      </w:pPr>
      <w:r>
        <w:t xml:space="preserve">Mint Aero </w:t>
      </w:r>
    </w:p>
    <w:p w:rsidR="009F4178" w:rsidRDefault="009F4178" w:rsidP="009F4178">
      <w:pPr>
        <w:pStyle w:val="ListParagraph"/>
        <w:numPr>
          <w:ilvl w:val="0"/>
          <w:numId w:val="4"/>
        </w:numPr>
      </w:pPr>
      <w:r>
        <w:t xml:space="preserve">Boost </w:t>
      </w:r>
    </w:p>
    <w:p w:rsidR="009F4178" w:rsidRDefault="009F4178" w:rsidP="009F4178">
      <w:pPr>
        <w:pStyle w:val="ListParagraph"/>
        <w:numPr>
          <w:ilvl w:val="0"/>
          <w:numId w:val="4"/>
        </w:numPr>
      </w:pPr>
      <w:r>
        <w:t>Snickers</w:t>
      </w:r>
    </w:p>
    <w:p w:rsidR="009F4178" w:rsidRDefault="009F4178" w:rsidP="009F4178">
      <w:pPr>
        <w:pStyle w:val="ListParagraph"/>
        <w:numPr>
          <w:ilvl w:val="0"/>
          <w:numId w:val="4"/>
        </w:numPr>
      </w:pPr>
      <w:r>
        <w:t xml:space="preserve">Milky Way </w:t>
      </w:r>
    </w:p>
    <w:p w:rsidR="009F4178" w:rsidRDefault="009F4178" w:rsidP="009F4178">
      <w:pPr>
        <w:pStyle w:val="ListParagraph"/>
        <w:numPr>
          <w:ilvl w:val="0"/>
          <w:numId w:val="4"/>
        </w:numPr>
      </w:pPr>
      <w:r>
        <w:t xml:space="preserve">Fudge </w:t>
      </w:r>
    </w:p>
    <w:p w:rsidR="009F4178" w:rsidRDefault="009F4178" w:rsidP="009F4178">
      <w:pPr>
        <w:pStyle w:val="ListParagraph"/>
        <w:numPr>
          <w:ilvl w:val="0"/>
          <w:numId w:val="4"/>
        </w:numPr>
      </w:pPr>
      <w:r>
        <w:t xml:space="preserve">Toffee Crisp </w:t>
      </w:r>
    </w:p>
    <w:p w:rsidR="009F4178" w:rsidRDefault="009F4178" w:rsidP="009F4178">
      <w:pPr>
        <w:pStyle w:val="ListParagraph"/>
        <w:numPr>
          <w:ilvl w:val="0"/>
          <w:numId w:val="4"/>
        </w:numPr>
      </w:pPr>
      <w:r>
        <w:t xml:space="preserve">Cadbury Caramel </w:t>
      </w:r>
    </w:p>
    <w:p w:rsidR="009F4178" w:rsidRDefault="009F4178" w:rsidP="009F4178">
      <w:pPr>
        <w:pStyle w:val="ListParagraph"/>
        <w:numPr>
          <w:ilvl w:val="0"/>
          <w:numId w:val="4"/>
        </w:numPr>
      </w:pPr>
      <w:r>
        <w:t xml:space="preserve">Turkish Delight </w:t>
      </w:r>
    </w:p>
    <w:p w:rsidR="009F4178" w:rsidRDefault="009F4178" w:rsidP="009F4178">
      <w:pPr>
        <w:pStyle w:val="ListParagraph"/>
        <w:numPr>
          <w:ilvl w:val="0"/>
          <w:numId w:val="4"/>
        </w:numPr>
      </w:pPr>
      <w:r>
        <w:lastRenderedPageBreak/>
        <w:t>Picnic</w:t>
      </w:r>
    </w:p>
    <w:p w:rsidR="009F4178" w:rsidRDefault="009F4178" w:rsidP="009F4178">
      <w:pPr>
        <w:pStyle w:val="ListParagraph"/>
        <w:numPr>
          <w:ilvl w:val="0"/>
          <w:numId w:val="4"/>
        </w:numPr>
      </w:pPr>
      <w:proofErr w:type="spellStart"/>
      <w:r>
        <w:t>Crunchie</w:t>
      </w:r>
      <w:proofErr w:type="spellEnd"/>
      <w:r>
        <w:t xml:space="preserve"> </w:t>
      </w:r>
    </w:p>
    <w:p w:rsidR="009F4178" w:rsidRDefault="009F4178" w:rsidP="009F4178">
      <w:pPr>
        <w:pStyle w:val="ListParagraph"/>
      </w:pPr>
    </w:p>
    <w:p w:rsidR="009F4178" w:rsidRDefault="009F4178">
      <w:pPr>
        <w:rPr>
          <w:b/>
        </w:rPr>
      </w:pPr>
      <w:r w:rsidRPr="009F4178">
        <w:rPr>
          <w:b/>
        </w:rPr>
        <w:t>Paper 3</w:t>
      </w:r>
    </w:p>
    <w:p w:rsidR="009F4178" w:rsidRDefault="009F4178">
      <w:r>
        <w:rPr>
          <w:rFonts w:eastAsia="Times New Roman"/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13C1D51E" wp14:editId="0E198956">
            <wp:simplePos x="0" y="0"/>
            <wp:positionH relativeFrom="margin">
              <wp:posOffset>51758</wp:posOffset>
            </wp:positionH>
            <wp:positionV relativeFrom="paragraph">
              <wp:posOffset>11167</wp:posOffset>
            </wp:positionV>
            <wp:extent cx="6255819" cy="3726611"/>
            <wp:effectExtent l="0" t="0" r="0" b="7620"/>
            <wp:wrapNone/>
            <wp:docPr id="11" name="Picture 11" descr="cid:DF989921-09A5-448D-BA04-1C3D0273859B-L0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DF989921-09A5-448D-BA04-1C3D0273859B-L0-001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819" cy="3726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4178" w:rsidRDefault="009F417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4735207</wp:posOffset>
                </wp:positionH>
                <wp:positionV relativeFrom="paragraph">
                  <wp:posOffset>119691</wp:posOffset>
                </wp:positionV>
                <wp:extent cx="612476" cy="465826"/>
                <wp:effectExtent l="38100" t="38100" r="35560" b="29845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476" cy="465826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oval w14:anchorId="6C6AE31E" id="Oval 1" o:spid="_x0000_s1026" style="position:absolute;margin-left:372.85pt;margin-top:9.4pt;width:48.25pt;height:36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" filled="f" strokecolor="black [3213]" strokeweight="6pt">
                <v:stroke joinstyle="miter"/>
              </v:oval>
            </w:pict>
          </mc:Fallback>
        </mc:AlternateContent>
      </w:r>
    </w:p>
    <w:p w:rsidR="009F4178" w:rsidRDefault="009F4178"/>
    <w:p w:rsidR="009F4178" w:rsidRDefault="009F4178"/>
    <w:p w:rsidR="009F4178" w:rsidRDefault="009F4178"/>
    <w:p w:rsidR="009F4178" w:rsidRDefault="009F4178"/>
    <w:p w:rsidR="009F4178" w:rsidRDefault="009F4178"/>
    <w:p w:rsidR="009F4178" w:rsidRDefault="009F4178"/>
    <w:p w:rsidR="009F4178" w:rsidRDefault="009F4178"/>
    <w:p w:rsidR="009F4178" w:rsidRDefault="009F4178"/>
    <w:p w:rsidR="009F4178" w:rsidRDefault="009F4178"/>
    <w:p w:rsidR="009F4178" w:rsidRDefault="009F4178"/>
    <w:p w:rsidR="009F4178" w:rsidRDefault="009F4178"/>
    <w:p w:rsidR="009F4178" w:rsidRDefault="009F4178"/>
    <w:p w:rsidR="009F4178" w:rsidRDefault="009F4178">
      <w:pPr>
        <w:rPr>
          <w:b/>
        </w:rPr>
      </w:pPr>
    </w:p>
    <w:p w:rsidR="009F4178" w:rsidRDefault="009F4178">
      <w:pPr>
        <w:rPr>
          <w:b/>
        </w:rPr>
      </w:pPr>
    </w:p>
    <w:p w:rsidR="009F4178" w:rsidRDefault="009F4178">
      <w:pPr>
        <w:rPr>
          <w:b/>
        </w:rPr>
      </w:pPr>
    </w:p>
    <w:p w:rsidR="009F4178" w:rsidRDefault="009F4178">
      <w:pPr>
        <w:rPr>
          <w:b/>
        </w:rPr>
      </w:pPr>
    </w:p>
    <w:p w:rsidR="009F4178" w:rsidRPr="009F4178" w:rsidRDefault="009F4178">
      <w:pPr>
        <w:rPr>
          <w:b/>
        </w:rPr>
      </w:pPr>
      <w:r w:rsidRPr="009F4178">
        <w:rPr>
          <w:b/>
        </w:rPr>
        <w:t xml:space="preserve">Paper 4 </w:t>
      </w:r>
    </w:p>
    <w:p w:rsidR="009F4178" w:rsidRDefault="00D814B9" w:rsidP="009F4178">
      <w:pPr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Mrs Harris – has climbed a mountain in Austria</w:t>
      </w:r>
    </w:p>
    <w:p w:rsidR="00D814B9" w:rsidRDefault="00D814B9" w:rsidP="009F4178">
      <w:pPr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Mrs Smith – </w:t>
      </w:r>
      <w:r w:rsidR="006B7DBE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has been scuba diving</w:t>
      </w:r>
    </w:p>
    <w:p w:rsidR="00D814B9" w:rsidRDefault="00D814B9" w:rsidP="009F4178">
      <w:pPr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Mrs Keating – </w:t>
      </w:r>
      <w:r w:rsidR="006B7DBE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used to do ballet and gymnastics as a child</w:t>
      </w:r>
    </w:p>
    <w:p w:rsidR="00D814B9" w:rsidRDefault="00D814B9" w:rsidP="009F4178">
      <w:pPr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Mrs Hastie – </w:t>
      </w:r>
      <w:r w:rsidR="006B7DBE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does boxing to keep fit</w:t>
      </w:r>
    </w:p>
    <w:p w:rsidR="00D814B9" w:rsidRDefault="00D814B9" w:rsidP="009F4178">
      <w:pPr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Ms Kennedy – </w:t>
      </w:r>
      <w:r w:rsidR="006B7DBE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used to be a hairdresser</w:t>
      </w:r>
    </w:p>
    <w:p w:rsidR="00D814B9" w:rsidRDefault="00D814B9" w:rsidP="009F4178">
      <w:pPr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Mrs Cunningham – </w:t>
      </w:r>
      <w:r w:rsidR="006B7DBE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went to the school Hogwarts was based on.  JK Rowling wrote Harry Potter at a table at the back of a café in Edinburgh and from the window she could see my old school.  Turrets and all!</w:t>
      </w:r>
    </w:p>
    <w:p w:rsidR="00D814B9" w:rsidRDefault="00D814B9" w:rsidP="009F4178">
      <w:pPr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Mrs Naidoo –</w:t>
      </w:r>
      <w:r w:rsidR="006B7DBE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shares her birthday with Queen Victoria</w:t>
      </w:r>
    </w:p>
    <w:p w:rsidR="00D814B9" w:rsidRDefault="00D814B9" w:rsidP="009F4178">
      <w:pPr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Ms Kern – </w:t>
      </w:r>
      <w:r w:rsidR="006B7DBE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can right legibly in her left and right hand</w:t>
      </w:r>
    </w:p>
    <w:p w:rsidR="00D814B9" w:rsidRDefault="00D814B9" w:rsidP="009F4178">
      <w:pPr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Ms </w:t>
      </w:r>
      <w:proofErr w:type="spellStart"/>
      <w:r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Pankhania</w:t>
      </w:r>
      <w:proofErr w:type="spellEnd"/>
      <w:r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–</w:t>
      </w:r>
      <w:r w:rsidR="00586B60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once flew on Concorde</w:t>
      </w:r>
    </w:p>
    <w:p w:rsidR="00D814B9" w:rsidRDefault="00D814B9" w:rsidP="009F4178">
      <w:pPr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Mrs Day – </w:t>
      </w:r>
      <w:r w:rsidR="00586B60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went on an American road trip for my honeymoon</w:t>
      </w:r>
    </w:p>
    <w:p w:rsidR="00D814B9" w:rsidRDefault="00D814B9" w:rsidP="009F4178">
      <w:pPr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Mrs </w:t>
      </w:r>
      <w:proofErr w:type="spellStart"/>
      <w:r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Dimishky</w:t>
      </w:r>
      <w:proofErr w:type="spellEnd"/>
      <w:r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– </w:t>
      </w:r>
      <w:r w:rsidR="00947848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met the actual BFG (Roald Dahl’s gardener)</w:t>
      </w:r>
    </w:p>
    <w:p w:rsidR="00D814B9" w:rsidRDefault="00D814B9" w:rsidP="009F4178">
      <w:pPr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Mrs </w:t>
      </w:r>
      <w:proofErr w:type="spellStart"/>
      <w:r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Strugeon</w:t>
      </w:r>
      <w:proofErr w:type="spellEnd"/>
      <w:r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– loves teaching P.E.</w:t>
      </w:r>
    </w:p>
    <w:p w:rsidR="009F4178" w:rsidRPr="009F4178" w:rsidRDefault="009F4178" w:rsidP="009F4178">
      <w:pPr>
        <w:rPr>
          <w:rFonts w:cstheme="minorHAnsi"/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F4178">
        <w:rPr>
          <w:rFonts w:cstheme="minorHAnsi"/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Paper 5</w:t>
      </w:r>
    </w:p>
    <w:p w:rsidR="009F4178" w:rsidRDefault="009F4178" w:rsidP="009F4178">
      <w:pPr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Timed task </w:t>
      </w:r>
    </w:p>
    <w:p w:rsidR="009F4178" w:rsidRDefault="009F4178" w:rsidP="009F4178">
      <w:pPr>
        <w:rPr>
          <w:rFonts w:cstheme="minorHAnsi"/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F4178">
        <w:rPr>
          <w:rFonts w:cstheme="minorHAnsi"/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Paper 6 </w:t>
      </w:r>
    </w:p>
    <w:p w:rsidR="009F4178" w:rsidRDefault="001D1729" w:rsidP="001D1729">
      <w:pPr>
        <w:pStyle w:val="ListParagraph"/>
        <w:numPr>
          <w:ilvl w:val="0"/>
          <w:numId w:val="5"/>
        </w:numPr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There </w:t>
      </w:r>
    </w:p>
    <w:p w:rsidR="001D1729" w:rsidRDefault="001D1729" w:rsidP="001D1729">
      <w:pPr>
        <w:pStyle w:val="ListParagraph"/>
        <w:numPr>
          <w:ilvl w:val="0"/>
          <w:numId w:val="5"/>
        </w:numPr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Really </w:t>
      </w:r>
    </w:p>
    <w:p w:rsidR="001D1729" w:rsidRDefault="001D1729" w:rsidP="001D1729">
      <w:pPr>
        <w:pStyle w:val="ListParagraph"/>
        <w:numPr>
          <w:ilvl w:val="0"/>
          <w:numId w:val="5"/>
        </w:numPr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Is </w:t>
      </w:r>
    </w:p>
    <w:p w:rsidR="001D1729" w:rsidRDefault="001D1729" w:rsidP="001D1729">
      <w:pPr>
        <w:pStyle w:val="ListParagraph"/>
        <w:numPr>
          <w:ilvl w:val="0"/>
          <w:numId w:val="5"/>
        </w:numPr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No </w:t>
      </w:r>
    </w:p>
    <w:p w:rsidR="001D1729" w:rsidRDefault="001D1729" w:rsidP="001D1729">
      <w:pPr>
        <w:pStyle w:val="ListParagraph"/>
        <w:numPr>
          <w:ilvl w:val="0"/>
          <w:numId w:val="5"/>
        </w:numPr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Spelling </w:t>
      </w:r>
    </w:p>
    <w:p w:rsidR="001D1729" w:rsidRDefault="001D1729" w:rsidP="001D1729">
      <w:pPr>
        <w:pStyle w:val="ListParagraph"/>
        <w:numPr>
          <w:ilvl w:val="0"/>
          <w:numId w:val="5"/>
        </w:numPr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Test </w:t>
      </w:r>
    </w:p>
    <w:p w:rsidR="001D1729" w:rsidRDefault="001D1729" w:rsidP="001D1729">
      <w:pPr>
        <w:pStyle w:val="ListParagraph"/>
        <w:numPr>
          <w:ilvl w:val="0"/>
          <w:numId w:val="5"/>
        </w:numPr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Happy </w:t>
      </w:r>
    </w:p>
    <w:p w:rsidR="001D1729" w:rsidRDefault="001D1729" w:rsidP="001D1729">
      <w:pPr>
        <w:pStyle w:val="ListParagraph"/>
        <w:numPr>
          <w:ilvl w:val="0"/>
          <w:numId w:val="5"/>
        </w:numPr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Lockdown </w:t>
      </w:r>
    </w:p>
    <w:p w:rsidR="001D1729" w:rsidRDefault="001D1729" w:rsidP="001D1729">
      <w:pPr>
        <w:pStyle w:val="ListParagraph"/>
        <w:numPr>
          <w:ilvl w:val="0"/>
          <w:numId w:val="5"/>
        </w:numPr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SATs </w:t>
      </w:r>
    </w:p>
    <w:p w:rsidR="001D1729" w:rsidRDefault="0060037F" w:rsidP="001D1729">
      <w:pPr>
        <w:pStyle w:val="ListParagraph"/>
        <w:numPr>
          <w:ilvl w:val="0"/>
          <w:numId w:val="5"/>
        </w:numPr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Yea</w:t>
      </w:r>
      <w:r w:rsidR="001D1729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 </w:t>
      </w:r>
      <w:r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Six</w:t>
      </w:r>
    </w:p>
    <w:p w:rsidR="001D1729" w:rsidRDefault="001D1729" w:rsidP="001D1729">
      <w:pPr>
        <w:pStyle w:val="ListParagraph"/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D1729" w:rsidRPr="001D1729" w:rsidRDefault="000226F5" w:rsidP="001D1729">
      <w:pPr>
        <w:pStyle w:val="ListParagraph"/>
        <w:ind w:left="0"/>
        <w:rPr>
          <w:rFonts w:cstheme="minorHAnsi"/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Paper 7</w:t>
      </w:r>
    </w:p>
    <w:p w:rsidR="001D1729" w:rsidRDefault="001D1729" w:rsidP="001D1729">
      <w:pPr>
        <w:pStyle w:val="ListParagraph"/>
        <w:ind w:left="0"/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D1729" w:rsidRDefault="001D1729" w:rsidP="001D1729">
      <w:pPr>
        <w:pStyle w:val="ListParagraph"/>
        <w:ind w:left="0"/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Art task </w:t>
      </w:r>
    </w:p>
    <w:p w:rsidR="001D1729" w:rsidRDefault="001D1729" w:rsidP="001D1729">
      <w:pPr>
        <w:pStyle w:val="ListParagraph"/>
        <w:ind w:left="0"/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226F5" w:rsidRDefault="000226F5" w:rsidP="001D1729">
      <w:pPr>
        <w:pStyle w:val="ListParagraph"/>
        <w:ind w:left="0"/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814B9" w:rsidRDefault="00D814B9" w:rsidP="001D1729">
      <w:pPr>
        <w:pStyle w:val="ListParagraph"/>
        <w:ind w:left="0"/>
        <w:rPr>
          <w:rFonts w:cstheme="minorHAnsi"/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814B9" w:rsidRDefault="00D814B9" w:rsidP="001D1729">
      <w:pPr>
        <w:pStyle w:val="ListParagraph"/>
        <w:ind w:left="0"/>
        <w:rPr>
          <w:rFonts w:cstheme="minorHAnsi"/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814B9" w:rsidRDefault="00D814B9" w:rsidP="001D1729">
      <w:pPr>
        <w:pStyle w:val="ListParagraph"/>
        <w:ind w:left="0"/>
        <w:rPr>
          <w:rFonts w:cstheme="minorHAnsi"/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D1729" w:rsidRDefault="000226F5" w:rsidP="001D1729">
      <w:pPr>
        <w:pStyle w:val="ListParagraph"/>
        <w:ind w:left="0"/>
        <w:rPr>
          <w:rFonts w:cstheme="minorHAnsi"/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Paper 8</w:t>
      </w:r>
    </w:p>
    <w:p w:rsidR="001D1729" w:rsidRDefault="001D1729" w:rsidP="001D1729">
      <w:pPr>
        <w:pStyle w:val="ListParagraph"/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457199</wp:posOffset>
            </wp:positionH>
            <wp:positionV relativeFrom="paragraph">
              <wp:posOffset>208987</wp:posOffset>
            </wp:positionV>
            <wp:extent cx="2725947" cy="3065425"/>
            <wp:effectExtent l="0" t="0" r="0" b="19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088" cy="30768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1729" w:rsidRPr="001D1729" w:rsidRDefault="001D1729" w:rsidP="001D1729">
      <w:pPr>
        <w:pStyle w:val="ListParagraph"/>
        <w:numPr>
          <w:ilvl w:val="0"/>
          <w:numId w:val="6"/>
        </w:numPr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D1729" w:rsidRPr="001D1729" w:rsidRDefault="001D1729" w:rsidP="001D1729">
      <w:pPr>
        <w:pStyle w:val="ListParagraph"/>
        <w:ind w:left="0"/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F4178" w:rsidRDefault="009F4178"/>
    <w:p w:rsidR="001D1729" w:rsidRDefault="001D1729"/>
    <w:p w:rsidR="001D1729" w:rsidRDefault="001D1729"/>
    <w:p w:rsidR="001D1729" w:rsidRDefault="001D1729"/>
    <w:p w:rsidR="001D1729" w:rsidRDefault="001D1729"/>
    <w:p w:rsidR="001D1729" w:rsidRDefault="001D1729"/>
    <w:p w:rsidR="001D1729" w:rsidRDefault="001D1729"/>
    <w:p w:rsidR="001D1729" w:rsidRDefault="001D1729"/>
    <w:p w:rsidR="001D1729" w:rsidRDefault="001D1729"/>
    <w:p w:rsidR="00D814B9" w:rsidRDefault="00D814B9"/>
    <w:p w:rsidR="00D814B9" w:rsidRPr="00D814B9" w:rsidRDefault="00D814B9" w:rsidP="00D814B9">
      <w:pPr>
        <w:pStyle w:val="ListParagraph"/>
        <w:numPr>
          <w:ilvl w:val="0"/>
          <w:numId w:val="6"/>
        </w:numPr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You! </w:t>
      </w:r>
    </w:p>
    <w:p w:rsidR="001D1729" w:rsidRDefault="001D1729"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721D7A4D" wp14:editId="6FE9C0F9">
            <wp:simplePos x="0" y="0"/>
            <wp:positionH relativeFrom="margin">
              <wp:posOffset>422694</wp:posOffset>
            </wp:positionH>
            <wp:positionV relativeFrom="paragraph">
              <wp:posOffset>256696</wp:posOffset>
            </wp:positionV>
            <wp:extent cx="3221723" cy="2424022"/>
            <wp:effectExtent l="0" t="0" r="0" b="0"/>
            <wp:wrapNone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1723" cy="24240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1729" w:rsidRDefault="001D1729" w:rsidP="001D1729">
      <w:pPr>
        <w:pStyle w:val="ListParagraph"/>
        <w:numPr>
          <w:ilvl w:val="0"/>
          <w:numId w:val="6"/>
        </w:numPr>
      </w:pPr>
      <w:r>
        <w:t xml:space="preserve">  </w:t>
      </w:r>
    </w:p>
    <w:p w:rsidR="001D1729" w:rsidRDefault="001D1729" w:rsidP="001D1729"/>
    <w:p w:rsidR="001D1729" w:rsidRDefault="001D1729" w:rsidP="001D1729"/>
    <w:p w:rsidR="001D1729" w:rsidRDefault="001D1729" w:rsidP="001D1729"/>
    <w:p w:rsidR="001D1729" w:rsidRDefault="001D1729" w:rsidP="001D1729"/>
    <w:p w:rsidR="001D1729" w:rsidRDefault="001D1729" w:rsidP="001D1729"/>
    <w:p w:rsidR="001D1729" w:rsidRDefault="001D1729" w:rsidP="001D1729"/>
    <w:p w:rsidR="001D1729" w:rsidRDefault="001D1729" w:rsidP="001D1729"/>
    <w:p w:rsidR="001D1729" w:rsidRDefault="001D1729" w:rsidP="001D1729"/>
    <w:p w:rsidR="000226F5" w:rsidRDefault="000226F5" w:rsidP="000226F5">
      <w:pPr>
        <w:rPr>
          <w:b/>
        </w:rPr>
      </w:pPr>
    </w:p>
    <w:p w:rsidR="000226F5" w:rsidRDefault="000226F5" w:rsidP="000226F5">
      <w:pPr>
        <w:rPr>
          <w:b/>
        </w:rPr>
      </w:pPr>
    </w:p>
    <w:p w:rsidR="000226F5" w:rsidRDefault="000226F5" w:rsidP="000226F5">
      <w:pPr>
        <w:rPr>
          <w:b/>
        </w:rPr>
      </w:pPr>
    </w:p>
    <w:p w:rsidR="000226F5" w:rsidRDefault="000226F5" w:rsidP="000226F5">
      <w:pPr>
        <w:rPr>
          <w:b/>
        </w:rPr>
      </w:pPr>
    </w:p>
    <w:p w:rsidR="000226F5" w:rsidRDefault="000226F5" w:rsidP="000226F5">
      <w:pPr>
        <w:rPr>
          <w:b/>
        </w:rPr>
      </w:pPr>
    </w:p>
    <w:p w:rsidR="000226F5" w:rsidRDefault="000226F5" w:rsidP="000226F5">
      <w:pPr>
        <w:rPr>
          <w:b/>
        </w:rPr>
      </w:pPr>
    </w:p>
    <w:p w:rsidR="000226F5" w:rsidRDefault="000226F5" w:rsidP="000226F5">
      <w:pPr>
        <w:rPr>
          <w:b/>
        </w:rPr>
      </w:pPr>
    </w:p>
    <w:p w:rsidR="000226F5" w:rsidRDefault="000226F5" w:rsidP="000226F5">
      <w:pPr>
        <w:rPr>
          <w:b/>
        </w:rPr>
      </w:pPr>
    </w:p>
    <w:p w:rsidR="000226F5" w:rsidRDefault="001D1729" w:rsidP="000226F5">
      <w:pPr>
        <w:rPr>
          <w:b/>
        </w:rPr>
      </w:pPr>
      <w:r w:rsidRPr="001D1729">
        <w:rPr>
          <w:b/>
        </w:rPr>
        <w:t>Paper 9</w:t>
      </w:r>
    </w:p>
    <w:p w:rsidR="000226F5" w:rsidRDefault="000226F5" w:rsidP="000226F5">
      <w:pPr>
        <w:pStyle w:val="ListParagraph"/>
        <w:numPr>
          <w:ilvl w:val="0"/>
          <w:numId w:val="8"/>
        </w:numPr>
        <w:rPr>
          <w:b/>
        </w:rPr>
      </w:pPr>
      <w:r>
        <w:rPr>
          <w:b/>
        </w:rPr>
        <w:t xml:space="preserve">Cat in the hat </w:t>
      </w:r>
    </w:p>
    <w:p w:rsidR="000226F5" w:rsidRDefault="000226F5" w:rsidP="000226F5">
      <w:pPr>
        <w:pStyle w:val="ListParagraph"/>
        <w:numPr>
          <w:ilvl w:val="0"/>
          <w:numId w:val="8"/>
        </w:numPr>
        <w:rPr>
          <w:b/>
        </w:rPr>
      </w:pPr>
      <w:r>
        <w:rPr>
          <w:b/>
        </w:rPr>
        <w:t>The Hungry Caterpillar</w:t>
      </w:r>
    </w:p>
    <w:p w:rsidR="000226F5" w:rsidRDefault="000226F5" w:rsidP="000226F5">
      <w:pPr>
        <w:pStyle w:val="ListParagraph"/>
        <w:numPr>
          <w:ilvl w:val="0"/>
          <w:numId w:val="8"/>
        </w:numPr>
        <w:rPr>
          <w:b/>
        </w:rPr>
      </w:pPr>
      <w:r>
        <w:rPr>
          <w:b/>
        </w:rPr>
        <w:t>Matilda</w:t>
      </w:r>
    </w:p>
    <w:p w:rsidR="000226F5" w:rsidRDefault="000226F5" w:rsidP="000226F5">
      <w:pPr>
        <w:pStyle w:val="ListParagraph"/>
        <w:numPr>
          <w:ilvl w:val="0"/>
          <w:numId w:val="8"/>
        </w:numPr>
        <w:rPr>
          <w:b/>
        </w:rPr>
      </w:pPr>
      <w:r>
        <w:rPr>
          <w:b/>
        </w:rPr>
        <w:t>Green Eggs and Ham</w:t>
      </w:r>
    </w:p>
    <w:p w:rsidR="000226F5" w:rsidRDefault="000226F5" w:rsidP="000226F5">
      <w:pPr>
        <w:pStyle w:val="ListParagraph"/>
        <w:numPr>
          <w:ilvl w:val="0"/>
          <w:numId w:val="8"/>
        </w:numPr>
        <w:rPr>
          <w:b/>
        </w:rPr>
      </w:pPr>
      <w:r>
        <w:rPr>
          <w:b/>
        </w:rPr>
        <w:t>3 Little Pigs</w:t>
      </w:r>
    </w:p>
    <w:p w:rsidR="000226F5" w:rsidRDefault="000226F5" w:rsidP="000226F5">
      <w:pPr>
        <w:pStyle w:val="ListParagraph"/>
        <w:numPr>
          <w:ilvl w:val="0"/>
          <w:numId w:val="8"/>
        </w:numPr>
        <w:rPr>
          <w:b/>
        </w:rPr>
      </w:pPr>
      <w:r>
        <w:rPr>
          <w:b/>
        </w:rPr>
        <w:t>Alice and Wonderland</w:t>
      </w:r>
    </w:p>
    <w:p w:rsidR="000226F5" w:rsidRDefault="000226F5" w:rsidP="000226F5">
      <w:pPr>
        <w:pStyle w:val="ListParagraph"/>
        <w:numPr>
          <w:ilvl w:val="0"/>
          <w:numId w:val="8"/>
        </w:numPr>
        <w:rPr>
          <w:b/>
        </w:rPr>
      </w:pPr>
      <w:r>
        <w:rPr>
          <w:b/>
        </w:rPr>
        <w:t>James and the Giant Peach</w:t>
      </w:r>
    </w:p>
    <w:p w:rsidR="000226F5" w:rsidRDefault="000226F5" w:rsidP="000226F5">
      <w:pPr>
        <w:pStyle w:val="ListParagraph"/>
        <w:numPr>
          <w:ilvl w:val="0"/>
          <w:numId w:val="8"/>
        </w:numPr>
        <w:rPr>
          <w:b/>
        </w:rPr>
      </w:pPr>
      <w:r>
        <w:rPr>
          <w:b/>
        </w:rPr>
        <w:t>Harry Potter</w:t>
      </w:r>
    </w:p>
    <w:p w:rsidR="000226F5" w:rsidRDefault="000226F5" w:rsidP="000226F5">
      <w:pPr>
        <w:pStyle w:val="ListParagraph"/>
        <w:numPr>
          <w:ilvl w:val="0"/>
          <w:numId w:val="8"/>
        </w:numPr>
        <w:rPr>
          <w:b/>
        </w:rPr>
      </w:pPr>
      <w:r>
        <w:rPr>
          <w:b/>
        </w:rPr>
        <w:t>Charlotte’s Web</w:t>
      </w:r>
    </w:p>
    <w:p w:rsidR="000226F5" w:rsidRDefault="000226F5" w:rsidP="000226F5">
      <w:pPr>
        <w:pStyle w:val="ListParagraph"/>
        <w:numPr>
          <w:ilvl w:val="0"/>
          <w:numId w:val="8"/>
        </w:numPr>
        <w:rPr>
          <w:b/>
        </w:rPr>
      </w:pPr>
      <w:r>
        <w:rPr>
          <w:b/>
        </w:rPr>
        <w:t xml:space="preserve">Charlie and the Chocolate Factory </w:t>
      </w:r>
    </w:p>
    <w:p w:rsidR="000226F5" w:rsidRDefault="000226F5" w:rsidP="000226F5">
      <w:pPr>
        <w:pStyle w:val="ListParagraph"/>
        <w:numPr>
          <w:ilvl w:val="0"/>
          <w:numId w:val="8"/>
        </w:numPr>
        <w:rPr>
          <w:b/>
        </w:rPr>
      </w:pPr>
      <w:r>
        <w:rPr>
          <w:b/>
        </w:rPr>
        <w:t xml:space="preserve">The Rainbow Fish </w:t>
      </w:r>
    </w:p>
    <w:p w:rsidR="000226F5" w:rsidRDefault="000226F5" w:rsidP="000226F5">
      <w:pPr>
        <w:pStyle w:val="ListParagraph"/>
        <w:numPr>
          <w:ilvl w:val="0"/>
          <w:numId w:val="8"/>
        </w:numPr>
        <w:rPr>
          <w:b/>
        </w:rPr>
      </w:pPr>
      <w:r>
        <w:rPr>
          <w:b/>
        </w:rPr>
        <w:t>Tiger came to tea</w:t>
      </w:r>
    </w:p>
    <w:p w:rsidR="000226F5" w:rsidRDefault="000226F5" w:rsidP="000226F5">
      <w:pPr>
        <w:pStyle w:val="ListParagraph"/>
        <w:numPr>
          <w:ilvl w:val="0"/>
          <w:numId w:val="8"/>
        </w:numPr>
        <w:rPr>
          <w:b/>
        </w:rPr>
      </w:pPr>
      <w:r>
        <w:rPr>
          <w:b/>
        </w:rPr>
        <w:t xml:space="preserve">Black Beauty </w:t>
      </w:r>
    </w:p>
    <w:p w:rsidR="000226F5" w:rsidRDefault="000226F5" w:rsidP="000226F5">
      <w:pPr>
        <w:pStyle w:val="ListParagraph"/>
        <w:numPr>
          <w:ilvl w:val="0"/>
          <w:numId w:val="8"/>
        </w:numPr>
        <w:rPr>
          <w:b/>
        </w:rPr>
      </w:pPr>
      <w:r>
        <w:rPr>
          <w:b/>
        </w:rPr>
        <w:t xml:space="preserve">We’re going on a bear hunt </w:t>
      </w:r>
    </w:p>
    <w:p w:rsidR="001D1729" w:rsidRPr="000226F5" w:rsidRDefault="000226F5" w:rsidP="000226F5">
      <w:pPr>
        <w:pStyle w:val="ListParagraph"/>
        <w:numPr>
          <w:ilvl w:val="0"/>
          <w:numId w:val="8"/>
        </w:numPr>
        <w:rPr>
          <w:b/>
        </w:rPr>
      </w:pPr>
      <w:r>
        <w:rPr>
          <w:b/>
        </w:rPr>
        <w:t>The lion, the witch and the wardrobe</w:t>
      </w:r>
      <w:r w:rsidR="001D1729" w:rsidRPr="000226F5">
        <w:rPr>
          <w:b/>
        </w:rPr>
        <w:t xml:space="preserve"> </w:t>
      </w:r>
    </w:p>
    <w:p w:rsidR="000226F5" w:rsidRPr="000226F5" w:rsidRDefault="000226F5" w:rsidP="001D1729">
      <w:pPr>
        <w:rPr>
          <w:b/>
        </w:rPr>
      </w:pPr>
      <w:r w:rsidRPr="000226F5">
        <w:rPr>
          <w:b/>
        </w:rPr>
        <w:t xml:space="preserve">Paper 10 </w:t>
      </w:r>
    </w:p>
    <w:p w:rsidR="001D1729" w:rsidRPr="001D1729" w:rsidRDefault="001D1729" w:rsidP="001D1729">
      <w:r w:rsidRPr="001D1729">
        <w:lastRenderedPageBreak/>
        <w:t xml:space="preserve">Secondary schools – different answers </w:t>
      </w:r>
    </w:p>
    <w:p w:rsidR="001D1729" w:rsidRDefault="001D1729" w:rsidP="001D1729">
      <w:pPr>
        <w:rPr>
          <w:b/>
        </w:rPr>
      </w:pPr>
    </w:p>
    <w:p w:rsidR="001D1729" w:rsidRDefault="000226F5" w:rsidP="001D1729">
      <w:pPr>
        <w:rPr>
          <w:b/>
        </w:rPr>
      </w:pPr>
      <w:r>
        <w:rPr>
          <w:b/>
        </w:rPr>
        <w:t>Paper 11</w:t>
      </w:r>
    </w:p>
    <w:p w:rsidR="001D1729" w:rsidRPr="001D1729" w:rsidRDefault="001D1729" w:rsidP="001D1729">
      <w:r>
        <w:t xml:space="preserve">Celebration task </w:t>
      </w:r>
    </w:p>
    <w:sectPr w:rsidR="001D1729" w:rsidRPr="001D172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30630B"/>
    <w:multiLevelType w:val="hybridMultilevel"/>
    <w:tmpl w:val="D1A645E4"/>
    <w:lvl w:ilvl="0" w:tplc="9FDA175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46F4658"/>
    <w:multiLevelType w:val="hybridMultilevel"/>
    <w:tmpl w:val="F594DDD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097615"/>
    <w:multiLevelType w:val="hybridMultilevel"/>
    <w:tmpl w:val="C0947E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D4434B"/>
    <w:multiLevelType w:val="hybridMultilevel"/>
    <w:tmpl w:val="1C1A54F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C35C14"/>
    <w:multiLevelType w:val="hybridMultilevel"/>
    <w:tmpl w:val="FEE2AD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5657B1"/>
    <w:multiLevelType w:val="hybridMultilevel"/>
    <w:tmpl w:val="CA8A8D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211D12"/>
    <w:multiLevelType w:val="hybridMultilevel"/>
    <w:tmpl w:val="7D84D8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60D341F"/>
    <w:multiLevelType w:val="hybridMultilevel"/>
    <w:tmpl w:val="F7F644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2"/>
  </w:num>
  <w:num w:numId="6">
    <w:abstractNumId w:val="4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178"/>
    <w:rsid w:val="000226F5"/>
    <w:rsid w:val="001D1729"/>
    <w:rsid w:val="00586B60"/>
    <w:rsid w:val="0060037F"/>
    <w:rsid w:val="006B7DBE"/>
    <w:rsid w:val="00947848"/>
    <w:rsid w:val="009E061C"/>
    <w:rsid w:val="009F4178"/>
    <w:rsid w:val="00AD628D"/>
    <w:rsid w:val="00D814B9"/>
    <w:rsid w:val="00D93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4DE85B"/>
  <w15:chartTrackingRefBased/>
  <w15:docId w15:val="{8C606A5A-CF9F-4852-A91A-B51A49EAE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F41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853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cid:DF989921-09A5-448D-BA04-1C3D0273859B-L0-001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A7C77C40</Template>
  <TotalTime>8</TotalTime>
  <Pages>5</Pages>
  <Words>411</Words>
  <Characters>2347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Integra Schools IT</Company>
  <LinksUpToDate>false</LinksUpToDate>
  <CharactersWithSpaces>2753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Gough</dc:creator>
  <cp:keywords/>
  <dc:description/>
  <cp:lastModifiedBy>Rebecca Dowling</cp:lastModifiedBy>
  <cp:revision>5</cp:revision>
  <dcterms:created xsi:type="dcterms:W3CDTF">2020-05-10T10:59:00Z</dcterms:created>
  <dcterms:modified xsi:type="dcterms:W3CDTF">2020-05-10T12:45:00Z</dcterms:modified>
</cp:coreProperties>
</file>