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94329" w14:textId="77777777" w:rsidR="57BE4254" w:rsidRDefault="57BE4254" w:rsidP="18719429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Year 2 Home Learning </w:t>
      </w:r>
    </w:p>
    <w:p w14:paraId="1C5258E2" w14:textId="300923C5" w:rsidR="57BE4254" w:rsidRDefault="57BE4254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 w:rsidR="000F2F70">
        <w:rPr>
          <w:rFonts w:ascii="Calibri" w:eastAsia="Calibri" w:hAnsi="Calibri" w:cs="Calibri"/>
          <w:b/>
          <w:bCs/>
          <w:sz w:val="24"/>
          <w:szCs w:val="24"/>
          <w:u w:val="single"/>
        </w:rPr>
        <w:t>Commencing 15</w:t>
      </w:r>
      <w:r w:rsidR="00D933C4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  <w:r w:rsidR="00047016">
        <w:rPr>
          <w:rFonts w:ascii="Calibri" w:eastAsia="Calibri" w:hAnsi="Calibri" w:cs="Calibri"/>
          <w:b/>
          <w:bCs/>
          <w:sz w:val="24"/>
          <w:szCs w:val="24"/>
          <w:u w:val="single"/>
        </w:rPr>
        <w:t>June</w:t>
      </w:r>
      <w:r w:rsidR="0087646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2020- </w:t>
      </w:r>
      <w:r w:rsidR="00DC3B07">
        <w:rPr>
          <w:rFonts w:ascii="Calibri" w:eastAsia="Calibri" w:hAnsi="Calibri" w:cs="Calibri"/>
          <w:b/>
          <w:bCs/>
          <w:sz w:val="24"/>
          <w:szCs w:val="24"/>
          <w:u w:val="single"/>
        </w:rPr>
        <w:t>Friday</w:t>
      </w:r>
    </w:p>
    <w:p w14:paraId="1E28998A" w14:textId="77777777" w:rsidR="00610CDB" w:rsidRDefault="00610CDB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Please send your work to- </w:t>
      </w:r>
      <w:hyperlink r:id="rId5" w:history="1">
        <w:r w:rsidRPr="001000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</w:p>
    <w:p w14:paraId="3B3CF0CA" w14:textId="5033E24A" w:rsidR="18719429" w:rsidRDefault="00610CDB" w:rsidP="18719429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 </w:t>
      </w:r>
      <w:r w:rsidR="00D933C4">
        <w:rPr>
          <w:rFonts w:ascii="Calibri" w:eastAsia="Calibri" w:hAnsi="Calibri" w:cs="Calibri"/>
          <w:b/>
          <w:bCs/>
          <w:sz w:val="24"/>
          <w:szCs w:val="24"/>
        </w:rPr>
        <w:t xml:space="preserve">always </w:t>
      </w:r>
      <w:r>
        <w:rPr>
          <w:rFonts w:ascii="Calibri" w:eastAsia="Calibri" w:hAnsi="Calibri" w:cs="Calibri"/>
          <w:b/>
          <w:bCs/>
          <w:sz w:val="24"/>
          <w:szCs w:val="24"/>
        </w:rPr>
        <w:t>lo</w:t>
      </w:r>
      <w:r w:rsidR="00D933C4">
        <w:rPr>
          <w:rFonts w:ascii="Calibri" w:eastAsia="Calibri" w:hAnsi="Calibri" w:cs="Calibri"/>
          <w:b/>
          <w:bCs/>
          <w:sz w:val="24"/>
          <w:szCs w:val="24"/>
        </w:rPr>
        <w:t>ok forward to seeing your work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. Please let us know if you need any help or have any questions. </w:t>
      </w:r>
    </w:p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6238"/>
        <w:gridCol w:w="4820"/>
      </w:tblGrid>
      <w:tr w:rsidR="002E21E7" w14:paraId="738BCC32" w14:textId="77777777" w:rsidTr="002E21E7">
        <w:trPr>
          <w:trHeight w:val="4647"/>
        </w:trPr>
        <w:tc>
          <w:tcPr>
            <w:tcW w:w="11058" w:type="dxa"/>
            <w:gridSpan w:val="2"/>
          </w:tcPr>
          <w:p w14:paraId="75418FF8" w14:textId="77777777" w:rsidR="002E21E7" w:rsidRDefault="002E21E7" w:rsidP="000F2F70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 Task</w:t>
            </w:r>
          </w:p>
          <w:p w14:paraId="6F3D0D8F" w14:textId="77777777" w:rsidR="002E21E7" w:rsidRPr="00E3746F" w:rsidRDefault="002E21E7" w:rsidP="00E3746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Pr="00E3746F">
              <w:rPr>
                <w:rFonts w:ascii="Calibri" w:eastAsia="Calibri" w:hAnsi="Calibri" w:cs="Calibri"/>
                <w:b/>
                <w:bCs/>
                <w:color w:val="00B050"/>
                <w:sz w:val="28"/>
                <w:szCs w:val="28"/>
              </w:rPr>
              <w:t>Toy Story</w:t>
            </w:r>
          </w:p>
          <w:p w14:paraId="143E1985" w14:textId="17A93E25" w:rsidR="002E21E7" w:rsidRPr="00E3746F" w:rsidRDefault="002E21E7" w:rsidP="00477876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 am sure many of you are familiar with </w:t>
            </w:r>
            <w:r w:rsidR="009E669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the 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Toy Story</w:t>
            </w:r>
            <w:r w:rsidR="009E669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movies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. Have a look at the picture and answer the questions below.  You will need your inference skills so look closely at the picture to answer each question.  Try and use the word </w:t>
            </w:r>
            <w:r w:rsidR="009E6697">
              <w:rPr>
                <w:rFonts w:ascii="Calibri" w:eastAsia="Calibri" w:hAnsi="Calibri" w:cs="Calibri"/>
                <w:bCs/>
                <w:sz w:val="24"/>
                <w:szCs w:val="24"/>
              </w:rPr>
              <w:t>‘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because</w:t>
            </w:r>
            <w:r w:rsidR="009E6697">
              <w:rPr>
                <w:rFonts w:ascii="Calibri" w:eastAsia="Calibri" w:hAnsi="Calibri" w:cs="Calibri"/>
                <w:bCs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in your answers to help explain why you think what you do.</w:t>
            </w:r>
          </w:p>
          <w:p w14:paraId="2D65AC74" w14:textId="77777777" w:rsidR="002E21E7" w:rsidRDefault="002E21E7" w:rsidP="002E21E7">
            <w:pPr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FAE78E" wp14:editId="4E01E893">
                  <wp:extent cx="5848350" cy="3076950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254" cy="308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5AD44" w14:textId="77777777" w:rsidR="002E21E7" w:rsidRPr="00E3746F" w:rsidRDefault="002E21E7" w:rsidP="00E3746F">
            <w:pPr>
              <w:numPr>
                <w:ilvl w:val="0"/>
                <w:numId w:val="15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3746F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 are Andy’s interests?</w:t>
            </w:r>
          </w:p>
          <w:p w14:paraId="7924DC59" w14:textId="77777777" w:rsidR="002E21E7" w:rsidRPr="00E3746F" w:rsidRDefault="002E21E7" w:rsidP="00E3746F">
            <w:pPr>
              <w:numPr>
                <w:ilvl w:val="0"/>
                <w:numId w:val="15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3746F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 type of person is Andy?</w:t>
            </w:r>
          </w:p>
          <w:p w14:paraId="16262996" w14:textId="77777777" w:rsidR="002E21E7" w:rsidRPr="00E3746F" w:rsidRDefault="002E21E7" w:rsidP="00E3746F">
            <w:pPr>
              <w:numPr>
                <w:ilvl w:val="0"/>
                <w:numId w:val="15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3746F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How old do you think Andy is?</w:t>
            </w:r>
          </w:p>
          <w:p w14:paraId="51161EA8" w14:textId="77777777" w:rsidR="002E21E7" w:rsidRPr="00E3746F" w:rsidRDefault="002E21E7" w:rsidP="00E3746F">
            <w:pPr>
              <w:numPr>
                <w:ilvl w:val="0"/>
                <w:numId w:val="15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3746F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 is Woody looking at?</w:t>
            </w:r>
          </w:p>
          <w:p w14:paraId="58A2F197" w14:textId="77777777" w:rsidR="002E21E7" w:rsidRPr="00E3746F" w:rsidRDefault="002E21E7" w:rsidP="00E3746F">
            <w:pPr>
              <w:numPr>
                <w:ilvl w:val="0"/>
                <w:numId w:val="15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3746F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 is Woody thinking?</w:t>
            </w:r>
          </w:p>
          <w:p w14:paraId="180DC8A2" w14:textId="77777777" w:rsidR="002E21E7" w:rsidRDefault="002E21E7" w:rsidP="001E1257"/>
          <w:p w14:paraId="45F3F5F4" w14:textId="71A2F49B" w:rsidR="002E21E7" w:rsidRDefault="002E21E7" w:rsidP="001E1257"/>
          <w:p w14:paraId="2ED9C5F3" w14:textId="493B5B9F" w:rsidR="002E21E7" w:rsidRPr="00BC5E75" w:rsidRDefault="002E21E7" w:rsidP="001E125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E21E7" w14:paraId="7AE7210C" w14:textId="77777777" w:rsidTr="002E21E7">
        <w:trPr>
          <w:trHeight w:val="841"/>
        </w:trPr>
        <w:tc>
          <w:tcPr>
            <w:tcW w:w="11058" w:type="dxa"/>
            <w:gridSpan w:val="2"/>
          </w:tcPr>
          <w:p w14:paraId="22B74D77" w14:textId="09C4AE9E" w:rsidR="002E21E7" w:rsidRDefault="002E21E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Maths Tasks</w:t>
            </w:r>
          </w:p>
          <w:p w14:paraId="596B8F15" w14:textId="26C598E4" w:rsidR="002E21E7" w:rsidRDefault="002E21E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5871D33" w14:textId="455A5C11" w:rsidR="002E21E7" w:rsidRDefault="002E21E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Warm Up</w:t>
            </w:r>
          </w:p>
          <w:p w14:paraId="368AD5B0" w14:textId="05BDF4C7" w:rsidR="001E55F2" w:rsidRDefault="001E55F2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36437B4" wp14:editId="39C40A63">
                  <wp:extent cx="5038725" cy="2451702"/>
                  <wp:effectExtent l="0" t="0" r="0" b="6350"/>
                  <wp:docPr id="205632" name="Picture 20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300" cy="246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A0481" w14:textId="71FB7764" w:rsidR="002E21E7" w:rsidRDefault="002E21E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ADF98A1" w14:textId="26F4DCDC" w:rsidR="002E21E7" w:rsidRDefault="002E21E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Division- As you look at the division problems, decide if you are going to be grouping or sharing. Then solve each problem accordingly.</w:t>
            </w:r>
          </w:p>
          <w:p w14:paraId="756B4039" w14:textId="35433CCA" w:rsidR="002E21E7" w:rsidRDefault="009E669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9DE85A1" wp14:editId="3085CF78">
                  <wp:simplePos x="0" y="0"/>
                  <wp:positionH relativeFrom="column">
                    <wp:posOffset>4276725</wp:posOffset>
                  </wp:positionH>
                  <wp:positionV relativeFrom="paragraph">
                    <wp:posOffset>238760</wp:posOffset>
                  </wp:positionV>
                  <wp:extent cx="2394585" cy="2733040"/>
                  <wp:effectExtent l="0" t="0" r="571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474F21" w14:textId="31FF96A6" w:rsidR="002E21E7" w:rsidRDefault="002E21E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834BF0" wp14:editId="3DC96D1D">
                  <wp:extent cx="2486025" cy="2641825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44" cy="265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77C83" w14:textId="5CD3EAED" w:rsidR="002E21E7" w:rsidRDefault="009E6697" w:rsidP="00E3746F">
            <w:pPr>
              <w:spacing w:after="20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460EDC7" wp14:editId="6E8B8A1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243840</wp:posOffset>
                  </wp:positionV>
                  <wp:extent cx="2381250" cy="3538855"/>
                  <wp:effectExtent l="0" t="0" r="0" b="4445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53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21E7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F177043" wp14:editId="5497E632">
                  <wp:simplePos x="0" y="0"/>
                  <wp:positionH relativeFrom="column">
                    <wp:posOffset>4117340</wp:posOffset>
                  </wp:positionH>
                  <wp:positionV relativeFrom="paragraph">
                    <wp:posOffset>678180</wp:posOffset>
                  </wp:positionV>
                  <wp:extent cx="2766060" cy="3248025"/>
                  <wp:effectExtent l="0" t="0" r="0" b="9525"/>
                  <wp:wrapTopAndBottom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700D2" w14:textId="408581DE" w:rsidR="002E21E7" w:rsidRPr="000F3E3F" w:rsidRDefault="002E21E7" w:rsidP="00E3746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</w:tr>
      <w:tr w:rsidR="00AC26C9" w14:paraId="18B1EDA1" w14:textId="77777777" w:rsidTr="00E3746F">
        <w:trPr>
          <w:trHeight w:val="686"/>
        </w:trPr>
        <w:tc>
          <w:tcPr>
            <w:tcW w:w="6238" w:type="dxa"/>
          </w:tcPr>
          <w:p w14:paraId="602BB822" w14:textId="509CC37A" w:rsidR="006D4143" w:rsidRDefault="003B4A58" w:rsidP="00F56DF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 xml:space="preserve">PE </w:t>
            </w:r>
          </w:p>
          <w:p w14:paraId="1B3765C7" w14:textId="77777777" w:rsidR="00B75D2F" w:rsidRDefault="003B4A58" w:rsidP="00F56DF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75D2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Complete the Alphabet Challenge below</w:t>
            </w:r>
            <w:r w:rsidR="00B75D2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. </w:t>
            </w:r>
          </w:p>
          <w:p w14:paraId="682AB815" w14:textId="7A02AF37" w:rsidR="00B75D2F" w:rsidRDefault="00B75D2F" w:rsidP="00B75D2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*Try to do your full name.</w:t>
            </w:r>
          </w:p>
          <w:p w14:paraId="2BCF0604" w14:textId="06555192" w:rsidR="003B4A58" w:rsidRDefault="00B75D2F" w:rsidP="00B75D2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         How many times can you do it?</w:t>
            </w:r>
          </w:p>
          <w:p w14:paraId="6D3050FC" w14:textId="31019499" w:rsidR="00B75D2F" w:rsidRPr="00B75D2F" w:rsidRDefault="00B75D2F" w:rsidP="00B75D2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*Pick a few tricky words from our spelling list and try doing the actions for them!</w:t>
            </w:r>
          </w:p>
          <w:p w14:paraId="6E9901D6" w14:textId="6E5511E7" w:rsidR="003B4A58" w:rsidRPr="00057012" w:rsidRDefault="003B4A58" w:rsidP="00B75D2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820" w:type="dxa"/>
          </w:tcPr>
          <w:p w14:paraId="1004438A" w14:textId="77777777" w:rsidR="001073F4" w:rsidRDefault="00F56DF7" w:rsidP="00B75D2F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Wellbeing</w:t>
            </w:r>
          </w:p>
          <w:p w14:paraId="6EA8374A" w14:textId="0DF0903C" w:rsidR="00B75D2F" w:rsidRPr="001E55F2" w:rsidRDefault="00B75D2F" w:rsidP="00B75D2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7030A0"/>
                <w:sz w:val="24"/>
                <w:szCs w:val="24"/>
              </w:rPr>
            </w:pPr>
            <w:r w:rsidRPr="001E55F2">
              <w:rPr>
                <w:rFonts w:ascii="Calibri" w:eastAsia="Calibri" w:hAnsi="Calibri" w:cs="Calibri"/>
                <w:b/>
                <w:bCs/>
                <w:color w:val="7030A0"/>
                <w:sz w:val="24"/>
                <w:szCs w:val="24"/>
              </w:rPr>
              <w:t>Make a list of different good qualities of people. Can</w:t>
            </w:r>
            <w:r w:rsidR="009E6697">
              <w:rPr>
                <w:rFonts w:ascii="Calibri" w:eastAsia="Calibri" w:hAnsi="Calibri" w:cs="Calibri"/>
                <w:b/>
                <w:bCs/>
                <w:color w:val="7030A0"/>
                <w:sz w:val="24"/>
                <w:szCs w:val="24"/>
              </w:rPr>
              <w:t xml:space="preserve"> you think of more than 15</w:t>
            </w:r>
            <w:r w:rsidRPr="001E55F2">
              <w:rPr>
                <w:rFonts w:ascii="Calibri" w:eastAsia="Calibri" w:hAnsi="Calibri" w:cs="Calibri"/>
                <w:b/>
                <w:bCs/>
                <w:color w:val="7030A0"/>
                <w:sz w:val="24"/>
                <w:szCs w:val="24"/>
              </w:rPr>
              <w:t xml:space="preserve"> different words?</w:t>
            </w:r>
          </w:p>
          <w:p w14:paraId="660CEB76" w14:textId="24AB5623" w:rsidR="00B75D2F" w:rsidRPr="00B75D2F" w:rsidRDefault="009E6697" w:rsidP="009E669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538135" w:themeColor="accent6" w:themeShade="BF"/>
                <w:sz w:val="24"/>
                <w:szCs w:val="24"/>
              </w:rPr>
              <w:t>Draw a picture of yourself. A</w:t>
            </w:r>
            <w:r w:rsidR="00B75D2F" w:rsidRPr="001E55F2">
              <w:rPr>
                <w:rFonts w:ascii="Calibri" w:eastAsia="Calibri" w:hAnsi="Calibri" w:cs="Calibri"/>
                <w:b/>
                <w:bCs/>
                <w:color w:val="538135" w:themeColor="accent6" w:themeShade="BF"/>
                <w:sz w:val="24"/>
                <w:szCs w:val="24"/>
              </w:rPr>
              <w:t xml:space="preserve">round the picture </w:t>
            </w:r>
            <w:r>
              <w:rPr>
                <w:rFonts w:ascii="Calibri" w:eastAsia="Calibri" w:hAnsi="Calibri" w:cs="Calibri"/>
                <w:b/>
                <w:bCs/>
                <w:color w:val="538135" w:themeColor="accent6" w:themeShade="BF"/>
                <w:sz w:val="24"/>
                <w:szCs w:val="24"/>
              </w:rPr>
              <w:t>write your good qualities and</w:t>
            </w:r>
            <w:r w:rsidR="001E55F2">
              <w:rPr>
                <w:rFonts w:ascii="Calibri" w:eastAsia="Calibri" w:hAnsi="Calibri" w:cs="Calibri"/>
                <w:b/>
                <w:bCs/>
                <w:color w:val="538135" w:themeColor="accent6" w:themeShade="BF"/>
                <w:sz w:val="24"/>
                <w:szCs w:val="24"/>
              </w:rPr>
              <w:t xml:space="preserve"> examples of when you have used them.</w:t>
            </w:r>
          </w:p>
        </w:tc>
      </w:tr>
      <w:tr w:rsidR="006C12C2" w14:paraId="4CEF0599" w14:textId="77777777" w:rsidTr="00E3746F">
        <w:trPr>
          <w:trHeight w:val="686"/>
        </w:trPr>
        <w:tc>
          <w:tcPr>
            <w:tcW w:w="6238" w:type="dxa"/>
          </w:tcPr>
          <w:p w14:paraId="69E4EFA6" w14:textId="1F144AD5" w:rsidR="000319FB" w:rsidRDefault="006C12C2" w:rsidP="000319FB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Father’s Day</w:t>
            </w:r>
          </w:p>
          <w:p w14:paraId="73780439" w14:textId="77777777" w:rsidR="000319FB" w:rsidRDefault="000319FB" w:rsidP="005170E3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I love you to the Moon and Back</w:t>
            </w:r>
          </w:p>
          <w:p w14:paraId="7A0E5C43" w14:textId="7CD0EEBB" w:rsidR="000319FB" w:rsidRDefault="000319FB" w:rsidP="000319FB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You all have people in your life that care about you very much and who do a lot to help you. This weekend is Father’s Day. Make your dad or someone special in your life a card.  Inside you can write a message telling t</w:t>
            </w:r>
            <w:r w:rsidR="009E6697">
              <w:rPr>
                <w:rFonts w:ascii="Calibri" w:eastAsia="Calibri" w:hAnsi="Calibri" w:cs="Calibri"/>
                <w:bCs/>
                <w:sz w:val="24"/>
                <w:szCs w:val="24"/>
              </w:rPr>
              <w:t>hem how much you care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and thank them for all they do for you. I have attached instructions for </w:t>
            </w:r>
            <w:r w:rsidR="009E6697">
              <w:rPr>
                <w:rFonts w:ascii="Calibri" w:eastAsia="Calibri" w:hAnsi="Calibri" w:cs="Calibri"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card that I think you might like to make.</w:t>
            </w:r>
            <w:r w:rsidR="00B75D2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="00B75D2F">
              <w:rPr>
                <w:rFonts w:ascii="Calibri" w:eastAsia="Calibri" w:hAnsi="Calibri" w:cs="Calibri"/>
                <w:bCs/>
                <w:sz w:val="24"/>
                <w:szCs w:val="24"/>
              </w:rPr>
              <w:lastRenderedPageBreak/>
              <w:t>Don’t worry if you don’t have the exact paper or colours.  It is only there to give you an idea.</w:t>
            </w:r>
          </w:p>
          <w:p w14:paraId="6E124823" w14:textId="77777777" w:rsidR="00B75D2F" w:rsidRDefault="00B75D2F" w:rsidP="000319FB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44C23624" w14:textId="1120CAC4" w:rsidR="00B75D2F" w:rsidRPr="000319FB" w:rsidRDefault="00B75D2F" w:rsidP="00B75D2F">
            <w:pPr>
              <w:spacing w:after="20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0F7EF2" wp14:editId="1785D72B">
                  <wp:extent cx="2162175" cy="18859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574051E" w14:textId="354E0871" w:rsidR="006C12C2" w:rsidRDefault="006C12C2" w:rsidP="00DD55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Class Reading</w:t>
            </w:r>
          </w:p>
          <w:p w14:paraId="0DA6A2CF" w14:textId="2469C514" w:rsidR="003A4640" w:rsidRDefault="003A4640" w:rsidP="00DD55BA">
            <w:pPr>
              <w:spacing w:after="20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</w:pPr>
            <w:r w:rsidRPr="003A4640"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  <w:t>World’s Worst Children</w:t>
            </w:r>
          </w:p>
          <w:p w14:paraId="08BA5308" w14:textId="38069462" w:rsidR="003A4640" w:rsidRPr="003A4640" w:rsidRDefault="003A4640" w:rsidP="00DD55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A4640">
              <w:rPr>
                <w:rFonts w:ascii="Calibri" w:eastAsia="Calibri" w:hAnsi="Calibri" w:cs="Calibri"/>
                <w:bCs/>
                <w:sz w:val="24"/>
                <w:szCs w:val="24"/>
              </w:rPr>
              <w:t>By David Walliams</w:t>
            </w:r>
          </w:p>
          <w:p w14:paraId="7F88B37B" w14:textId="1E49CEBD" w:rsidR="006C12C2" w:rsidRDefault="000319FB" w:rsidP="000319FB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Follow the link below and listen to a reading of </w:t>
            </w:r>
            <w:r w:rsidR="003A4640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chapter from </w:t>
            </w:r>
            <w:r w:rsidR="003A4640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the book ‘World’s Worst Children’. Each chapter is about a different child and this chapter 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is called ‘Sophia Sofa’.</w:t>
            </w:r>
          </w:p>
          <w:p w14:paraId="5483FAA9" w14:textId="3718A65D" w:rsidR="000319FB" w:rsidRDefault="000319FB" w:rsidP="000319FB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hyperlink r:id="rId13" w:history="1">
              <w:r>
                <w:rPr>
                  <w:rStyle w:val="Hyperlink"/>
                </w:rPr>
                <w:t>https://www.youtube.com/watch?v=RBrVac-dn6o</w:t>
              </w:r>
            </w:hyperlink>
          </w:p>
          <w:p w14:paraId="7AE35EC6" w14:textId="77777777" w:rsidR="000319FB" w:rsidRDefault="000319FB" w:rsidP="000319FB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lastRenderedPageBreak/>
              <w:t>-</w:t>
            </w:r>
            <w:r w:rsidRPr="003A464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Challenge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- Use the PE challenge page to do the activities to spell- Sophia Sofa.</w:t>
            </w:r>
          </w:p>
          <w:p w14:paraId="69A3D353" w14:textId="5A09C1DF" w:rsidR="00B75D2F" w:rsidRPr="000319FB" w:rsidRDefault="00B75D2F" w:rsidP="00B75D2F">
            <w:pPr>
              <w:spacing w:after="20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F6419" wp14:editId="39E9A813">
                  <wp:extent cx="1589686" cy="17716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59" cy="17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7CDA7" w14:textId="2F0547A3" w:rsidR="003A508F" w:rsidRDefault="003A508F" w:rsidP="18719429">
      <w:pPr>
        <w:rPr>
          <w:rFonts w:ascii="Times" w:hAnsi="Times"/>
          <w:sz w:val="20"/>
          <w:szCs w:val="20"/>
        </w:rPr>
      </w:pPr>
    </w:p>
    <w:p w14:paraId="789A0876" w14:textId="48438550" w:rsidR="003B4A58" w:rsidRDefault="003B4A58" w:rsidP="18719429">
      <w:pPr>
        <w:rPr>
          <w:rFonts w:ascii="Times" w:hAnsi="Times"/>
          <w:sz w:val="20"/>
          <w:szCs w:val="20"/>
        </w:rPr>
      </w:pPr>
    </w:p>
    <w:p w14:paraId="615E1E02" w14:textId="2194CA3B" w:rsidR="003B4A58" w:rsidRPr="005963F1" w:rsidRDefault="003B4A58" w:rsidP="18719429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object w:dxaOrig="6630" w:dyaOrig="9405" w14:anchorId="2860A6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617.25pt" o:ole="">
            <v:imagedata r:id="rId15" o:title=""/>
          </v:shape>
          <o:OLEObject Type="Embed" ProgID="AcroExch.Document.11" ShapeID="_x0000_i1025" DrawAspect="Content" ObjectID="_1654003278" r:id="rId16"/>
        </w:object>
      </w:r>
      <w:r w:rsidR="000319FB" w:rsidRPr="000319FB">
        <w:rPr>
          <w:noProof/>
          <w:lang w:eastAsia="en-GB"/>
        </w:rPr>
        <w:t xml:space="preserve"> </w:t>
      </w:r>
      <w:r w:rsidR="000319FB">
        <w:rPr>
          <w:noProof/>
          <w:lang w:eastAsia="en-GB"/>
        </w:rPr>
        <w:lastRenderedPageBreak/>
        <w:drawing>
          <wp:inline distT="0" distB="0" distL="0" distR="0" wp14:anchorId="2A38C7BE" wp14:editId="1CDB938A">
            <wp:extent cx="5731510" cy="758761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A58" w:rsidRPr="005963F1" w:rsidSect="007C489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3438E"/>
    <w:multiLevelType w:val="hybridMultilevel"/>
    <w:tmpl w:val="9716B6B6"/>
    <w:lvl w:ilvl="0" w:tplc="779C2D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1F8C"/>
    <w:multiLevelType w:val="hybridMultilevel"/>
    <w:tmpl w:val="2CA29168"/>
    <w:lvl w:ilvl="0" w:tplc="3A66DAF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91970"/>
    <w:multiLevelType w:val="multilevel"/>
    <w:tmpl w:val="126C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A4C83"/>
    <w:multiLevelType w:val="hybridMultilevel"/>
    <w:tmpl w:val="9ED6F114"/>
    <w:lvl w:ilvl="0" w:tplc="9724A4B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862E4"/>
    <w:multiLevelType w:val="hybridMultilevel"/>
    <w:tmpl w:val="56847FDA"/>
    <w:lvl w:ilvl="0" w:tplc="FB1C105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B5138"/>
    <w:multiLevelType w:val="hybridMultilevel"/>
    <w:tmpl w:val="1CF08EF2"/>
    <w:lvl w:ilvl="0" w:tplc="86D07D54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1DE31C8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BB2CAC8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E8CE0E6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9164588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6E002D0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CCA62F2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2824CAE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414693E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216393"/>
    <w:multiLevelType w:val="hybridMultilevel"/>
    <w:tmpl w:val="91169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7C59BF"/>
    <w:multiLevelType w:val="hybridMultilevel"/>
    <w:tmpl w:val="EB7A4DCA"/>
    <w:lvl w:ilvl="0" w:tplc="6C7666B6">
      <w:start w:val="46"/>
      <w:numFmt w:val="bullet"/>
      <w:lvlText w:val=""/>
      <w:lvlJc w:val="left"/>
      <w:pPr>
        <w:ind w:left="1080" w:hanging="360"/>
      </w:pPr>
      <w:rPr>
        <w:rFonts w:ascii="Symbol" w:eastAsia="Cambr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ED3CF1"/>
    <w:multiLevelType w:val="hybridMultilevel"/>
    <w:tmpl w:val="50426B8E"/>
    <w:lvl w:ilvl="0" w:tplc="20B2A1BC">
      <w:start w:val="30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CAA2D59"/>
    <w:multiLevelType w:val="hybridMultilevel"/>
    <w:tmpl w:val="C576D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F7F44"/>
    <w:multiLevelType w:val="hybridMultilevel"/>
    <w:tmpl w:val="370A00CE"/>
    <w:lvl w:ilvl="0" w:tplc="3DAAFCF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0B56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7622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582F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E8E3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AEEFD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44F4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75D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A21E9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9E84651"/>
    <w:multiLevelType w:val="hybridMultilevel"/>
    <w:tmpl w:val="59C8A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6156B"/>
    <w:multiLevelType w:val="hybridMultilevel"/>
    <w:tmpl w:val="4E2A2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543EE"/>
    <w:multiLevelType w:val="hybridMultilevel"/>
    <w:tmpl w:val="9E1AB9C2"/>
    <w:lvl w:ilvl="0" w:tplc="C4384A24">
      <w:start w:val="1"/>
      <w:numFmt w:val="decimal"/>
      <w:lvlText w:val="%1."/>
      <w:lvlJc w:val="left"/>
      <w:pPr>
        <w:ind w:left="720" w:hanging="360"/>
      </w:pPr>
    </w:lvl>
    <w:lvl w:ilvl="1" w:tplc="AD8E8D98">
      <w:start w:val="1"/>
      <w:numFmt w:val="lowerLetter"/>
      <w:lvlText w:val="%2."/>
      <w:lvlJc w:val="left"/>
      <w:pPr>
        <w:ind w:left="1440" w:hanging="360"/>
      </w:pPr>
    </w:lvl>
    <w:lvl w:ilvl="2" w:tplc="8428840E">
      <w:start w:val="1"/>
      <w:numFmt w:val="lowerRoman"/>
      <w:lvlText w:val="%3."/>
      <w:lvlJc w:val="right"/>
      <w:pPr>
        <w:ind w:left="2160" w:hanging="180"/>
      </w:pPr>
    </w:lvl>
    <w:lvl w:ilvl="3" w:tplc="A06268FC">
      <w:start w:val="1"/>
      <w:numFmt w:val="decimal"/>
      <w:lvlText w:val="%4."/>
      <w:lvlJc w:val="left"/>
      <w:pPr>
        <w:ind w:left="2880" w:hanging="360"/>
      </w:pPr>
    </w:lvl>
    <w:lvl w:ilvl="4" w:tplc="E692EEB0">
      <w:start w:val="1"/>
      <w:numFmt w:val="lowerLetter"/>
      <w:lvlText w:val="%5."/>
      <w:lvlJc w:val="left"/>
      <w:pPr>
        <w:ind w:left="3600" w:hanging="360"/>
      </w:pPr>
    </w:lvl>
    <w:lvl w:ilvl="5" w:tplc="649AE8E4">
      <w:start w:val="1"/>
      <w:numFmt w:val="lowerRoman"/>
      <w:lvlText w:val="%6."/>
      <w:lvlJc w:val="right"/>
      <w:pPr>
        <w:ind w:left="4320" w:hanging="180"/>
      </w:pPr>
    </w:lvl>
    <w:lvl w:ilvl="6" w:tplc="F9362448">
      <w:start w:val="1"/>
      <w:numFmt w:val="decimal"/>
      <w:lvlText w:val="%7."/>
      <w:lvlJc w:val="left"/>
      <w:pPr>
        <w:ind w:left="5040" w:hanging="360"/>
      </w:pPr>
    </w:lvl>
    <w:lvl w:ilvl="7" w:tplc="24D0C33C">
      <w:start w:val="1"/>
      <w:numFmt w:val="lowerLetter"/>
      <w:lvlText w:val="%8."/>
      <w:lvlJc w:val="left"/>
      <w:pPr>
        <w:ind w:left="5760" w:hanging="360"/>
      </w:pPr>
    </w:lvl>
    <w:lvl w:ilvl="8" w:tplc="565EBAC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6D7564"/>
    <w:multiLevelType w:val="hybridMultilevel"/>
    <w:tmpl w:val="F97CA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7"/>
  </w:num>
  <w:num w:numId="5">
    <w:abstractNumId w:val="12"/>
  </w:num>
  <w:num w:numId="6">
    <w:abstractNumId w:val="11"/>
  </w:num>
  <w:num w:numId="7">
    <w:abstractNumId w:val="9"/>
  </w:num>
  <w:num w:numId="8">
    <w:abstractNumId w:val="14"/>
  </w:num>
  <w:num w:numId="9">
    <w:abstractNumId w:val="4"/>
  </w:num>
  <w:num w:numId="10">
    <w:abstractNumId w:val="6"/>
  </w:num>
  <w:num w:numId="11">
    <w:abstractNumId w:val="8"/>
  </w:num>
  <w:num w:numId="12">
    <w:abstractNumId w:val="1"/>
  </w:num>
  <w:num w:numId="13">
    <w:abstractNumId w:val="5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8CCCB6"/>
    <w:rsid w:val="000319FB"/>
    <w:rsid w:val="00047016"/>
    <w:rsid w:val="00057012"/>
    <w:rsid w:val="00060398"/>
    <w:rsid w:val="0008664D"/>
    <w:rsid w:val="000B1CD3"/>
    <w:rsid w:val="000D3BF8"/>
    <w:rsid w:val="000F01A9"/>
    <w:rsid w:val="000F2F70"/>
    <w:rsid w:val="000F3E3F"/>
    <w:rsid w:val="001073F4"/>
    <w:rsid w:val="0012794F"/>
    <w:rsid w:val="0014310B"/>
    <w:rsid w:val="00157018"/>
    <w:rsid w:val="001605C6"/>
    <w:rsid w:val="00162336"/>
    <w:rsid w:val="0016739D"/>
    <w:rsid w:val="00171DCD"/>
    <w:rsid w:val="00172412"/>
    <w:rsid w:val="00174785"/>
    <w:rsid w:val="00185562"/>
    <w:rsid w:val="0019044A"/>
    <w:rsid w:val="00191372"/>
    <w:rsid w:val="0019390F"/>
    <w:rsid w:val="001A27CF"/>
    <w:rsid w:val="001E1257"/>
    <w:rsid w:val="001E55F2"/>
    <w:rsid w:val="002134B1"/>
    <w:rsid w:val="00215365"/>
    <w:rsid w:val="00216265"/>
    <w:rsid w:val="0022589D"/>
    <w:rsid w:val="002415B0"/>
    <w:rsid w:val="002478F3"/>
    <w:rsid w:val="00257D0A"/>
    <w:rsid w:val="0026413B"/>
    <w:rsid w:val="002658F5"/>
    <w:rsid w:val="002D28C7"/>
    <w:rsid w:val="002E21E7"/>
    <w:rsid w:val="002F40AB"/>
    <w:rsid w:val="00353A3B"/>
    <w:rsid w:val="00380DD0"/>
    <w:rsid w:val="003A1868"/>
    <w:rsid w:val="003A4640"/>
    <w:rsid w:val="003A508F"/>
    <w:rsid w:val="003B4A58"/>
    <w:rsid w:val="003D75F6"/>
    <w:rsid w:val="00461CEF"/>
    <w:rsid w:val="00463303"/>
    <w:rsid w:val="00477876"/>
    <w:rsid w:val="004852BE"/>
    <w:rsid w:val="00490238"/>
    <w:rsid w:val="00491939"/>
    <w:rsid w:val="004C182E"/>
    <w:rsid w:val="004C64CB"/>
    <w:rsid w:val="004D6C29"/>
    <w:rsid w:val="004E45C7"/>
    <w:rsid w:val="004E7B1B"/>
    <w:rsid w:val="004F0AD1"/>
    <w:rsid w:val="004F19A2"/>
    <w:rsid w:val="004F1A70"/>
    <w:rsid w:val="005041A8"/>
    <w:rsid w:val="00507163"/>
    <w:rsid w:val="005170E3"/>
    <w:rsid w:val="0055655D"/>
    <w:rsid w:val="005755D1"/>
    <w:rsid w:val="005963F1"/>
    <w:rsid w:val="005A64BC"/>
    <w:rsid w:val="005C2E04"/>
    <w:rsid w:val="005D6D1C"/>
    <w:rsid w:val="00610CDB"/>
    <w:rsid w:val="006144CB"/>
    <w:rsid w:val="0063418D"/>
    <w:rsid w:val="006425BD"/>
    <w:rsid w:val="0065242A"/>
    <w:rsid w:val="00691083"/>
    <w:rsid w:val="006C12C2"/>
    <w:rsid w:val="006D4143"/>
    <w:rsid w:val="006E2E02"/>
    <w:rsid w:val="006F73C1"/>
    <w:rsid w:val="0070E0D3"/>
    <w:rsid w:val="00710746"/>
    <w:rsid w:val="00726A26"/>
    <w:rsid w:val="00745C36"/>
    <w:rsid w:val="00772244"/>
    <w:rsid w:val="00786D20"/>
    <w:rsid w:val="007A04F8"/>
    <w:rsid w:val="007A2187"/>
    <w:rsid w:val="007B45AC"/>
    <w:rsid w:val="007C489B"/>
    <w:rsid w:val="007E1B25"/>
    <w:rsid w:val="007F7140"/>
    <w:rsid w:val="007F73DE"/>
    <w:rsid w:val="008481DA"/>
    <w:rsid w:val="0087534C"/>
    <w:rsid w:val="0087646B"/>
    <w:rsid w:val="00892FF1"/>
    <w:rsid w:val="008C0109"/>
    <w:rsid w:val="008C4A57"/>
    <w:rsid w:val="008D69BF"/>
    <w:rsid w:val="0091005D"/>
    <w:rsid w:val="0091680C"/>
    <w:rsid w:val="009369BA"/>
    <w:rsid w:val="009450AB"/>
    <w:rsid w:val="009612C3"/>
    <w:rsid w:val="00974A64"/>
    <w:rsid w:val="00977512"/>
    <w:rsid w:val="0099782D"/>
    <w:rsid w:val="009A5DE7"/>
    <w:rsid w:val="009C3798"/>
    <w:rsid w:val="009E5E04"/>
    <w:rsid w:val="009E6697"/>
    <w:rsid w:val="00A0527C"/>
    <w:rsid w:val="00A228FD"/>
    <w:rsid w:val="00A47A05"/>
    <w:rsid w:val="00A52E60"/>
    <w:rsid w:val="00A64733"/>
    <w:rsid w:val="00AA300B"/>
    <w:rsid w:val="00AC26C9"/>
    <w:rsid w:val="00AC3579"/>
    <w:rsid w:val="00AD3788"/>
    <w:rsid w:val="00AD7EBE"/>
    <w:rsid w:val="00B111CC"/>
    <w:rsid w:val="00B206D1"/>
    <w:rsid w:val="00B37E41"/>
    <w:rsid w:val="00B70397"/>
    <w:rsid w:val="00B75D2F"/>
    <w:rsid w:val="00B919D0"/>
    <w:rsid w:val="00B97289"/>
    <w:rsid w:val="00BC4B16"/>
    <w:rsid w:val="00BC5E75"/>
    <w:rsid w:val="00BF25C7"/>
    <w:rsid w:val="00C07FEE"/>
    <w:rsid w:val="00C12306"/>
    <w:rsid w:val="00C13FD0"/>
    <w:rsid w:val="00C52A12"/>
    <w:rsid w:val="00C67559"/>
    <w:rsid w:val="00C8687D"/>
    <w:rsid w:val="00CF6FD4"/>
    <w:rsid w:val="00D03C78"/>
    <w:rsid w:val="00D11100"/>
    <w:rsid w:val="00D5458E"/>
    <w:rsid w:val="00D62F7C"/>
    <w:rsid w:val="00D75909"/>
    <w:rsid w:val="00D7748C"/>
    <w:rsid w:val="00D90259"/>
    <w:rsid w:val="00D933C4"/>
    <w:rsid w:val="00DC3B07"/>
    <w:rsid w:val="00DD55BA"/>
    <w:rsid w:val="00DF30C5"/>
    <w:rsid w:val="00E03A1F"/>
    <w:rsid w:val="00E129BA"/>
    <w:rsid w:val="00E27316"/>
    <w:rsid w:val="00E31849"/>
    <w:rsid w:val="00E3746F"/>
    <w:rsid w:val="00EB07A0"/>
    <w:rsid w:val="00EE7063"/>
    <w:rsid w:val="00F115B2"/>
    <w:rsid w:val="00F56DF7"/>
    <w:rsid w:val="00F63A06"/>
    <w:rsid w:val="00F868B6"/>
    <w:rsid w:val="00FD45FF"/>
    <w:rsid w:val="02BFF49A"/>
    <w:rsid w:val="0403DC7F"/>
    <w:rsid w:val="04B7817B"/>
    <w:rsid w:val="056F1951"/>
    <w:rsid w:val="058D9B29"/>
    <w:rsid w:val="077D373C"/>
    <w:rsid w:val="078B74E8"/>
    <w:rsid w:val="08236193"/>
    <w:rsid w:val="08AB7040"/>
    <w:rsid w:val="08E37AD3"/>
    <w:rsid w:val="0A37BDEA"/>
    <w:rsid w:val="0B520E18"/>
    <w:rsid w:val="0CB1DBB4"/>
    <w:rsid w:val="0D5AFA30"/>
    <w:rsid w:val="0E58BE79"/>
    <w:rsid w:val="0F183191"/>
    <w:rsid w:val="10C3C1E8"/>
    <w:rsid w:val="134A1BF3"/>
    <w:rsid w:val="136C0874"/>
    <w:rsid w:val="14E0C1F4"/>
    <w:rsid w:val="152E1C26"/>
    <w:rsid w:val="15A63B8C"/>
    <w:rsid w:val="15E8517C"/>
    <w:rsid w:val="161D106E"/>
    <w:rsid w:val="1628C183"/>
    <w:rsid w:val="17DCF875"/>
    <w:rsid w:val="181C16F1"/>
    <w:rsid w:val="18719429"/>
    <w:rsid w:val="1943965C"/>
    <w:rsid w:val="1965920E"/>
    <w:rsid w:val="19749F21"/>
    <w:rsid w:val="19BB322A"/>
    <w:rsid w:val="1B22BA45"/>
    <w:rsid w:val="1C2D4D24"/>
    <w:rsid w:val="1CF4621D"/>
    <w:rsid w:val="1D5791D2"/>
    <w:rsid w:val="1FD8568A"/>
    <w:rsid w:val="2162AF38"/>
    <w:rsid w:val="227A427B"/>
    <w:rsid w:val="2486544A"/>
    <w:rsid w:val="248BE215"/>
    <w:rsid w:val="25B9415A"/>
    <w:rsid w:val="2649D71B"/>
    <w:rsid w:val="26789532"/>
    <w:rsid w:val="26AEC834"/>
    <w:rsid w:val="2839B048"/>
    <w:rsid w:val="287FF5B4"/>
    <w:rsid w:val="29CBF824"/>
    <w:rsid w:val="29F002EF"/>
    <w:rsid w:val="2AD96B35"/>
    <w:rsid w:val="2BA6C301"/>
    <w:rsid w:val="2CE7E7C3"/>
    <w:rsid w:val="2E390CEC"/>
    <w:rsid w:val="2E674AD0"/>
    <w:rsid w:val="2EF3ED50"/>
    <w:rsid w:val="2F1FCE51"/>
    <w:rsid w:val="2F217BC0"/>
    <w:rsid w:val="2FF459A1"/>
    <w:rsid w:val="3223FFA4"/>
    <w:rsid w:val="32A93FB3"/>
    <w:rsid w:val="344D389E"/>
    <w:rsid w:val="3594755C"/>
    <w:rsid w:val="35EC00D0"/>
    <w:rsid w:val="36448CF6"/>
    <w:rsid w:val="3741E602"/>
    <w:rsid w:val="38438E31"/>
    <w:rsid w:val="387834D2"/>
    <w:rsid w:val="39AAE6D5"/>
    <w:rsid w:val="3A16A5A0"/>
    <w:rsid w:val="3B490255"/>
    <w:rsid w:val="3D239E16"/>
    <w:rsid w:val="3D7D9363"/>
    <w:rsid w:val="3E8265B9"/>
    <w:rsid w:val="3E876730"/>
    <w:rsid w:val="40405B31"/>
    <w:rsid w:val="40F376E4"/>
    <w:rsid w:val="4120ADF9"/>
    <w:rsid w:val="41B5212B"/>
    <w:rsid w:val="420C68E0"/>
    <w:rsid w:val="43D5D119"/>
    <w:rsid w:val="440A2223"/>
    <w:rsid w:val="447C11B3"/>
    <w:rsid w:val="46209A1C"/>
    <w:rsid w:val="46E64765"/>
    <w:rsid w:val="46FAE6D3"/>
    <w:rsid w:val="471522BA"/>
    <w:rsid w:val="4ACA6B6C"/>
    <w:rsid w:val="4B8A9111"/>
    <w:rsid w:val="4BB900D0"/>
    <w:rsid w:val="4C04A50F"/>
    <w:rsid w:val="4C617275"/>
    <w:rsid w:val="4CBF10E4"/>
    <w:rsid w:val="4D3436AB"/>
    <w:rsid w:val="4E078F5F"/>
    <w:rsid w:val="4E2F7D92"/>
    <w:rsid w:val="4E3A239E"/>
    <w:rsid w:val="4FD7F15E"/>
    <w:rsid w:val="5165C122"/>
    <w:rsid w:val="5165D0E6"/>
    <w:rsid w:val="523EEC94"/>
    <w:rsid w:val="528CCCB6"/>
    <w:rsid w:val="52DF8D5F"/>
    <w:rsid w:val="533F2898"/>
    <w:rsid w:val="538254BF"/>
    <w:rsid w:val="546FE061"/>
    <w:rsid w:val="55D6C9C6"/>
    <w:rsid w:val="563F5273"/>
    <w:rsid w:val="56483775"/>
    <w:rsid w:val="5751F0D0"/>
    <w:rsid w:val="5788C4BE"/>
    <w:rsid w:val="57A170B3"/>
    <w:rsid w:val="57BE4254"/>
    <w:rsid w:val="59954ECE"/>
    <w:rsid w:val="59D0C92F"/>
    <w:rsid w:val="5BD45D75"/>
    <w:rsid w:val="5BED0AFA"/>
    <w:rsid w:val="5D419979"/>
    <w:rsid w:val="5DE8288C"/>
    <w:rsid w:val="616D2F1E"/>
    <w:rsid w:val="62A7F3A1"/>
    <w:rsid w:val="630C61B7"/>
    <w:rsid w:val="63AAF575"/>
    <w:rsid w:val="648986B4"/>
    <w:rsid w:val="650B71EA"/>
    <w:rsid w:val="6545E78F"/>
    <w:rsid w:val="65CAD0E2"/>
    <w:rsid w:val="6635A42B"/>
    <w:rsid w:val="6762FF1C"/>
    <w:rsid w:val="682C85F7"/>
    <w:rsid w:val="6907E8C1"/>
    <w:rsid w:val="694359D9"/>
    <w:rsid w:val="6A856EB2"/>
    <w:rsid w:val="6AC2CA0C"/>
    <w:rsid w:val="6B0F8186"/>
    <w:rsid w:val="6D863D8C"/>
    <w:rsid w:val="6D935880"/>
    <w:rsid w:val="6DF6872C"/>
    <w:rsid w:val="6DFF34CB"/>
    <w:rsid w:val="6E6A1587"/>
    <w:rsid w:val="6F1C6C1D"/>
    <w:rsid w:val="6FA19811"/>
    <w:rsid w:val="70961366"/>
    <w:rsid w:val="70BFD68C"/>
    <w:rsid w:val="71399D9C"/>
    <w:rsid w:val="746B2168"/>
    <w:rsid w:val="76391EB0"/>
    <w:rsid w:val="77DDBAEC"/>
    <w:rsid w:val="7938373F"/>
    <w:rsid w:val="798A1FD7"/>
    <w:rsid w:val="79BF0A40"/>
    <w:rsid w:val="7D6DA486"/>
    <w:rsid w:val="7E77A2E5"/>
    <w:rsid w:val="7F3FE797"/>
    <w:rsid w:val="7F7FE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8892E"/>
  <w15:docId w15:val="{EBE4C58C-41AD-4F83-B866-DAAA9AA76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1" w:uiPriority="9" w:qFormat="1"/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89B"/>
  </w:style>
  <w:style w:type="paragraph" w:styleId="Heading1">
    <w:name w:val="heading 1"/>
    <w:basedOn w:val="Normal"/>
    <w:next w:val="Normal"/>
    <w:link w:val="Heading1Char"/>
    <w:uiPriority w:val="9"/>
    <w:qFormat/>
    <w:rsid w:val="00892F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57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89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C489B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48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57D0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semiHidden/>
    <w:unhideWhenUsed/>
    <w:rsid w:val="00C6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67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3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qFormat/>
    <w:rsid w:val="0026413B"/>
    <w:rPr>
      <w:b/>
      <w:bCs/>
    </w:rPr>
  </w:style>
  <w:style w:type="character" w:customStyle="1" w:styleId="Heading1Char">
    <w:name w:val="Heading 1 Char"/>
    <w:basedOn w:val="DefaultParagraphFont"/>
    <w:link w:val="Heading1"/>
    <w:rsid w:val="00892F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0">
    <w:name w:val="TableGrid"/>
    <w:rsid w:val="00D7590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semiHidden/>
    <w:unhideWhenUsed/>
    <w:rsid w:val="005170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RBrVac-dn6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year2@highworthcombined.co.uk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2D38D4CF</Template>
  <TotalTime>0</TotalTime>
  <Pages>6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Erica Horrocks</cp:lastModifiedBy>
  <cp:revision>2</cp:revision>
  <dcterms:created xsi:type="dcterms:W3CDTF">2020-06-18T15:35:00Z</dcterms:created>
  <dcterms:modified xsi:type="dcterms:W3CDTF">2020-06-18T15:35:00Z</dcterms:modified>
</cp:coreProperties>
</file>