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E925D" w14:textId="76E1542E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793D2F">
        <w:rPr>
          <w:b/>
          <w:bCs/>
          <w:sz w:val="24"/>
          <w:szCs w:val="24"/>
          <w:u w:val="single"/>
        </w:rPr>
        <w:t>5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793D2F">
        <w:rPr>
          <w:b/>
          <w:bCs/>
          <w:sz w:val="24"/>
          <w:szCs w:val="24"/>
          <w:u w:val="single"/>
        </w:rPr>
        <w:t>11</w:t>
      </w:r>
      <w:r w:rsidR="00C012F7" w:rsidRPr="00C012F7">
        <w:rPr>
          <w:b/>
          <w:bCs/>
          <w:sz w:val="24"/>
          <w:szCs w:val="24"/>
          <w:u w:val="single"/>
          <w:vertAlign w:val="superscript"/>
        </w:rPr>
        <w:t>th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>May</w:t>
      </w:r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B88E841" w14:textId="77777777" w:rsidR="002212B1" w:rsidRPr="002212B1" w:rsidRDefault="003E22F8" w:rsidP="001664A4">
      <w:pPr>
        <w:spacing w:after="0" w:line="240" w:lineRule="auto"/>
        <w:rPr>
          <w:sz w:val="24"/>
          <w:szCs w:val="24"/>
          <w:u w:val="single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Have fun! </w:t>
      </w:r>
      <w:r w:rsidR="002212B1" w:rsidRPr="002212B1">
        <w:rPr>
          <w:sz w:val="24"/>
          <w:szCs w:val="24"/>
          <w:u w:val="single"/>
        </w:rPr>
        <w:t>Lots more signing this time</w:t>
      </w:r>
      <w:r w:rsidR="002212B1">
        <w:rPr>
          <w:sz w:val="24"/>
          <w:szCs w:val="24"/>
        </w:rPr>
        <w:t>!</w:t>
      </w:r>
      <w:r w:rsidR="0048009B" w:rsidRPr="00105CA4">
        <w:rPr>
          <w:sz w:val="24"/>
          <w:szCs w:val="24"/>
        </w:rPr>
        <w:t xml:space="preserve"> </w:t>
      </w:r>
      <w:r w:rsidR="005D1A0E">
        <w:rPr>
          <w:sz w:val="24"/>
          <w:szCs w:val="24"/>
        </w:rPr>
        <w:t xml:space="preserve">Go to </w:t>
      </w:r>
      <w:r w:rsidR="005D1A0E" w:rsidRPr="00C40E37">
        <w:rPr>
          <w:b/>
          <w:bCs/>
          <w:sz w:val="24"/>
          <w:szCs w:val="24"/>
        </w:rPr>
        <w:t>Signed Stories</w:t>
      </w:r>
      <w:r w:rsidR="005D1A0E">
        <w:rPr>
          <w:sz w:val="24"/>
          <w:szCs w:val="24"/>
        </w:rPr>
        <w:t xml:space="preserve"> and use the arrows to find the story ‘</w:t>
      </w:r>
      <w:r w:rsidR="002212B1" w:rsidRPr="002212B1">
        <w:rPr>
          <w:rFonts w:ascii="Comic Sans MS" w:eastAsiaTheme="minorEastAsia" w:hAnsi="Comic Sans MS" w:cstheme="minorHAnsi"/>
          <w:b/>
          <w:bCs/>
          <w:i/>
          <w:iCs/>
        </w:rPr>
        <w:t>Little Re</w:t>
      </w:r>
      <w:r w:rsidR="002212B1">
        <w:rPr>
          <w:rFonts w:ascii="Comic Sans MS" w:eastAsiaTheme="minorEastAsia" w:hAnsi="Comic Sans MS" w:cstheme="minorHAnsi"/>
          <w:b/>
          <w:bCs/>
          <w:i/>
          <w:iCs/>
        </w:rPr>
        <w:t>x.</w:t>
      </w:r>
      <w:r w:rsidR="002212B1" w:rsidRPr="002212B1">
        <w:rPr>
          <w:rFonts w:ascii="Comic Sans MS" w:eastAsiaTheme="minorEastAsia" w:hAnsi="Comic Sans MS" w:cstheme="minorHAnsi"/>
          <w:b/>
          <w:bCs/>
          <w:i/>
          <w:iCs/>
        </w:rPr>
        <w:t>’</w:t>
      </w:r>
      <w:r w:rsidR="005D1A0E">
        <w:rPr>
          <w:sz w:val="24"/>
          <w:szCs w:val="24"/>
        </w:rPr>
        <w:t>’</w:t>
      </w:r>
      <w:r w:rsidR="00C40E37">
        <w:rPr>
          <w:sz w:val="24"/>
          <w:szCs w:val="24"/>
        </w:rPr>
        <w:t xml:space="preserve"> </w:t>
      </w:r>
      <w:r w:rsidR="00F357B7">
        <w:rPr>
          <w:sz w:val="24"/>
          <w:szCs w:val="24"/>
        </w:rPr>
        <w:t xml:space="preserve"> </w:t>
      </w:r>
      <w:r w:rsidR="002212B1" w:rsidRPr="002212B1">
        <w:rPr>
          <w:sz w:val="24"/>
          <w:szCs w:val="24"/>
          <w:u w:val="single"/>
        </w:rPr>
        <w:t xml:space="preserve">More signing from Mrs Mills and a poem by Ms Pereira on the  </w:t>
      </w:r>
    </w:p>
    <w:p w14:paraId="50FC50C9" w14:textId="77777777" w:rsidR="00EA5560" w:rsidRDefault="002212B1" w:rsidP="001664A4">
      <w:pPr>
        <w:spacing w:after="0" w:line="240" w:lineRule="auto"/>
        <w:rPr>
          <w:sz w:val="24"/>
          <w:szCs w:val="24"/>
          <w:u w:val="single"/>
        </w:rPr>
      </w:pPr>
      <w:r w:rsidRPr="002212B1">
        <w:rPr>
          <w:sz w:val="24"/>
          <w:szCs w:val="24"/>
        </w:rPr>
        <w:t xml:space="preserve">                           </w:t>
      </w:r>
      <w:r w:rsidRPr="002212B1">
        <w:rPr>
          <w:sz w:val="24"/>
          <w:szCs w:val="24"/>
          <w:u w:val="single"/>
        </w:rPr>
        <w:t xml:space="preserve"> website under Hearing Impaired Department.</w:t>
      </w:r>
      <w:r w:rsidR="00EA5560">
        <w:rPr>
          <w:sz w:val="24"/>
          <w:szCs w:val="24"/>
          <w:u w:val="single"/>
        </w:rPr>
        <w:t xml:space="preserve"> You need to download stories and </w:t>
      </w:r>
    </w:p>
    <w:p w14:paraId="31C67426" w14:textId="1C9E909C" w:rsidR="00F357B7" w:rsidRPr="002212B1" w:rsidRDefault="00EA5560" w:rsidP="001664A4">
      <w:pPr>
        <w:spacing w:after="0" w:line="240" w:lineRule="auto"/>
        <w:rPr>
          <w:sz w:val="24"/>
          <w:szCs w:val="24"/>
          <w:u w:val="single"/>
        </w:rPr>
      </w:pPr>
      <w:r w:rsidRPr="00EA5560">
        <w:rPr>
          <w:sz w:val="24"/>
          <w:szCs w:val="24"/>
        </w:rPr>
        <w:t xml:space="preserve">                          </w:t>
      </w:r>
      <w:r>
        <w:rPr>
          <w:sz w:val="24"/>
          <w:szCs w:val="24"/>
          <w:u w:val="single"/>
        </w:rPr>
        <w:t xml:space="preserve"> power points separately as they take a long time to download.</w:t>
      </w:r>
    </w:p>
    <w:p w14:paraId="0B88E5FF" w14:textId="0C8AD0A6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Don’t forget to email me your child’s learning  </w:t>
      </w:r>
      <w:hyperlink r:id="rId6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0"/>
        <w:gridCol w:w="5245"/>
      </w:tblGrid>
      <w:tr w:rsidR="1A7AA6B3" w14:paraId="0E970187" w14:textId="77777777" w:rsidTr="005609EB">
        <w:trPr>
          <w:trHeight w:val="2733"/>
        </w:trPr>
        <w:tc>
          <w:tcPr>
            <w:tcW w:w="5240" w:type="dxa"/>
          </w:tcPr>
          <w:p w14:paraId="044ACB0D" w14:textId="77777777" w:rsidR="00FA05C2" w:rsidRDefault="003E22F8" w:rsidP="1A7AA6B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Signed Stor</w:t>
            </w:r>
            <w:r w:rsidR="00FA05C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ies</w:t>
            </w:r>
          </w:p>
          <w:p w14:paraId="60D1B510" w14:textId="032A2E9C" w:rsidR="003E22F8" w:rsidRPr="00BD29E1" w:rsidRDefault="004676E0" w:rsidP="1A7AA6B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5D1A0E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2212B1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Little Rex</w:t>
            </w:r>
            <w:r w:rsidR="005D1A0E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</w:p>
          <w:p w14:paraId="6AAF0F21" w14:textId="3963DAA5" w:rsidR="003E22F8" w:rsidRPr="00BD29E1" w:rsidRDefault="003E22F8" w:rsidP="1A7AA6B3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</w:t>
            </w:r>
            <w:r w:rsidR="005D1A0E" w:rsidRPr="00BD29E1">
              <w:rPr>
                <w:rFonts w:ascii="Comic Sans MS" w:eastAsiaTheme="minorEastAsia" w:hAnsi="Comic Sans MS" w:cstheme="minorHAnsi"/>
              </w:rPr>
              <w:t>the</w:t>
            </w:r>
            <w:r w:rsidRPr="00BD29E1">
              <w:rPr>
                <w:rFonts w:ascii="Comic Sans MS" w:eastAsiaTheme="minorEastAsia" w:hAnsi="Comic Sans MS" w:cstheme="minorHAnsi"/>
              </w:rPr>
              <w:t xml:space="preserve"> signed story </w:t>
            </w:r>
            <w:r w:rsidR="005D1A0E" w:rsidRPr="00BD29E1">
              <w:rPr>
                <w:rFonts w:ascii="Comic Sans MS" w:eastAsiaTheme="minorEastAsia" w:hAnsi="Comic Sans MS" w:cstheme="minorHAnsi"/>
              </w:rPr>
              <w:t xml:space="preserve">of </w:t>
            </w:r>
            <w:r w:rsidR="000B2A53" w:rsidRPr="00BD29E1">
              <w:rPr>
                <w:rFonts w:ascii="Comic Sans MS" w:eastAsiaTheme="minorEastAsia" w:hAnsi="Comic Sans MS" w:cstheme="minorHAnsi"/>
              </w:rPr>
              <w:t>‘</w:t>
            </w:r>
            <w:r w:rsidR="002212B1" w:rsidRPr="00BD29E1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Little Rex’</w:t>
            </w:r>
          </w:p>
          <w:p w14:paraId="77E3D4F4" w14:textId="4FC3F778" w:rsidR="005D1A0E" w:rsidRPr="008363C6" w:rsidRDefault="005D1A0E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B73C144" w14:textId="37FA50A0" w:rsidR="002212B1" w:rsidRPr="00BD29E1" w:rsidRDefault="002212B1" w:rsidP="002212B1">
            <w:pPr>
              <w:pStyle w:val="ListParagraph"/>
              <w:numPr>
                <w:ilvl w:val="0"/>
                <w:numId w:val="20"/>
              </w:num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>Draw a picture of Rex and describe what he is like</w:t>
            </w:r>
          </w:p>
          <w:p w14:paraId="27726065" w14:textId="77777777" w:rsidR="003D117E" w:rsidRPr="00FA05C2" w:rsidRDefault="002212B1" w:rsidP="00BD29E1">
            <w:pPr>
              <w:pStyle w:val="ListParagraph"/>
              <w:numPr>
                <w:ilvl w:val="0"/>
                <w:numId w:val="20"/>
              </w:numPr>
              <w:rPr>
                <w:rFonts w:ascii="Comic Sans MS" w:eastAsiaTheme="minorEastAsia" w:hAnsi="Comic Sans MS" w:cstheme="minorHAnsi"/>
                <w:color w:val="FF0000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>Why did he say he was not scary at the end?</w:t>
            </w:r>
          </w:p>
          <w:p w14:paraId="3B5BD0CE" w14:textId="77777777" w:rsidR="00FA05C2" w:rsidRPr="00FA05C2" w:rsidRDefault="00FA05C2" w:rsidP="00FA05C2">
            <w:pPr>
              <w:rPr>
                <w:rFonts w:ascii="Comic Sans MS" w:eastAsiaTheme="minorEastAsia" w:hAnsi="Comic Sans MS" w:cstheme="minorHAnsi"/>
                <w:color w:val="FF0000"/>
                <w:sz w:val="16"/>
                <w:szCs w:val="16"/>
              </w:rPr>
            </w:pPr>
          </w:p>
          <w:p w14:paraId="3ACABFA8" w14:textId="77777777" w:rsidR="00FA05C2" w:rsidRDefault="00FA05C2" w:rsidP="00FA05C2">
            <w:pPr>
              <w:rPr>
                <w:rFonts w:ascii="Comic Sans MS" w:eastAsiaTheme="minorEastAsia" w:hAnsi="Comic Sans MS" w:cstheme="minorHAnsi"/>
              </w:rPr>
            </w:pPr>
            <w:r w:rsidRPr="00FA05C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Year 6</w:t>
            </w:r>
            <w:r>
              <w:rPr>
                <w:rFonts w:ascii="Comic Sans MS" w:eastAsiaTheme="minorEastAsia" w:hAnsi="Comic Sans MS" w:cstheme="minorHAnsi"/>
              </w:rPr>
              <w:t>: watch the recording by Mrs Mills on Kensuke’s Kingdom before continuing with English work. The videos are on the website:</w:t>
            </w:r>
          </w:p>
          <w:p w14:paraId="0F2761C8" w14:textId="77777777" w:rsidR="00FA05C2" w:rsidRDefault="00FA05C2" w:rsidP="00FA05C2">
            <w:pPr>
              <w:pStyle w:val="ListParagraph"/>
              <w:numPr>
                <w:ilvl w:val="0"/>
                <w:numId w:val="21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Yr6 Introduction from Mrs Mills</w:t>
            </w:r>
          </w:p>
          <w:p w14:paraId="74DEEFA6" w14:textId="77777777" w:rsidR="00FA05C2" w:rsidRDefault="00FA05C2" w:rsidP="00FA05C2">
            <w:pPr>
              <w:pStyle w:val="ListParagraph"/>
              <w:numPr>
                <w:ilvl w:val="0"/>
                <w:numId w:val="21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Yr6 KK Recap</w:t>
            </w:r>
          </w:p>
          <w:p w14:paraId="2C4B291D" w14:textId="7F695EB8" w:rsidR="00FA05C2" w:rsidRPr="00FA05C2" w:rsidRDefault="00FA05C2" w:rsidP="00FA05C2">
            <w:pPr>
              <w:pStyle w:val="ListParagraph"/>
              <w:numPr>
                <w:ilvl w:val="0"/>
                <w:numId w:val="21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Yr6 KK Chapter 7</w:t>
            </w:r>
          </w:p>
        </w:tc>
        <w:tc>
          <w:tcPr>
            <w:tcW w:w="5245" w:type="dxa"/>
          </w:tcPr>
          <w:p w14:paraId="1BC7943B" w14:textId="1D133174" w:rsidR="00872271" w:rsidRDefault="00872271" w:rsidP="00872271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A Poem</w:t>
            </w:r>
            <w:r w:rsidR="00FA05C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from Ms Pereira</w:t>
            </w:r>
          </w:p>
          <w:p w14:paraId="045CE5D8" w14:textId="77777777" w:rsidR="005609EB" w:rsidRPr="00743275" w:rsidRDefault="005609EB" w:rsidP="00872271">
            <w:pPr>
              <w:rPr>
                <w:rFonts w:ascii="Comic Sans MS" w:eastAsiaTheme="minorEastAsia" w:hAnsi="Comic Sans MS" w:cstheme="minorHAnsi"/>
                <w:b/>
                <w:bCs/>
                <w:sz w:val="16"/>
                <w:szCs w:val="16"/>
                <w:u w:val="single"/>
              </w:rPr>
            </w:pPr>
          </w:p>
          <w:p w14:paraId="69BA6ACC" w14:textId="7AEA3382" w:rsidR="00FA05C2" w:rsidRDefault="00FA05C2" w:rsidP="00872271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 have done something completely new and made up a poem! It is called </w:t>
            </w:r>
            <w:r w:rsidRPr="00FA05C2">
              <w:rPr>
                <w:rFonts w:ascii="Comic Sans MS" w:eastAsiaTheme="minorEastAsia" w:hAnsi="Comic Sans MS" w:cstheme="minorHAnsi"/>
                <w:u w:val="single"/>
              </w:rPr>
              <w:t>‘</w:t>
            </w:r>
            <w:r w:rsidRPr="00743275">
              <w:rPr>
                <w:rFonts w:ascii="Comic Sans MS" w:eastAsiaTheme="minorEastAsia" w:hAnsi="Comic Sans MS" w:cstheme="minorHAnsi"/>
                <w:u w:val="single"/>
              </w:rPr>
              <w:t>No Time for School Now</w:t>
            </w:r>
            <w:r>
              <w:rPr>
                <w:rFonts w:ascii="Comic Sans MS" w:eastAsiaTheme="minorEastAsia" w:hAnsi="Comic Sans MS" w:cstheme="minorHAnsi"/>
              </w:rPr>
              <w:t>!’</w:t>
            </w:r>
          </w:p>
          <w:p w14:paraId="05C6EA3B" w14:textId="77777777" w:rsidR="005609EB" w:rsidRPr="00743275" w:rsidRDefault="005609EB" w:rsidP="00872271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2A15BFCC" w14:textId="77777777" w:rsidR="00FA05C2" w:rsidRDefault="00872271" w:rsidP="00872271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 have written </w:t>
            </w:r>
            <w:r w:rsidR="00FA05C2">
              <w:rPr>
                <w:rFonts w:ascii="Comic Sans MS" w:eastAsiaTheme="minorEastAsia" w:hAnsi="Comic Sans MS" w:cstheme="minorHAnsi"/>
              </w:rPr>
              <w:t>it</w:t>
            </w:r>
            <w:r>
              <w:rPr>
                <w:rFonts w:ascii="Comic Sans MS" w:eastAsiaTheme="minorEastAsia" w:hAnsi="Comic Sans MS" w:cstheme="minorHAnsi"/>
              </w:rPr>
              <w:t xml:space="preserve"> and signed it in BSL</w:t>
            </w:r>
            <w:r w:rsidR="00FA05C2">
              <w:rPr>
                <w:rFonts w:ascii="Comic Sans MS" w:eastAsiaTheme="minorEastAsia" w:hAnsi="Comic Sans MS" w:cstheme="minorHAnsi"/>
              </w:rPr>
              <w:t>.</w:t>
            </w:r>
            <w:r>
              <w:rPr>
                <w:rFonts w:ascii="Comic Sans MS" w:eastAsiaTheme="minorEastAsia" w:hAnsi="Comic Sans MS" w:cstheme="minorHAnsi"/>
              </w:rPr>
              <w:t xml:space="preserve"> Read it</w:t>
            </w:r>
            <w:r w:rsidR="00FA05C2">
              <w:rPr>
                <w:rFonts w:ascii="Comic Sans MS" w:eastAsiaTheme="minorEastAsia" w:hAnsi="Comic Sans MS" w:cstheme="minorHAnsi"/>
              </w:rPr>
              <w:t xml:space="preserve">, watch it </w:t>
            </w:r>
            <w:r>
              <w:rPr>
                <w:rFonts w:ascii="Comic Sans MS" w:eastAsiaTheme="minorEastAsia" w:hAnsi="Comic Sans MS" w:cstheme="minorHAnsi"/>
              </w:rPr>
              <w:t xml:space="preserve">and see if you can illustrate it.  </w:t>
            </w:r>
          </w:p>
          <w:p w14:paraId="528E5940" w14:textId="3B149168" w:rsidR="00872271" w:rsidRDefault="00872271" w:rsidP="00872271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007F2D">
              <w:rPr>
                <w:rFonts w:ascii="Comic Sans MS" w:eastAsiaTheme="minorEastAsia" w:hAnsi="Comic Sans MS" w:cstheme="minorHAnsi"/>
                <w:b/>
                <w:bCs/>
              </w:rPr>
              <w:t>I need lots of pictures!</w:t>
            </w:r>
          </w:p>
          <w:p w14:paraId="1F1B108F" w14:textId="77777777" w:rsidR="005609EB" w:rsidRPr="00743275" w:rsidRDefault="005609EB" w:rsidP="00872271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3A02C078" w14:textId="6E8D4506" w:rsidR="00872271" w:rsidRDefault="00872271" w:rsidP="00872271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You can write </w:t>
            </w:r>
            <w:r w:rsidR="00FA05C2">
              <w:rPr>
                <w:rFonts w:ascii="Comic Sans MS" w:eastAsiaTheme="minorEastAsia" w:hAnsi="Comic Sans MS" w:cstheme="minorHAnsi"/>
              </w:rPr>
              <w:t xml:space="preserve">or sign </w:t>
            </w:r>
            <w:r>
              <w:rPr>
                <w:rFonts w:ascii="Comic Sans MS" w:eastAsiaTheme="minorEastAsia" w:hAnsi="Comic Sans MS" w:cstheme="minorHAnsi"/>
              </w:rPr>
              <w:t xml:space="preserve">a poem of your own. </w:t>
            </w:r>
          </w:p>
          <w:p w14:paraId="52421B7F" w14:textId="77777777" w:rsidR="005609EB" w:rsidRPr="00743275" w:rsidRDefault="005609EB" w:rsidP="005609EB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1541786B" w14:textId="0FEB55AA" w:rsidR="005609EB" w:rsidRDefault="005609EB" w:rsidP="005609EB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The poem is written below and the BSL version is saved separately on the website</w:t>
            </w:r>
          </w:p>
          <w:p w14:paraId="0E777452" w14:textId="7E6CE791" w:rsidR="00C012F7" w:rsidRPr="00590025" w:rsidRDefault="00C012F7" w:rsidP="005609EB">
            <w:pPr>
              <w:rPr>
                <w:rFonts w:ascii="Comic Sans MS" w:eastAsiaTheme="minorEastAsia" w:hAnsi="Comic Sans MS" w:cstheme="minorHAnsi"/>
                <w:color w:val="FF0000"/>
              </w:rPr>
            </w:pPr>
          </w:p>
        </w:tc>
      </w:tr>
      <w:tr w:rsidR="1A7AA6B3" w14:paraId="7C5D8758" w14:textId="77777777" w:rsidTr="005609EB">
        <w:tc>
          <w:tcPr>
            <w:tcW w:w="5240" w:type="dxa"/>
          </w:tcPr>
          <w:p w14:paraId="61D7F4C7" w14:textId="77777777" w:rsidR="009641EA" w:rsidRPr="003E22F8" w:rsidRDefault="009641EA" w:rsidP="009641EA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Find My Word Game</w:t>
            </w:r>
          </w:p>
          <w:p w14:paraId="34D669C2" w14:textId="77777777" w:rsidR="009641EA" w:rsidRDefault="009641EA" w:rsidP="009641EA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Write a word in big letters on a card. Cut up the letters and hide them. Ask someone in your family to find the letters and make up the word. </w:t>
            </w:r>
          </w:p>
          <w:p w14:paraId="20A40DCC" w14:textId="77777777" w:rsidR="009641EA" w:rsidRDefault="009641EA" w:rsidP="009641EA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Then someone in your family can have a go and you can find the letters. See how many you can find. Make a list by sticking the letters together again and send it to me.</w:t>
            </w:r>
          </w:p>
          <w:p w14:paraId="50B2082D" w14:textId="77777777" w:rsidR="009641EA" w:rsidRDefault="009641EA" w:rsidP="009641EA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write a sentence with your words?</w:t>
            </w:r>
          </w:p>
          <w:p w14:paraId="58F0819C" w14:textId="77777777" w:rsidR="009641EA" w:rsidRPr="00C17B59" w:rsidRDefault="009641EA" w:rsidP="009641EA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You can use words on the PhoG Chart if you have one at home. </w:t>
            </w:r>
          </w:p>
          <w:p w14:paraId="7CD68343" w14:textId="39E8834B" w:rsidR="004676E0" w:rsidRPr="0001793A" w:rsidRDefault="004676E0" w:rsidP="0025519F">
            <w:pPr>
              <w:rPr>
                <w:rFonts w:eastAsia="Comic Sans MS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14:paraId="1BC4A666" w14:textId="5B09FB10" w:rsidR="00AF707E" w:rsidRPr="005609EB" w:rsidRDefault="005609EB" w:rsidP="005609EB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  <w:r w:rsidRPr="005609EB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Trying Something New!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Your Turn</w:t>
            </w:r>
          </w:p>
          <w:p w14:paraId="2CA2504D" w14:textId="59D049F6" w:rsidR="005609EB" w:rsidRDefault="005609EB" w:rsidP="005609EB">
            <w:pPr>
              <w:rPr>
                <w:rFonts w:ascii="Comic Sans MS" w:eastAsiaTheme="minorEastAsia" w:hAnsi="Comic Sans MS" w:cstheme="minorHAnsi"/>
              </w:rPr>
            </w:pPr>
          </w:p>
          <w:p w14:paraId="6D2B16E5" w14:textId="77777777" w:rsidR="00743275" w:rsidRDefault="005609EB" w:rsidP="005609EB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 did something completely new by writing a poem. I don’t normally write poems. </w:t>
            </w:r>
          </w:p>
          <w:p w14:paraId="49B6265F" w14:textId="1010BCE3" w:rsidR="005609EB" w:rsidRDefault="005609EB" w:rsidP="005609EB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Now it’s </w:t>
            </w:r>
            <w:r w:rsidRPr="00743275">
              <w:rPr>
                <w:rFonts w:ascii="Comic Sans MS" w:eastAsiaTheme="minorEastAsia" w:hAnsi="Comic Sans MS" w:cstheme="minorHAnsi"/>
                <w:u w:val="single"/>
              </w:rPr>
              <w:t>your turn</w:t>
            </w:r>
            <w:r>
              <w:rPr>
                <w:rFonts w:ascii="Comic Sans MS" w:eastAsiaTheme="minorEastAsia" w:hAnsi="Comic Sans MS" w:cstheme="minorHAnsi"/>
              </w:rPr>
              <w:t>.</w:t>
            </w:r>
          </w:p>
          <w:p w14:paraId="2BB79458" w14:textId="77777777" w:rsidR="005609EB" w:rsidRDefault="005609EB" w:rsidP="005609EB">
            <w:pPr>
              <w:rPr>
                <w:rFonts w:ascii="Comic Sans MS" w:eastAsiaTheme="minorEastAsia" w:hAnsi="Comic Sans MS" w:cstheme="minorHAnsi"/>
              </w:rPr>
            </w:pPr>
          </w:p>
          <w:p w14:paraId="69EF663F" w14:textId="6BEAD9EF" w:rsidR="005609EB" w:rsidRDefault="005609EB" w:rsidP="005609EB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Draw a picture of something you have done during the closure that you have never done before. Write about it or sign what it was like.</w:t>
            </w:r>
          </w:p>
          <w:p w14:paraId="64B872A5" w14:textId="77777777" w:rsidR="005609EB" w:rsidRDefault="005609EB" w:rsidP="005609EB">
            <w:pPr>
              <w:rPr>
                <w:rFonts w:ascii="Comic Sans MS" w:eastAsiaTheme="minorEastAsia" w:hAnsi="Comic Sans MS" w:cstheme="minorHAnsi"/>
              </w:rPr>
            </w:pPr>
          </w:p>
          <w:p w14:paraId="06CA81BA" w14:textId="4DC00301" w:rsidR="00AF707E" w:rsidRPr="00AF707E" w:rsidRDefault="00AF707E" w:rsidP="005609EB">
            <w:pPr>
              <w:rPr>
                <w:rFonts w:ascii="Comic Sans MS" w:eastAsiaTheme="minorEastAsia" w:hAnsi="Comic Sans MS" w:cstheme="minorHAnsi"/>
              </w:rPr>
            </w:pPr>
          </w:p>
        </w:tc>
      </w:tr>
      <w:tr w:rsidR="00ED5CBE" w14:paraId="53111992" w14:textId="77777777" w:rsidTr="00EA5560">
        <w:trPr>
          <w:trHeight w:val="2303"/>
        </w:trPr>
        <w:tc>
          <w:tcPr>
            <w:tcW w:w="5240" w:type="dxa"/>
          </w:tcPr>
          <w:p w14:paraId="3071D074" w14:textId="64982800" w:rsidR="00FA05C2" w:rsidRPr="003E22F8" w:rsidRDefault="00FA05C2" w:rsidP="00FA05C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Reading</w:t>
            </w:r>
          </w:p>
          <w:p w14:paraId="348C5FE7" w14:textId="77777777" w:rsidR="002212B1" w:rsidRDefault="00FA05C2" w:rsidP="00FA05C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Read the story ‘</w:t>
            </w:r>
            <w:r w:rsidRPr="00FA05C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Riding to Craggy Rock’</w:t>
            </w:r>
            <w:r>
              <w:rPr>
                <w:rFonts w:ascii="Comic Sans MS" w:eastAsiaTheme="minorEastAsia" w:hAnsi="Comic Sans MS" w:cstheme="minorHAnsi"/>
              </w:rPr>
              <w:t xml:space="preserve"> on the powerpoint saved separately.</w:t>
            </w:r>
          </w:p>
          <w:p w14:paraId="4B4C4315" w14:textId="77777777" w:rsidR="00FA05C2" w:rsidRDefault="00FA05C2" w:rsidP="00FA05C2">
            <w:pPr>
              <w:rPr>
                <w:rFonts w:ascii="Comic Sans MS" w:eastAsiaTheme="minorEastAsia" w:hAnsi="Comic Sans MS" w:cstheme="minorHAnsi"/>
              </w:rPr>
            </w:pPr>
          </w:p>
          <w:p w14:paraId="08C6E434" w14:textId="173E1119" w:rsidR="00FA05C2" w:rsidRPr="0048009B" w:rsidRDefault="00FA05C2" w:rsidP="00FA05C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There are signs to go with some of the words and questions to answer.</w:t>
            </w:r>
          </w:p>
        </w:tc>
        <w:tc>
          <w:tcPr>
            <w:tcW w:w="5245" w:type="dxa"/>
          </w:tcPr>
          <w:p w14:paraId="2456C8D3" w14:textId="532839C2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    Stop Them!</w:t>
            </w:r>
          </w:p>
          <w:p w14:paraId="306313E8" w14:textId="114B7B44" w:rsidR="000B2A53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D6548A">
              <w:rPr>
                <w:rFonts w:ascii="Comic Sans MS" w:eastAsiaTheme="minorEastAsia" w:hAnsi="Comic Sans MS" w:cstheme="minorHAnsi"/>
              </w:rPr>
              <w:t xml:space="preserve">about </w:t>
            </w:r>
            <w:r w:rsidR="00433181">
              <w:rPr>
                <w:rFonts w:ascii="Comic Sans MS" w:eastAsiaTheme="minorEastAsia" w:hAnsi="Comic Sans MS" w:cstheme="minorHAnsi"/>
              </w:rPr>
              <w:t xml:space="preserve">‘Stop Them’ </w:t>
            </w:r>
            <w:r>
              <w:rPr>
                <w:rFonts w:ascii="Comic Sans MS" w:eastAsiaTheme="minorEastAsia" w:hAnsi="Comic Sans MS" w:cstheme="minorHAnsi"/>
              </w:rPr>
              <w:t xml:space="preserve">and answer the quiz. 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>
              <w:rPr>
                <w:rFonts w:ascii="Comic Sans MS" w:eastAsiaTheme="minorEastAsia" w:hAnsi="Comic Sans MS" w:cstheme="minorHAnsi"/>
              </w:rPr>
              <w:t>, A and B. Start with A and if you can you can do B as well.</w:t>
            </w:r>
          </w:p>
          <w:p w14:paraId="3708D98C" w14:textId="77777777" w:rsidR="00614CD8" w:rsidRDefault="00614CD8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512D548A" w14:textId="0A1E692C" w:rsidR="005C7CD1" w:rsidRPr="00EB3535" w:rsidRDefault="00614CD8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See below for the activities</w:t>
            </w:r>
          </w:p>
        </w:tc>
      </w:tr>
    </w:tbl>
    <w:p w14:paraId="1BB10F7C" w14:textId="50C2FB75" w:rsidR="0048009B" w:rsidRPr="00EA5560" w:rsidRDefault="0048009B" w:rsidP="0048009B">
      <w:pPr>
        <w:spacing w:after="0"/>
        <w:rPr>
          <w:sz w:val="16"/>
          <w:szCs w:val="16"/>
        </w:rPr>
      </w:pPr>
    </w:p>
    <w:p w14:paraId="642A2EE0" w14:textId="6FE93882" w:rsidR="00433181" w:rsidRDefault="00007F2D" w:rsidP="00743275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743275">
        <w:rPr>
          <w:rFonts w:ascii="Comic Sans MS" w:hAnsi="Comic Sans MS"/>
          <w:b/>
          <w:bCs/>
        </w:rPr>
        <w:t>6</w:t>
      </w:r>
      <w:r>
        <w:rPr>
          <w:rFonts w:ascii="Comic Sans MS" w:hAnsi="Comic Sans MS"/>
          <w:b/>
          <w:bCs/>
        </w:rPr>
        <w:t xml:space="preserve"> more pages below:</w:t>
      </w:r>
    </w:p>
    <w:p w14:paraId="12EDF0A4" w14:textId="605BBA0C" w:rsidR="00743275" w:rsidRPr="00EA5560" w:rsidRDefault="00743275" w:rsidP="00EA5560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</w:rPr>
      </w:pPr>
      <w:r w:rsidRPr="00EA5560">
        <w:rPr>
          <w:rFonts w:ascii="Comic Sans MS" w:hAnsi="Comic Sans MS"/>
        </w:rPr>
        <w:t>Poem by Ms Pereira</w:t>
      </w:r>
    </w:p>
    <w:p w14:paraId="24564AC4" w14:textId="252E8E6F" w:rsidR="00743275" w:rsidRPr="00EA5560" w:rsidRDefault="00743275" w:rsidP="00EA5560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</w:rPr>
      </w:pPr>
      <w:r w:rsidRPr="00EA5560">
        <w:rPr>
          <w:rFonts w:ascii="Comic Sans MS" w:hAnsi="Comic Sans MS"/>
        </w:rPr>
        <w:t>Signs and Questions for story ‘Riding to Craggy Rock’</w:t>
      </w:r>
    </w:p>
    <w:p w14:paraId="2EA14CBF" w14:textId="214A1A48" w:rsidR="00743275" w:rsidRPr="00EA5560" w:rsidRDefault="00743275" w:rsidP="00EA5560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</w:rPr>
      </w:pPr>
      <w:r w:rsidRPr="00EA5560">
        <w:rPr>
          <w:rFonts w:ascii="Comic Sans MS" w:hAnsi="Comic Sans MS"/>
        </w:rPr>
        <w:t>Looking and Thinking picture and questions</w:t>
      </w:r>
      <w:r w:rsidR="00EA5560">
        <w:rPr>
          <w:rFonts w:ascii="Comic Sans MS" w:hAnsi="Comic Sans MS"/>
        </w:rPr>
        <w:t xml:space="preserve"> A and B</w:t>
      </w:r>
    </w:p>
    <w:p w14:paraId="0399D140" w14:textId="5C85B296" w:rsidR="00743275" w:rsidRDefault="00743275" w:rsidP="00A96C7C">
      <w:pPr>
        <w:spacing w:after="0"/>
        <w:rPr>
          <w:rFonts w:ascii="Comic Sans MS" w:hAnsi="Comic Sans MS"/>
          <w:sz w:val="32"/>
          <w:szCs w:val="32"/>
        </w:rPr>
      </w:pPr>
    </w:p>
    <w:p w14:paraId="10210CF2" w14:textId="77777777" w:rsidR="00743275" w:rsidRDefault="00743275" w:rsidP="00A96C7C">
      <w:pPr>
        <w:spacing w:after="0"/>
        <w:rPr>
          <w:rFonts w:ascii="Comic Sans MS" w:hAnsi="Comic Sans MS"/>
          <w:sz w:val="32"/>
          <w:szCs w:val="32"/>
        </w:rPr>
      </w:pPr>
    </w:p>
    <w:p w14:paraId="43518891" w14:textId="66D1EB36" w:rsidR="00A96C7C" w:rsidRPr="009E3D64" w:rsidRDefault="00A96C7C" w:rsidP="00A96C7C">
      <w:pPr>
        <w:spacing w:after="0"/>
        <w:rPr>
          <w:rFonts w:ascii="Comic Sans MS" w:hAnsi="Comic Sans MS"/>
          <w:sz w:val="32"/>
          <w:szCs w:val="32"/>
        </w:rPr>
      </w:pPr>
      <w:r w:rsidRPr="009E3D64">
        <w:rPr>
          <w:rFonts w:ascii="Comic Sans MS" w:hAnsi="Comic Sans MS"/>
          <w:sz w:val="32"/>
          <w:szCs w:val="32"/>
        </w:rPr>
        <w:lastRenderedPageBreak/>
        <w:t>Closure Poem titled ‘</w:t>
      </w:r>
      <w:r w:rsidRPr="009E3D64">
        <w:rPr>
          <w:rFonts w:ascii="Comic Sans MS" w:hAnsi="Comic Sans MS"/>
          <w:b/>
          <w:bCs/>
          <w:sz w:val="32"/>
          <w:szCs w:val="32"/>
        </w:rPr>
        <w:t>No Time for School, Now</w:t>
      </w:r>
      <w:r w:rsidRPr="009E3D64">
        <w:rPr>
          <w:rFonts w:ascii="Comic Sans MS" w:hAnsi="Comic Sans MS"/>
          <w:sz w:val="32"/>
          <w:szCs w:val="32"/>
        </w:rPr>
        <w:t>!’</w:t>
      </w:r>
    </w:p>
    <w:p w14:paraId="29F0ED75" w14:textId="77777777" w:rsidR="00A96C7C" w:rsidRPr="00A96C7C" w:rsidRDefault="00A96C7C" w:rsidP="00A96C7C">
      <w:pPr>
        <w:spacing w:after="0"/>
        <w:rPr>
          <w:sz w:val="16"/>
          <w:szCs w:val="16"/>
        </w:rPr>
      </w:pPr>
    </w:p>
    <w:p w14:paraId="1AD25F9F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Staying at home,</w:t>
      </w:r>
    </w:p>
    <w:p w14:paraId="13AB207F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My family and me,</w:t>
      </w:r>
    </w:p>
    <w:p w14:paraId="270A516D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Not much to do,</w:t>
      </w:r>
    </w:p>
    <w:p w14:paraId="51E2794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Not much to see.</w:t>
      </w:r>
    </w:p>
    <w:p w14:paraId="78542303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4ED01217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Can’t play with friends,</w:t>
      </w:r>
    </w:p>
    <w:p w14:paraId="1F52DAB1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Or play with them at school.</w:t>
      </w:r>
    </w:p>
    <w:p w14:paraId="489C8613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Just stay at home.</w:t>
      </w:r>
    </w:p>
    <w:p w14:paraId="37D07592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That’s the big rule!</w:t>
      </w:r>
    </w:p>
    <w:p w14:paraId="533B46BE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2415C5A9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Can’t play football,</w:t>
      </w:r>
    </w:p>
    <w:p w14:paraId="724CA7AD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Or watch it on TV.</w:t>
      </w:r>
    </w:p>
    <w:p w14:paraId="01C99C66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Can’t play sports,</w:t>
      </w:r>
    </w:p>
    <w:p w14:paraId="2E81B4F8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In pairs or teams</w:t>
      </w:r>
    </w:p>
    <w:p w14:paraId="4108659D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7A2F0881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Get so bored,</w:t>
      </w:r>
    </w:p>
    <w:p w14:paraId="79664036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Every day</w:t>
      </w:r>
    </w:p>
    <w:p w14:paraId="62BA417D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Can’t go anywhere,</w:t>
      </w:r>
    </w:p>
    <w:p w14:paraId="1E6F4B94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Worse when it rains.</w:t>
      </w:r>
    </w:p>
    <w:p w14:paraId="2EB32736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29F4102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BUT</w:t>
      </w:r>
    </w:p>
    <w:p w14:paraId="131D1B63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5EB06FA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Games on the computer,</w:t>
      </w:r>
    </w:p>
    <w:p w14:paraId="31B8D0A2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We can play</w:t>
      </w:r>
    </w:p>
    <w:p w14:paraId="1A28A4B4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Fun to make our own,</w:t>
      </w:r>
    </w:p>
    <w:p w14:paraId="24435CA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To play every day</w:t>
      </w:r>
    </w:p>
    <w:p w14:paraId="4746C657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0133D69E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Go for a walk,</w:t>
      </w:r>
    </w:p>
    <w:p w14:paraId="3CBD2B2A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Down the road to the park.</w:t>
      </w:r>
    </w:p>
    <w:p w14:paraId="402DB3D7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Watch the birds fly,</w:t>
      </w:r>
    </w:p>
    <w:p w14:paraId="34590C48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Dogs running as they bark</w:t>
      </w:r>
    </w:p>
    <w:p w14:paraId="57390371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4145E55C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Playing in the garden,</w:t>
      </w:r>
    </w:p>
    <w:p w14:paraId="317CD60F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Maybe plant some seeds</w:t>
      </w:r>
    </w:p>
    <w:p w14:paraId="1D2CDCE9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Cooking is fun,</w:t>
      </w:r>
    </w:p>
    <w:p w14:paraId="5D2399D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Yummy things to eat</w:t>
      </w:r>
    </w:p>
    <w:p w14:paraId="39D23DC7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5198BF41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On the Highworth Website</w:t>
      </w:r>
    </w:p>
    <w:p w14:paraId="6BEDF0C9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Lots of things to do</w:t>
      </w:r>
    </w:p>
    <w:p w14:paraId="223B367F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English…., Maths….mmm</w:t>
      </w:r>
    </w:p>
    <w:p w14:paraId="54A67A21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Fun things too!</w:t>
      </w:r>
    </w:p>
    <w:p w14:paraId="11A83595" w14:textId="1C2D5180" w:rsidR="00A96C7C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119C5606" w14:textId="359CD256" w:rsidR="009E3D64" w:rsidRDefault="009E3D64" w:rsidP="00A96C7C">
      <w:pPr>
        <w:spacing w:after="0"/>
        <w:rPr>
          <w:rFonts w:ascii="Comic Sans MS" w:hAnsi="Comic Sans MS"/>
          <w:sz w:val="16"/>
          <w:szCs w:val="16"/>
        </w:rPr>
      </w:pPr>
    </w:p>
    <w:p w14:paraId="5C3E02E2" w14:textId="5201898B" w:rsidR="009E3D64" w:rsidRDefault="009E3D64" w:rsidP="00A96C7C">
      <w:pPr>
        <w:spacing w:after="0"/>
        <w:rPr>
          <w:rFonts w:ascii="Comic Sans MS" w:hAnsi="Comic Sans MS"/>
          <w:sz w:val="16"/>
          <w:szCs w:val="16"/>
        </w:rPr>
      </w:pPr>
    </w:p>
    <w:p w14:paraId="2006737D" w14:textId="32893BA8" w:rsidR="009E3D64" w:rsidRDefault="009E3D64" w:rsidP="00A96C7C">
      <w:pPr>
        <w:spacing w:after="0"/>
        <w:rPr>
          <w:rFonts w:ascii="Comic Sans MS" w:hAnsi="Comic Sans MS"/>
          <w:sz w:val="16"/>
          <w:szCs w:val="16"/>
        </w:rPr>
      </w:pPr>
    </w:p>
    <w:p w14:paraId="55C26D2D" w14:textId="77777777" w:rsidR="009E3D64" w:rsidRPr="009E3D64" w:rsidRDefault="009E3D64" w:rsidP="00A96C7C">
      <w:pPr>
        <w:spacing w:after="0"/>
        <w:rPr>
          <w:rFonts w:ascii="Comic Sans MS" w:hAnsi="Comic Sans MS"/>
          <w:sz w:val="16"/>
          <w:szCs w:val="16"/>
        </w:rPr>
      </w:pPr>
    </w:p>
    <w:p w14:paraId="7D1C56B0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lastRenderedPageBreak/>
        <w:t>A letter from my teacher,</w:t>
      </w:r>
    </w:p>
    <w:p w14:paraId="43369BA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 can see.</w:t>
      </w:r>
    </w:p>
    <w:p w14:paraId="20FEC12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 think she would like,</w:t>
      </w:r>
    </w:p>
    <w:p w14:paraId="6845647D" w14:textId="179A0543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One from me!</w:t>
      </w:r>
    </w:p>
    <w:p w14:paraId="0AC8945D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492CEF65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 want to make a rocket,</w:t>
      </w:r>
    </w:p>
    <w:p w14:paraId="5BE8C351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And make it zoom.</w:t>
      </w:r>
    </w:p>
    <w:p w14:paraId="0B99DB29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 think mum would rather,</w:t>
      </w:r>
    </w:p>
    <w:p w14:paraId="575C7834" w14:textId="3709A942" w:rsidR="00A96C7C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Me tidy my room!</w:t>
      </w:r>
    </w:p>
    <w:p w14:paraId="08AF0E70" w14:textId="77777777" w:rsidR="00007F2D" w:rsidRPr="00007F2D" w:rsidRDefault="00007F2D" w:rsidP="00A96C7C">
      <w:pPr>
        <w:spacing w:after="0"/>
        <w:rPr>
          <w:rFonts w:ascii="Comic Sans MS" w:hAnsi="Comic Sans MS"/>
          <w:sz w:val="16"/>
          <w:szCs w:val="16"/>
        </w:rPr>
      </w:pPr>
    </w:p>
    <w:p w14:paraId="117C5396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Shall I be an artist?</w:t>
      </w:r>
    </w:p>
    <w:p w14:paraId="699F5C29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Maybe a cook?</w:t>
      </w:r>
    </w:p>
    <w:p w14:paraId="219F735A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Perhaps a writer?</w:t>
      </w:r>
    </w:p>
    <w:p w14:paraId="7D191118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 want to write a book!</w:t>
      </w:r>
    </w:p>
    <w:p w14:paraId="45B1B7E9" w14:textId="77777777" w:rsidR="00A96C7C" w:rsidRPr="009E3D64" w:rsidRDefault="00A96C7C" w:rsidP="00A96C7C">
      <w:pPr>
        <w:spacing w:after="0"/>
        <w:rPr>
          <w:rFonts w:ascii="Comic Sans MS" w:hAnsi="Comic Sans MS"/>
          <w:sz w:val="16"/>
          <w:szCs w:val="16"/>
        </w:rPr>
      </w:pPr>
    </w:p>
    <w:p w14:paraId="4DE93897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Ideas in my head,</w:t>
      </w:r>
    </w:p>
    <w:p w14:paraId="072CD59F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Different and new.</w:t>
      </w:r>
    </w:p>
    <w:p w14:paraId="5E0BE34A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No time for school, now!</w:t>
      </w:r>
    </w:p>
    <w:p w14:paraId="091B865F" w14:textId="77777777" w:rsidR="00A96C7C" w:rsidRPr="009E3D64" w:rsidRDefault="00A96C7C" w:rsidP="00A96C7C">
      <w:pPr>
        <w:spacing w:after="0"/>
        <w:rPr>
          <w:rFonts w:ascii="Comic Sans MS" w:hAnsi="Comic Sans MS"/>
          <w:b/>
          <w:bCs/>
          <w:sz w:val="24"/>
          <w:szCs w:val="24"/>
        </w:rPr>
      </w:pPr>
      <w:r w:rsidRPr="009E3D64">
        <w:rPr>
          <w:rFonts w:ascii="Comic Sans MS" w:hAnsi="Comic Sans MS"/>
          <w:b/>
          <w:bCs/>
          <w:sz w:val="24"/>
          <w:szCs w:val="24"/>
        </w:rPr>
        <w:t>Far too much to do!!!</w:t>
      </w:r>
    </w:p>
    <w:p w14:paraId="6672BF68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</w:p>
    <w:p w14:paraId="5B25ED4B" w14:textId="77777777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</w:p>
    <w:p w14:paraId="38C6F4AD" w14:textId="77777777" w:rsidR="00AF707E" w:rsidRDefault="00A96C7C" w:rsidP="00A96C7C">
      <w:pPr>
        <w:spacing w:after="0"/>
        <w:rPr>
          <w:rFonts w:ascii="Comic Sans MS" w:hAnsi="Comic Sans MS"/>
          <w:sz w:val="24"/>
          <w:szCs w:val="24"/>
        </w:rPr>
      </w:pPr>
      <w:r w:rsidRPr="009E3D64">
        <w:rPr>
          <w:rFonts w:ascii="Comic Sans MS" w:hAnsi="Comic Sans MS"/>
          <w:sz w:val="24"/>
          <w:szCs w:val="24"/>
        </w:rPr>
        <w:t>Poem by Ms Pereira</w:t>
      </w:r>
      <w:r w:rsidR="00AF707E">
        <w:rPr>
          <w:rFonts w:ascii="Comic Sans MS" w:hAnsi="Comic Sans MS"/>
          <w:sz w:val="24"/>
          <w:szCs w:val="24"/>
        </w:rPr>
        <w:t xml:space="preserve"> </w:t>
      </w:r>
    </w:p>
    <w:p w14:paraId="590D4164" w14:textId="6DCCB7C3" w:rsidR="00A96C7C" w:rsidRPr="009E3D64" w:rsidRDefault="00AF707E" w:rsidP="00A96C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(Inspired by ‘Once Upon a Time’ by </w:t>
      </w:r>
      <w:r w:rsidR="009A781D">
        <w:rPr>
          <w:rFonts w:ascii="Comic Sans MS" w:hAnsi="Comic Sans MS"/>
          <w:sz w:val="24"/>
          <w:szCs w:val="24"/>
        </w:rPr>
        <w:t>John Prater</w:t>
      </w:r>
      <w:r>
        <w:rPr>
          <w:rFonts w:ascii="Comic Sans MS" w:hAnsi="Comic Sans MS"/>
          <w:sz w:val="24"/>
          <w:szCs w:val="24"/>
        </w:rPr>
        <w:t>)</w:t>
      </w:r>
    </w:p>
    <w:p w14:paraId="6C928FCA" w14:textId="14F9F252" w:rsidR="00A96C7C" w:rsidRPr="009E3D64" w:rsidRDefault="00A96C7C" w:rsidP="00A96C7C">
      <w:pPr>
        <w:spacing w:after="0"/>
        <w:rPr>
          <w:rFonts w:ascii="Comic Sans MS" w:hAnsi="Comic Sans MS"/>
          <w:sz w:val="24"/>
          <w:szCs w:val="24"/>
        </w:rPr>
      </w:pPr>
    </w:p>
    <w:p w14:paraId="7D8882E0" w14:textId="7911D6BD" w:rsidR="00433181" w:rsidRPr="009E3D64" w:rsidRDefault="00433181" w:rsidP="00255CC5">
      <w:pPr>
        <w:rPr>
          <w:rFonts w:ascii="Comic Sans MS" w:hAnsi="Comic Sans MS"/>
          <w:b/>
          <w:bCs/>
        </w:rPr>
      </w:pPr>
    </w:p>
    <w:p w14:paraId="3C680B2B" w14:textId="7E8149DB" w:rsidR="00433181" w:rsidRDefault="00433181" w:rsidP="00255CC5">
      <w:pPr>
        <w:rPr>
          <w:rFonts w:ascii="Comic Sans MS" w:hAnsi="Comic Sans MS"/>
          <w:b/>
          <w:bCs/>
        </w:rPr>
      </w:pPr>
    </w:p>
    <w:p w14:paraId="40FB6393" w14:textId="1CEE9510" w:rsidR="00433181" w:rsidRPr="00590025" w:rsidRDefault="00590025" w:rsidP="00255CC5">
      <w:pPr>
        <w:rPr>
          <w:rFonts w:ascii="Comic Sans MS" w:hAnsi="Comic Sans MS"/>
          <w:b/>
          <w:bCs/>
          <w:sz w:val="28"/>
          <w:szCs w:val="28"/>
        </w:rPr>
      </w:pPr>
      <w:r w:rsidRPr="00590025">
        <w:rPr>
          <w:rFonts w:ascii="Comic Sans MS" w:hAnsi="Comic Sans MS"/>
          <w:b/>
          <w:bCs/>
          <w:sz w:val="28"/>
          <w:szCs w:val="28"/>
        </w:rPr>
        <w:t>Please create some pictures for my poem and send them back to me.</w:t>
      </w:r>
    </w:p>
    <w:p w14:paraId="1DC51E07" w14:textId="699E6F3E" w:rsidR="00433181" w:rsidRDefault="002212B1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There is a BSL version on the website.</w:t>
      </w:r>
    </w:p>
    <w:p w14:paraId="43571567" w14:textId="7EDCDB45" w:rsidR="00433181" w:rsidRDefault="00433181" w:rsidP="00255CC5">
      <w:pPr>
        <w:rPr>
          <w:rFonts w:ascii="Comic Sans MS" w:hAnsi="Comic Sans MS"/>
          <w:b/>
          <w:bCs/>
        </w:rPr>
      </w:pPr>
    </w:p>
    <w:p w14:paraId="79D4D183" w14:textId="74767AB5" w:rsidR="00433181" w:rsidRDefault="00433181" w:rsidP="00255CC5">
      <w:pPr>
        <w:rPr>
          <w:rFonts w:ascii="Comic Sans MS" w:hAnsi="Comic Sans MS"/>
          <w:b/>
          <w:bCs/>
        </w:rPr>
      </w:pPr>
    </w:p>
    <w:p w14:paraId="004E7628" w14:textId="5D178E82" w:rsidR="00433181" w:rsidRDefault="00433181" w:rsidP="00255CC5">
      <w:pPr>
        <w:rPr>
          <w:rFonts w:ascii="Comic Sans MS" w:hAnsi="Comic Sans MS"/>
          <w:b/>
          <w:bCs/>
        </w:rPr>
      </w:pPr>
    </w:p>
    <w:p w14:paraId="6BC2F0FC" w14:textId="30A3E105" w:rsidR="00433181" w:rsidRDefault="00433181" w:rsidP="00255CC5">
      <w:pPr>
        <w:rPr>
          <w:rFonts w:ascii="Comic Sans MS" w:hAnsi="Comic Sans MS"/>
          <w:b/>
          <w:bCs/>
        </w:rPr>
      </w:pPr>
    </w:p>
    <w:p w14:paraId="19FC3ED5" w14:textId="7D0325D3" w:rsidR="00433181" w:rsidRDefault="00433181" w:rsidP="00255CC5">
      <w:pPr>
        <w:rPr>
          <w:rFonts w:ascii="Comic Sans MS" w:hAnsi="Comic Sans MS"/>
          <w:b/>
          <w:bCs/>
        </w:rPr>
      </w:pPr>
    </w:p>
    <w:p w14:paraId="7CCF158C" w14:textId="2F7A8C7A" w:rsidR="00433181" w:rsidRDefault="00433181" w:rsidP="00255CC5">
      <w:pPr>
        <w:rPr>
          <w:rFonts w:ascii="Comic Sans MS" w:hAnsi="Comic Sans MS"/>
          <w:b/>
          <w:bCs/>
        </w:rPr>
      </w:pPr>
    </w:p>
    <w:p w14:paraId="0B6BFE76" w14:textId="490DBC0D" w:rsidR="00433181" w:rsidRDefault="00433181" w:rsidP="00255CC5">
      <w:pPr>
        <w:rPr>
          <w:rFonts w:ascii="Comic Sans MS" w:hAnsi="Comic Sans MS"/>
          <w:b/>
          <w:bCs/>
        </w:rPr>
      </w:pPr>
    </w:p>
    <w:p w14:paraId="2EF407A1" w14:textId="62D57B36" w:rsidR="00433181" w:rsidRDefault="00433181" w:rsidP="00255CC5">
      <w:pPr>
        <w:rPr>
          <w:rFonts w:ascii="Comic Sans MS" w:hAnsi="Comic Sans MS"/>
          <w:b/>
          <w:bCs/>
        </w:rPr>
      </w:pPr>
    </w:p>
    <w:p w14:paraId="32E4AAA6" w14:textId="09736897" w:rsidR="00433181" w:rsidRDefault="00433181" w:rsidP="00255CC5">
      <w:pPr>
        <w:rPr>
          <w:rFonts w:ascii="Comic Sans MS" w:hAnsi="Comic Sans MS"/>
          <w:b/>
          <w:bCs/>
        </w:rPr>
      </w:pPr>
    </w:p>
    <w:p w14:paraId="2B802ADE" w14:textId="6EF96176" w:rsidR="00433181" w:rsidRDefault="00433181" w:rsidP="00255CC5">
      <w:pPr>
        <w:rPr>
          <w:rFonts w:ascii="Comic Sans MS" w:hAnsi="Comic Sans MS"/>
          <w:b/>
          <w:bCs/>
        </w:rPr>
      </w:pPr>
    </w:p>
    <w:p w14:paraId="785D807E" w14:textId="77777777" w:rsidR="001B3270" w:rsidRDefault="001B3270" w:rsidP="00255CC5">
      <w:pPr>
        <w:rPr>
          <w:rFonts w:ascii="Comic Sans MS" w:hAnsi="Comic Sans MS"/>
          <w:b/>
          <w:bCs/>
        </w:rPr>
      </w:pPr>
    </w:p>
    <w:p w14:paraId="5B770CF9" w14:textId="6C2D5F6E" w:rsidR="009962F7" w:rsidRPr="00716FA2" w:rsidRDefault="00E97CF3" w:rsidP="009962F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6018A" wp14:editId="312047A1">
                <wp:simplePos x="0" y="0"/>
                <wp:positionH relativeFrom="column">
                  <wp:posOffset>-192405</wp:posOffset>
                </wp:positionH>
                <wp:positionV relativeFrom="paragraph">
                  <wp:posOffset>387985</wp:posOffset>
                </wp:positionV>
                <wp:extent cx="1162050" cy="1183005"/>
                <wp:effectExtent l="0" t="0" r="19050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876F" w14:textId="57ABDAE9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0E3BD0" wp14:editId="506F348A">
                                  <wp:extent cx="1028700" cy="1143000"/>
                                  <wp:effectExtent l="0" t="0" r="0" b="0"/>
                                  <wp:docPr id="1" name="Picture 1" descr="C:\Documents and Settings\apereira\Desktop\Sign &amp; Write Resources\BSL line drawings\BSL_adult\fast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pereira\Desktop\Sign &amp; Write Resources\BSL line drawings\BSL_adult\fast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794" cy="1145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460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15pt;margin-top:30.55pt;width:91.5pt;height:9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">
                <v:textbox>
                  <w:txbxContent>
                    <w:p w14:paraId="5919876F" w14:textId="57ABDAE9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0E3BD0" wp14:editId="506F348A">
                            <wp:extent cx="1028700" cy="1143000"/>
                            <wp:effectExtent l="0" t="0" r="0" b="0"/>
                            <wp:docPr id="1" name="Picture 1" descr="C:\Documents and Settings\apereira\Desktop\Sign &amp; Write Resources\BSL line drawings\BSL_adult\fast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pereira\Desktop\Sign &amp; Write Resources\BSL line drawings\BSL_adult\fast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794" cy="1145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2F7" w:rsidRPr="00716FA2">
        <w:rPr>
          <w:rFonts w:ascii="Comic Sans MS" w:hAnsi="Comic Sans MS"/>
          <w:sz w:val="28"/>
          <w:szCs w:val="28"/>
        </w:rPr>
        <w:t xml:space="preserve">Signs for words in book </w:t>
      </w:r>
      <w:r w:rsidR="00743275">
        <w:rPr>
          <w:rFonts w:ascii="Comic Sans MS" w:hAnsi="Comic Sans MS"/>
          <w:sz w:val="28"/>
          <w:szCs w:val="28"/>
        </w:rPr>
        <w:t>‘</w:t>
      </w:r>
      <w:r w:rsidR="009962F7" w:rsidRPr="00716FA2">
        <w:rPr>
          <w:rFonts w:ascii="Comic Sans MS" w:hAnsi="Comic Sans MS"/>
          <w:sz w:val="28"/>
          <w:szCs w:val="28"/>
        </w:rPr>
        <w:t>Riding to Craggy Rock</w:t>
      </w:r>
      <w:r w:rsidR="00743275">
        <w:rPr>
          <w:rFonts w:ascii="Comic Sans MS" w:hAnsi="Comic Sans MS"/>
          <w:sz w:val="28"/>
          <w:szCs w:val="28"/>
        </w:rPr>
        <w:t>’</w:t>
      </w:r>
    </w:p>
    <w:p w14:paraId="01398D1E" w14:textId="752FF9E5" w:rsidR="009962F7" w:rsidRDefault="00E97CF3" w:rsidP="009962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3A2FC" wp14:editId="671AF412">
                <wp:simplePos x="0" y="0"/>
                <wp:positionH relativeFrom="column">
                  <wp:posOffset>3884296</wp:posOffset>
                </wp:positionH>
                <wp:positionV relativeFrom="paragraph">
                  <wp:posOffset>19050</wp:posOffset>
                </wp:positionV>
                <wp:extent cx="1047750" cy="1202055"/>
                <wp:effectExtent l="0" t="0" r="19050" b="171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320A7" w14:textId="4BDC0630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316100" wp14:editId="56D20426">
                                  <wp:extent cx="943113" cy="1066800"/>
                                  <wp:effectExtent l="0" t="0" r="9525" b="0"/>
                                  <wp:docPr id="25" name="Picture 25" descr="C:\Documents and Settings\apereira\Desktop\Sign &amp; Write Resources\BSL line drawings\BSL_adult\fire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apereira\Desktop\Sign &amp; Write Resources\BSL line drawings\BSL_adult\fire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80" cy="1069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63A2FC" id="Text Box 26" o:spid="_x0000_s1027" type="#_x0000_t202" style="position:absolute;margin-left:305.85pt;margin-top:1.5pt;width:82.5pt;height:9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">
                <v:textbox>
                  <w:txbxContent>
                    <w:p w14:paraId="7C6320A7" w14:textId="4BDC0630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316100" wp14:editId="56D20426">
                            <wp:extent cx="943113" cy="1066800"/>
                            <wp:effectExtent l="0" t="0" r="9525" b="0"/>
                            <wp:docPr id="25" name="Picture 25" descr="C:\Documents and Settings\apereira\Desktop\Sign &amp; Write Resources\BSL line drawings\BSL_adult\fire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apereira\Desktop\Sign &amp; Write Resources\BSL line drawings\BSL_adult\fire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80" cy="1069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B4401" wp14:editId="5D83317B">
                <wp:simplePos x="0" y="0"/>
                <wp:positionH relativeFrom="column">
                  <wp:posOffset>2541270</wp:posOffset>
                </wp:positionH>
                <wp:positionV relativeFrom="paragraph">
                  <wp:posOffset>28575</wp:posOffset>
                </wp:positionV>
                <wp:extent cx="1133475" cy="1221105"/>
                <wp:effectExtent l="0" t="0" r="28575" b="171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034A" w14:textId="3CD278F1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5F2B75" wp14:editId="690D1198">
                                  <wp:extent cx="962025" cy="1085362"/>
                                  <wp:effectExtent l="0" t="0" r="0" b="635"/>
                                  <wp:docPr id="22" name="Picture 22" descr="C:\Documents and Settings\apereira\Desktop\Sign &amp; Write Resources\BSL line drawings\BSL_adult\cold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apereira\Desktop\Sign &amp; Write Resources\BSL line drawings\BSL_adult\cold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400" cy="1086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BB4401" id="Text Box 23" o:spid="_x0000_s1028" type="#_x0000_t202" style="position:absolute;margin-left:200.1pt;margin-top:2.25pt;width:89.25pt;height:9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">
                <v:textbox>
                  <w:txbxContent>
                    <w:p w14:paraId="7A13034A" w14:textId="3CD278F1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5F2B75" wp14:editId="690D1198">
                            <wp:extent cx="962025" cy="1085362"/>
                            <wp:effectExtent l="0" t="0" r="0" b="635"/>
                            <wp:docPr id="22" name="Picture 22" descr="C:\Documents and Settings\apereira\Desktop\Sign &amp; Write Resources\BSL line drawings\BSL_adult\cold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apereira\Desktop\Sign &amp; Write Resources\BSL line drawings\BSL_adult\cold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400" cy="1086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2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52E2A2" wp14:editId="4F7E928A">
                <wp:simplePos x="0" y="0"/>
                <wp:positionH relativeFrom="column">
                  <wp:posOffset>1188720</wp:posOffset>
                </wp:positionH>
                <wp:positionV relativeFrom="paragraph">
                  <wp:posOffset>15240</wp:posOffset>
                </wp:positionV>
                <wp:extent cx="1143000" cy="1224915"/>
                <wp:effectExtent l="0" t="0" r="19050" b="1333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B736E" w14:textId="2F33273A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5C175" wp14:editId="662CF3EA">
                                  <wp:extent cx="971550" cy="1091990"/>
                                  <wp:effectExtent l="0" t="0" r="0" b="0"/>
                                  <wp:docPr id="30" name="Picture 30" descr="C:\Documents and Settings\apereira\Desktop\Sign &amp; Write Resources\BSL line drawings\BSL_adult\storm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apereira\Desktop\Sign &amp; Write Resources\BSL line drawings\BSL_adult\storm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938" cy="1094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52E2A2" id="Text Box 31" o:spid="_x0000_s1029" type="#_x0000_t202" style="position:absolute;margin-left:93.6pt;margin-top:1.2pt;width:90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">
                <v:textbox>
                  <w:txbxContent>
                    <w:p w14:paraId="2FCB736E" w14:textId="2F33273A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5C175" wp14:editId="662CF3EA">
                            <wp:extent cx="971550" cy="1091990"/>
                            <wp:effectExtent l="0" t="0" r="0" b="0"/>
                            <wp:docPr id="30" name="Picture 30" descr="C:\Documents and Settings\apereira\Desktop\Sign &amp; Write Resources\BSL line drawings\BSL_adult\storm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apereira\Desktop\Sign &amp; Write Resources\BSL line drawings\BSL_adult\storm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938" cy="1094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E77784" w14:textId="3D5812B3" w:rsidR="009962F7" w:rsidRDefault="009962F7" w:rsidP="009962F7"/>
    <w:p w14:paraId="16205EA3" w14:textId="07ACD89B" w:rsidR="009962F7" w:rsidRDefault="009962F7" w:rsidP="00255CC5">
      <w:pPr>
        <w:rPr>
          <w:rFonts w:ascii="Comic Sans MS" w:hAnsi="Comic Sans MS"/>
          <w:b/>
          <w:bCs/>
        </w:rPr>
      </w:pPr>
    </w:p>
    <w:p w14:paraId="617E829C" w14:textId="06744026" w:rsidR="009962F7" w:rsidRDefault="009962F7" w:rsidP="00255CC5">
      <w:pPr>
        <w:rPr>
          <w:rFonts w:ascii="Comic Sans MS" w:hAnsi="Comic Sans MS"/>
          <w:b/>
          <w:bCs/>
        </w:rPr>
      </w:pPr>
    </w:p>
    <w:p w14:paraId="49530A54" w14:textId="4D966E3D" w:rsidR="009962F7" w:rsidRDefault="00E97CF3" w:rsidP="00255CC5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53F5F" wp14:editId="409226DF">
                <wp:simplePos x="0" y="0"/>
                <wp:positionH relativeFrom="column">
                  <wp:posOffset>3846195</wp:posOffset>
                </wp:positionH>
                <wp:positionV relativeFrom="paragraph">
                  <wp:posOffset>100965</wp:posOffset>
                </wp:positionV>
                <wp:extent cx="1076325" cy="323850"/>
                <wp:effectExtent l="0" t="0" r="285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50A6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burnt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B53F5F" id="Text Box 15" o:spid="_x0000_s1030" type="#_x0000_t202" style="position:absolute;margin-left:302.85pt;margin-top:7.95pt;width:84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">
                <v:textbox>
                  <w:txbxContent>
                    <w:p w14:paraId="3C1250A6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burnt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70640D" wp14:editId="0556FC6A">
                <wp:simplePos x="0" y="0"/>
                <wp:positionH relativeFrom="column">
                  <wp:posOffset>2588896</wp:posOffset>
                </wp:positionH>
                <wp:positionV relativeFrom="paragraph">
                  <wp:posOffset>133985</wp:posOffset>
                </wp:positionV>
                <wp:extent cx="990600" cy="300355"/>
                <wp:effectExtent l="0" t="0" r="19050" b="2349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F666F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shiver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0640D" id="Text Box 24" o:spid="_x0000_s1031" type="#_x0000_t202" style="position:absolute;margin-left:203.85pt;margin-top:10.55pt;width:78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">
                <v:textbox>
                  <w:txbxContent>
                    <w:p w14:paraId="52EF666F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shiver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4CC9D9" wp14:editId="4BB608CF">
                <wp:simplePos x="0" y="0"/>
                <wp:positionH relativeFrom="column">
                  <wp:posOffset>1255395</wp:posOffset>
                </wp:positionH>
                <wp:positionV relativeFrom="paragraph">
                  <wp:posOffset>129540</wp:posOffset>
                </wp:positionV>
                <wp:extent cx="1209675" cy="314325"/>
                <wp:effectExtent l="0" t="0" r="2857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47D9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Thunderstorm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4CC9D9" id="Text Box 14" o:spid="_x0000_s1032" type="#_x0000_t202" style="position:absolute;margin-left:98.85pt;margin-top:10.2pt;width:95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">
                <v:textbox>
                  <w:txbxContent>
                    <w:p w14:paraId="6D4A47D9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Thunderstorm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8555C" wp14:editId="66409910">
                <wp:simplePos x="0" y="0"/>
                <wp:positionH relativeFrom="column">
                  <wp:posOffset>-163830</wp:posOffset>
                </wp:positionH>
                <wp:positionV relativeFrom="paragraph">
                  <wp:posOffset>129540</wp:posOffset>
                </wp:positionV>
                <wp:extent cx="1285875" cy="304800"/>
                <wp:effectExtent l="0" t="0" r="2857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2669A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 of a sudden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E8555C" id="Text Box 13" o:spid="_x0000_s1033" type="#_x0000_t202" style="position:absolute;margin-left:-12.9pt;margin-top:10.2pt;width:101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">
                <v:textbox>
                  <w:txbxContent>
                    <w:p w14:paraId="5A12669A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All of a sudden</w:t>
                      </w:r>
                    </w:p>
                  </w:txbxContent>
                </v:textbox>
              </v:shape>
            </w:pict>
          </mc:Fallback>
        </mc:AlternateContent>
      </w:r>
    </w:p>
    <w:p w14:paraId="11F72E70" w14:textId="7DEBBCB0" w:rsidR="009962F7" w:rsidRDefault="009962F7" w:rsidP="00255CC5">
      <w:pPr>
        <w:rPr>
          <w:rFonts w:ascii="Comic Sans MS" w:hAnsi="Comic Sans MS"/>
          <w:b/>
          <w:bCs/>
        </w:rPr>
      </w:pPr>
    </w:p>
    <w:p w14:paraId="41D528ED" w14:textId="68ECF981" w:rsidR="009962F7" w:rsidRDefault="00743275" w:rsidP="00255CC5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CF3652" wp14:editId="7DCBC462">
                <wp:simplePos x="0" y="0"/>
                <wp:positionH relativeFrom="column">
                  <wp:posOffset>3874770</wp:posOffset>
                </wp:positionH>
                <wp:positionV relativeFrom="paragraph">
                  <wp:posOffset>86996</wp:posOffset>
                </wp:positionV>
                <wp:extent cx="1143000" cy="1249680"/>
                <wp:effectExtent l="0" t="0" r="19050" b="266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1EB59" w14:textId="12849CEC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CDE9DF" wp14:editId="7FF27829">
                                  <wp:extent cx="939800" cy="1057275"/>
                                  <wp:effectExtent l="0" t="0" r="0" b="9525"/>
                                  <wp:docPr id="27" name="Picture 27" descr="C:\Documents and Settings\apereira\Desktop\Sign &amp; Write Resources\BSL line drawings\BSL_adult\favourite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apereira\Desktop\Sign &amp; Write Resources\BSL line drawings\BSL_adult\favourite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398" cy="1059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F3652" id="Text Box 28" o:spid="_x0000_s1034" type="#_x0000_t202" style="position:absolute;margin-left:305.1pt;margin-top:6.85pt;width:90pt;height:9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">
                <v:textbox>
                  <w:txbxContent>
                    <w:p w14:paraId="7C91EB59" w14:textId="12849CEC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CDE9DF" wp14:editId="7FF27829">
                            <wp:extent cx="939800" cy="1057275"/>
                            <wp:effectExtent l="0" t="0" r="0" b="9525"/>
                            <wp:docPr id="27" name="Picture 27" descr="C:\Documents and Settings\apereira\Desktop\Sign &amp; Write Resources\BSL line drawings\BSL_adult\favourite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apereira\Desktop\Sign &amp; Write Resources\BSL line drawings\BSL_adult\favourite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398" cy="1059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CA8D0" wp14:editId="5F51E862">
                <wp:simplePos x="0" y="0"/>
                <wp:positionH relativeFrom="column">
                  <wp:posOffset>2560320</wp:posOffset>
                </wp:positionH>
                <wp:positionV relativeFrom="paragraph">
                  <wp:posOffset>88900</wp:posOffset>
                </wp:positionV>
                <wp:extent cx="1143000" cy="1226185"/>
                <wp:effectExtent l="0" t="0" r="19050" b="120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12798" w14:textId="43858D78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8D5420" wp14:editId="6A1A6314">
                                  <wp:extent cx="1019175" cy="1146572"/>
                                  <wp:effectExtent l="0" t="0" r="0" b="0"/>
                                  <wp:docPr id="20" name="Picture 20" descr="C:\Documents and Settings\apereira\Desktop\Sign &amp; Write Resources\BSL line drawings\BSL_adult\watch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ocuments and Settings\apereira\Desktop\Sign &amp; Write Resources\BSL line drawings\BSL_adult\watch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881" cy="114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2CA8D0" id="Text Box 21" o:spid="_x0000_s1035" type="#_x0000_t202" style="position:absolute;margin-left:201.6pt;margin-top:7pt;width:90pt;height:9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">
                <v:textbox>
                  <w:txbxContent>
                    <w:p w14:paraId="22E12798" w14:textId="43858D78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8D5420" wp14:editId="6A1A6314">
                            <wp:extent cx="1019175" cy="1146572"/>
                            <wp:effectExtent l="0" t="0" r="0" b="0"/>
                            <wp:docPr id="20" name="Picture 20" descr="C:\Documents and Settings\apereira\Desktop\Sign &amp; Write Resources\BSL line drawings\BSL_adult\watch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Documents and Settings\apereira\Desktop\Sign &amp; Write Resources\BSL line drawings\BSL_adult\watch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881" cy="114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F0094" wp14:editId="68B5CE51">
                <wp:simplePos x="0" y="0"/>
                <wp:positionH relativeFrom="column">
                  <wp:posOffset>1293495</wp:posOffset>
                </wp:positionH>
                <wp:positionV relativeFrom="paragraph">
                  <wp:posOffset>67945</wp:posOffset>
                </wp:positionV>
                <wp:extent cx="1076325" cy="1240155"/>
                <wp:effectExtent l="0" t="0" r="28575" b="171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5F156" w14:textId="7357C12A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314A24" wp14:editId="047D5E59">
                                  <wp:extent cx="969950" cy="1095375"/>
                                  <wp:effectExtent l="0" t="0" r="1905" b="0"/>
                                  <wp:docPr id="5" name="Picture 5" descr="C:\Documents and Settings\apereira\Desktop\Sign &amp; Write Resources\BSL line drawings\BSL_adult\big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apereira\Desktop\Sign &amp; Write Resources\BSL line drawings\BSL_adult\big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909" cy="1103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7F0094" id="Text Box 6" o:spid="_x0000_s1036" type="#_x0000_t202" style="position:absolute;margin-left:101.85pt;margin-top:5.35pt;width:84.75pt;height:9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">
                <v:textbox>
                  <w:txbxContent>
                    <w:p w14:paraId="59F5F156" w14:textId="7357C12A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314A24" wp14:editId="047D5E59">
                            <wp:extent cx="969950" cy="1095375"/>
                            <wp:effectExtent l="0" t="0" r="1905" b="0"/>
                            <wp:docPr id="5" name="Picture 5" descr="C:\Documents and Settings\apereira\Desktop\Sign &amp; Write Resources\BSL line drawings\BSL_adult\big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apereira\Desktop\Sign &amp; Write Resources\BSL line drawings\BSL_adult\big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909" cy="1103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39604" wp14:editId="4E600287">
                <wp:simplePos x="0" y="0"/>
                <wp:positionH relativeFrom="column">
                  <wp:posOffset>-135255</wp:posOffset>
                </wp:positionH>
                <wp:positionV relativeFrom="paragraph">
                  <wp:posOffset>58420</wp:posOffset>
                </wp:positionV>
                <wp:extent cx="1171575" cy="1240155"/>
                <wp:effectExtent l="0" t="0" r="28575" b="171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EE773" w14:textId="1E2C2047" w:rsidR="009962F7" w:rsidRDefault="009962F7" w:rsidP="009962F7">
                            <w:r w:rsidRPr="000D7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9FE131" wp14:editId="7D1D9D64">
                                  <wp:extent cx="1027320" cy="1162050"/>
                                  <wp:effectExtent l="0" t="0" r="0" b="0"/>
                                  <wp:docPr id="7" name="Picture 7" descr="C:\Documents and Settings\apereira\Desktop\Sign &amp; Write Resources\BSL line drawings\BSL_adult\fireworks.e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apereira\Desktop\Sign &amp; Write Resources\BSL line drawings\BSL_adult\fireworks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341" cy="116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639604" id="Text Box 8" o:spid="_x0000_s1037" type="#_x0000_t202" style="position:absolute;margin-left:-10.65pt;margin-top:4.6pt;width:92.25pt;height:9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">
                <v:textbox>
                  <w:txbxContent>
                    <w:p w14:paraId="0A8EE773" w14:textId="1E2C2047" w:rsidR="009962F7" w:rsidRDefault="009962F7" w:rsidP="009962F7">
                      <w:r w:rsidRPr="000D7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9FE131" wp14:editId="7D1D9D64">
                            <wp:extent cx="1027320" cy="1162050"/>
                            <wp:effectExtent l="0" t="0" r="0" b="0"/>
                            <wp:docPr id="7" name="Picture 7" descr="C:\Documents and Settings\apereira\Desktop\Sign &amp; Write Resources\BSL line drawings\BSL_adult\fireworks.e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apereira\Desktop\Sign &amp; Write Resources\BSL line drawings\BSL_adult\fireworks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341" cy="116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6B577" w14:textId="4184EDE2" w:rsidR="009962F7" w:rsidRDefault="009962F7" w:rsidP="00255CC5">
      <w:pPr>
        <w:rPr>
          <w:rFonts w:ascii="Comic Sans MS" w:hAnsi="Comic Sans MS"/>
          <w:b/>
          <w:bCs/>
        </w:rPr>
      </w:pPr>
    </w:p>
    <w:p w14:paraId="4692E02E" w14:textId="5893C556" w:rsidR="009962F7" w:rsidRDefault="009962F7" w:rsidP="00255CC5">
      <w:pPr>
        <w:rPr>
          <w:rFonts w:ascii="Comic Sans MS" w:hAnsi="Comic Sans MS"/>
          <w:b/>
          <w:bCs/>
        </w:rPr>
      </w:pPr>
    </w:p>
    <w:p w14:paraId="5B24F703" w14:textId="123031A1" w:rsidR="009962F7" w:rsidRDefault="009962F7" w:rsidP="00255CC5">
      <w:pPr>
        <w:rPr>
          <w:rFonts w:ascii="Comic Sans MS" w:hAnsi="Comic Sans MS"/>
          <w:b/>
          <w:bCs/>
        </w:rPr>
      </w:pPr>
    </w:p>
    <w:p w14:paraId="0AC8117B" w14:textId="71FC6C35" w:rsidR="009962F7" w:rsidRDefault="00743275" w:rsidP="00255CC5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CD58AA" wp14:editId="5B88B0F1">
                <wp:simplePos x="0" y="0"/>
                <wp:positionH relativeFrom="column">
                  <wp:posOffset>3903345</wp:posOffset>
                </wp:positionH>
                <wp:positionV relativeFrom="paragraph">
                  <wp:posOffset>225425</wp:posOffset>
                </wp:positionV>
                <wp:extent cx="1085850" cy="295275"/>
                <wp:effectExtent l="0" t="0" r="19050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BBC5A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favourite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D58AA" id="Text Box 29" o:spid="_x0000_s1038" type="#_x0000_t202" style="position:absolute;margin-left:307.35pt;margin-top:17.75pt;width:85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">
                <v:textbox>
                  <w:txbxContent>
                    <w:p w14:paraId="568BBC5A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favourite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551438" wp14:editId="6D4CD4C1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1019175" cy="352425"/>
                <wp:effectExtent l="0" t="0" r="28575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9F0A" w14:textId="77777777" w:rsidR="009962F7" w:rsidRPr="00716FA2" w:rsidRDefault="009962F7" w:rsidP="009962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Look</w:t>
                            </w:r>
                            <w:r w:rsidRPr="00716F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51438" id="Text Box 19" o:spid="_x0000_s1039" type="#_x0000_t202" style="position:absolute;margin-left:0;margin-top:17pt;width:80.25pt;height:27.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">
                <v:textbox>
                  <w:txbxContent>
                    <w:p w14:paraId="72239F0A" w14:textId="77777777" w:rsidR="009962F7" w:rsidRPr="00716FA2" w:rsidRDefault="009962F7" w:rsidP="009962F7">
                      <w:pPr>
                        <w:rPr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Look</w:t>
                      </w:r>
                      <w:r w:rsidRPr="00716F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F58E53" wp14:editId="66C9ACF7">
                <wp:simplePos x="0" y="0"/>
                <wp:positionH relativeFrom="column">
                  <wp:posOffset>1312545</wp:posOffset>
                </wp:positionH>
                <wp:positionV relativeFrom="paragraph">
                  <wp:posOffset>211455</wp:posOffset>
                </wp:positionV>
                <wp:extent cx="1083945" cy="314325"/>
                <wp:effectExtent l="0" t="0" r="2095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01B4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enormous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F58E53" id="Text Box 18" o:spid="_x0000_s1040" type="#_x0000_t202" style="position:absolute;margin-left:103.35pt;margin-top:16.65pt;width:85.3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">
                <v:textbox>
                  <w:txbxContent>
                    <w:p w14:paraId="1E8101B4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enormous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547910" wp14:editId="293945B7">
                <wp:simplePos x="0" y="0"/>
                <wp:positionH relativeFrom="column">
                  <wp:posOffset>-161925</wp:posOffset>
                </wp:positionH>
                <wp:positionV relativeFrom="paragraph">
                  <wp:posOffset>190500</wp:posOffset>
                </wp:positionV>
                <wp:extent cx="1219200" cy="352425"/>
                <wp:effectExtent l="9525" t="7620" r="9525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A6B0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lightning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47910" id="Text Box 16" o:spid="_x0000_s1041" type="#_x0000_t202" style="position:absolute;margin-left:-12.75pt;margin-top:15pt;width:96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">
                <v:textbox>
                  <w:txbxContent>
                    <w:p w14:paraId="518FA6B0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lightning</w:t>
                      </w:r>
                    </w:p>
                  </w:txbxContent>
                </v:textbox>
              </v:shape>
            </w:pict>
          </mc:Fallback>
        </mc:AlternateContent>
      </w:r>
    </w:p>
    <w:p w14:paraId="72694306" w14:textId="1EF2628C" w:rsidR="009962F7" w:rsidRDefault="00743275" w:rsidP="00255CC5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61C1CC" wp14:editId="5BBE5948">
                <wp:simplePos x="0" y="0"/>
                <wp:positionH relativeFrom="column">
                  <wp:posOffset>-144780</wp:posOffset>
                </wp:positionH>
                <wp:positionV relativeFrom="paragraph">
                  <wp:posOffset>311785</wp:posOffset>
                </wp:positionV>
                <wp:extent cx="1200150" cy="32385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36AE5" w14:textId="77777777" w:rsidR="009962F7" w:rsidRPr="00716FA2" w:rsidRDefault="009962F7" w:rsidP="009962F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16F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flashed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61C1CC" id="Text Box 17" o:spid="_x0000_s1042" type="#_x0000_t202" style="position:absolute;margin-left:-11.4pt;margin-top:24.55pt;width:94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">
                <v:textbox>
                  <w:txbxContent>
                    <w:p w14:paraId="4D936AE5" w14:textId="77777777" w:rsidR="009962F7" w:rsidRPr="00716FA2" w:rsidRDefault="009962F7" w:rsidP="009962F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16FA2">
                        <w:rPr>
                          <w:rFonts w:ascii="Comic Sans MS" w:hAnsi="Comic Sans MS"/>
                          <w:sz w:val="24"/>
                          <w:szCs w:val="24"/>
                        </w:rPr>
                        <w:t>flashed</w:t>
                      </w:r>
                    </w:p>
                  </w:txbxContent>
                </v:textbox>
              </v:shape>
            </w:pict>
          </mc:Fallback>
        </mc:AlternateContent>
      </w:r>
    </w:p>
    <w:p w14:paraId="07462BE7" w14:textId="45024B65" w:rsidR="009962F7" w:rsidRDefault="009962F7" w:rsidP="00255CC5">
      <w:pPr>
        <w:rPr>
          <w:rFonts w:ascii="Comic Sans MS" w:hAnsi="Comic Sans MS"/>
          <w:b/>
          <w:bCs/>
        </w:rPr>
      </w:pPr>
    </w:p>
    <w:p w14:paraId="2179168A" w14:textId="77777777" w:rsidR="009962F7" w:rsidRDefault="009962F7" w:rsidP="00255CC5">
      <w:pPr>
        <w:rPr>
          <w:rFonts w:ascii="Comic Sans MS" w:hAnsi="Comic Sans MS"/>
          <w:b/>
          <w:bCs/>
        </w:rPr>
      </w:pPr>
    </w:p>
    <w:p w14:paraId="5A676582" w14:textId="5B2D4F78" w:rsidR="00E97CF3" w:rsidRPr="00743275" w:rsidRDefault="00E97CF3" w:rsidP="00E97CF3">
      <w:pPr>
        <w:rPr>
          <w:rFonts w:ascii="Comic Sans MS" w:hAnsi="Comic Sans MS"/>
          <w:sz w:val="32"/>
          <w:szCs w:val="32"/>
        </w:rPr>
      </w:pPr>
      <w:r w:rsidRPr="009A387B">
        <w:rPr>
          <w:rFonts w:ascii="Comic Sans MS" w:hAnsi="Comic Sans MS"/>
          <w:sz w:val="32"/>
          <w:szCs w:val="32"/>
        </w:rPr>
        <w:t>Riding to Craggy Rock</w:t>
      </w:r>
    </w:p>
    <w:p w14:paraId="4BAE1D38" w14:textId="77777777" w:rsidR="00E97CF3" w:rsidRPr="002461C3" w:rsidRDefault="00E97CF3" w:rsidP="00E97CF3">
      <w:pPr>
        <w:rPr>
          <w:rFonts w:ascii="Comic Sans MS" w:hAnsi="Comic Sans MS"/>
          <w:i/>
          <w:sz w:val="28"/>
          <w:szCs w:val="28"/>
        </w:rPr>
      </w:pPr>
      <w:r w:rsidRPr="002461C3">
        <w:rPr>
          <w:rFonts w:ascii="Comic Sans MS" w:hAnsi="Comic Sans MS"/>
          <w:i/>
          <w:sz w:val="28"/>
          <w:szCs w:val="28"/>
        </w:rPr>
        <w:t>Answer these questions from the story:</w:t>
      </w:r>
    </w:p>
    <w:p w14:paraId="71A3C3E2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1. Where did Ben and Mitch go for their holiday?</w:t>
      </w:r>
    </w:p>
    <w:p w14:paraId="329EAD70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2. Why did the family ride to Craggy Rock?</w:t>
      </w:r>
    </w:p>
    <w:p w14:paraId="0C7070BE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3. What things did they take with them to Craggy Rock?</w:t>
      </w:r>
    </w:p>
    <w:p w14:paraId="50A1CE56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4. What was the weather like when they started their ride?</w:t>
      </w:r>
    </w:p>
    <w:p w14:paraId="6A75A49D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5. What did they see from the look-out?</w:t>
      </w:r>
    </w:p>
    <w:p w14:paraId="3E39000A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6. Why did they run away from the trees?</w:t>
      </w:r>
    </w:p>
    <w:p w14:paraId="2BC353C7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7. Why did Mum give Mitch some chocolate?</w:t>
      </w:r>
    </w:p>
    <w:p w14:paraId="7F71D274" w14:textId="77777777" w:rsidR="00E97CF3" w:rsidRPr="00C36F5B" w:rsidRDefault="00E97CF3" w:rsidP="00E97CF3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>8. Why did they go home early and not go to Craggy Rock?</w:t>
      </w:r>
    </w:p>
    <w:p w14:paraId="05562EAE" w14:textId="7FCA545C" w:rsidR="009962F7" w:rsidRPr="00743275" w:rsidRDefault="00E97CF3" w:rsidP="00255CC5">
      <w:pPr>
        <w:rPr>
          <w:rFonts w:ascii="Comic Sans MS" w:hAnsi="Comic Sans MS"/>
          <w:sz w:val="24"/>
          <w:szCs w:val="24"/>
        </w:rPr>
      </w:pPr>
      <w:r w:rsidRPr="00C36F5B">
        <w:rPr>
          <w:rFonts w:ascii="Comic Sans MS" w:hAnsi="Comic Sans MS"/>
          <w:sz w:val="24"/>
          <w:szCs w:val="24"/>
        </w:rPr>
        <w:t xml:space="preserve">9. Do you think the family were well prepared for their ride? Why?                                        </w:t>
      </w:r>
    </w:p>
    <w:p w14:paraId="3F53755D" w14:textId="77777777" w:rsidR="00743275" w:rsidRDefault="00743275" w:rsidP="00255CC5">
      <w:pPr>
        <w:rPr>
          <w:rFonts w:ascii="Comic Sans MS" w:hAnsi="Comic Sans MS"/>
          <w:b/>
          <w:bCs/>
        </w:rPr>
      </w:pPr>
      <w:r w:rsidRPr="002E571D">
        <w:rPr>
          <w:rFonts w:ascii="Comic Sans MS" w:hAnsi="Comic Sans MS"/>
          <w:b/>
          <w:bCs/>
          <w:u w:val="single"/>
        </w:rPr>
        <w:t>Task</w:t>
      </w:r>
      <w:r>
        <w:rPr>
          <w:rFonts w:ascii="Comic Sans MS" w:hAnsi="Comic Sans MS"/>
          <w:b/>
          <w:bCs/>
        </w:rPr>
        <w:t xml:space="preserve">: </w:t>
      </w:r>
    </w:p>
    <w:p w14:paraId="5B80A646" w14:textId="6316239C" w:rsidR="009962F7" w:rsidRDefault="00743275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Make a poster showing what things you need to take with you on a trip to Craggy Rock</w:t>
      </w:r>
      <w:r w:rsidR="002E571D">
        <w:rPr>
          <w:rFonts w:ascii="Comic Sans MS" w:hAnsi="Comic Sans MS"/>
          <w:b/>
          <w:bCs/>
        </w:rPr>
        <w:t>. What would you pack?</w:t>
      </w:r>
    </w:p>
    <w:p w14:paraId="171D2D75" w14:textId="77777777" w:rsidR="009962F7" w:rsidRDefault="009962F7" w:rsidP="00255CC5">
      <w:pPr>
        <w:rPr>
          <w:rFonts w:ascii="Comic Sans MS" w:hAnsi="Comic Sans MS"/>
          <w:b/>
          <w:bCs/>
        </w:rPr>
      </w:pPr>
    </w:p>
    <w:p w14:paraId="0E6CB470" w14:textId="77777777" w:rsidR="009962F7" w:rsidRDefault="009962F7" w:rsidP="00255CC5">
      <w:pPr>
        <w:rPr>
          <w:rFonts w:ascii="Comic Sans MS" w:hAnsi="Comic Sans MS"/>
          <w:b/>
          <w:bCs/>
        </w:rPr>
      </w:pPr>
    </w:p>
    <w:p w14:paraId="445C2299" w14:textId="134D1008" w:rsidR="00F93866" w:rsidRDefault="006E7D11" w:rsidP="00255CC5">
      <w:pPr>
        <w:rPr>
          <w:rFonts w:ascii="Comic Sans MS" w:hAnsi="Comic Sans MS"/>
          <w:b/>
          <w:bCs/>
        </w:rPr>
      </w:pPr>
      <w:r w:rsidRPr="006E7D11">
        <w:rPr>
          <w:rFonts w:ascii="Comic Sans MS" w:hAnsi="Comic Sans MS"/>
          <w:b/>
          <w:bCs/>
        </w:rPr>
        <w:t>Looking and Thinking Activity:</w:t>
      </w:r>
      <w:r>
        <w:rPr>
          <w:rFonts w:ascii="Comic Sans MS" w:hAnsi="Comic Sans MS"/>
          <w:b/>
          <w:bCs/>
        </w:rPr>
        <w:t xml:space="preserve">  </w:t>
      </w:r>
    </w:p>
    <w:p w14:paraId="550BA9EF" w14:textId="6096903E" w:rsidR="00F93866" w:rsidRDefault="00F9386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AAECC" wp14:editId="3000293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286500" cy="50292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C9BBF" w14:textId="74C64558" w:rsidR="006E7D11" w:rsidRDefault="006E7D11"/>
                          <w:p w14:paraId="02DFC03C" w14:textId="16E772C3" w:rsidR="00F93866" w:rsidRDefault="007D0D3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2A60A8" wp14:editId="35B3B4C5">
                                  <wp:extent cx="6200775" cy="4333875"/>
                                  <wp:effectExtent l="0" t="0" r="9525" b="9525"/>
                                  <wp:docPr id="3" name="Picture 3" descr="page1image35082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age1image3508256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0775" cy="433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AE12EE" w14:textId="3D1940F4" w:rsidR="00F93866" w:rsidRDefault="00F93866"/>
                          <w:p w14:paraId="0CDD9A4C" w14:textId="21E33D98" w:rsidR="00F93866" w:rsidRDefault="00F93866"/>
                          <w:p w14:paraId="2417DE11" w14:textId="42AEFC35" w:rsidR="00F93866" w:rsidRDefault="00F93866"/>
                          <w:p w14:paraId="4E0E426A" w14:textId="1416A916" w:rsidR="00F93866" w:rsidRDefault="00F93866"/>
                          <w:p w14:paraId="44617CE5" w14:textId="6B01371A" w:rsidR="00F93866" w:rsidRDefault="00F93866"/>
                          <w:p w14:paraId="28ABDF73" w14:textId="64A8141E" w:rsidR="00F93866" w:rsidRDefault="00F93866"/>
                          <w:p w14:paraId="1F18BED5" w14:textId="135DB57E" w:rsidR="00F93866" w:rsidRDefault="00F93866"/>
                          <w:p w14:paraId="0D085A86" w14:textId="14857F8E" w:rsidR="00F93866" w:rsidRDefault="00F93866"/>
                          <w:p w14:paraId="607B18E4" w14:textId="6D76C668" w:rsidR="00F93866" w:rsidRDefault="00F93866"/>
                          <w:p w14:paraId="00A66CFC" w14:textId="0BAFB3ED" w:rsidR="00F93866" w:rsidRDefault="00F93866"/>
                          <w:p w14:paraId="6E963D4C" w14:textId="14BA8CC7" w:rsidR="00F93866" w:rsidRDefault="00F93866"/>
                          <w:p w14:paraId="53B76969" w14:textId="3E53C70C" w:rsidR="00F93866" w:rsidRDefault="00F93866"/>
                          <w:p w14:paraId="2F07F266" w14:textId="5EEB0121" w:rsidR="00F93866" w:rsidRDefault="00F93866"/>
                          <w:p w14:paraId="7897332A" w14:textId="77777777" w:rsidR="00F93866" w:rsidRDefault="00F93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FAAEC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43.8pt;margin-top:.85pt;width:495pt;height:39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" fillcolor="white [3201]" strokeweight=".5pt">
                <v:textbox>
                  <w:txbxContent>
                    <w:p w14:paraId="44FC9BBF" w14:textId="74C64558" w:rsidR="006E7D11" w:rsidRDefault="006E7D11"/>
                    <w:p w14:paraId="02DFC03C" w14:textId="16E772C3" w:rsidR="00F93866" w:rsidRDefault="007D0D32">
                      <w:r>
                        <w:rPr>
                          <w:noProof/>
                        </w:rPr>
                        <w:drawing>
                          <wp:inline distT="0" distB="0" distL="0" distR="0" wp14:anchorId="482A60A8" wp14:editId="35B3B4C5">
                            <wp:extent cx="6200775" cy="4333875"/>
                            <wp:effectExtent l="0" t="0" r="9525" b="9525"/>
                            <wp:docPr id="3" name="Picture 3" descr="page1image35082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age1image3508256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0775" cy="433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AE12EE" w14:textId="3D1940F4" w:rsidR="00F93866" w:rsidRDefault="00F93866"/>
                    <w:p w14:paraId="0CDD9A4C" w14:textId="21E33D98" w:rsidR="00F93866" w:rsidRDefault="00F93866"/>
                    <w:p w14:paraId="2417DE11" w14:textId="42AEFC35" w:rsidR="00F93866" w:rsidRDefault="00F93866"/>
                    <w:p w14:paraId="4E0E426A" w14:textId="1416A916" w:rsidR="00F93866" w:rsidRDefault="00F93866"/>
                    <w:p w14:paraId="44617CE5" w14:textId="6B01371A" w:rsidR="00F93866" w:rsidRDefault="00F93866"/>
                    <w:p w14:paraId="28ABDF73" w14:textId="64A8141E" w:rsidR="00F93866" w:rsidRDefault="00F93866"/>
                    <w:p w14:paraId="1F18BED5" w14:textId="135DB57E" w:rsidR="00F93866" w:rsidRDefault="00F93866"/>
                    <w:p w14:paraId="0D085A86" w14:textId="14857F8E" w:rsidR="00F93866" w:rsidRDefault="00F93866"/>
                    <w:p w14:paraId="607B18E4" w14:textId="6D76C668" w:rsidR="00F93866" w:rsidRDefault="00F93866"/>
                    <w:p w14:paraId="00A66CFC" w14:textId="0BAFB3ED" w:rsidR="00F93866" w:rsidRDefault="00F93866"/>
                    <w:p w14:paraId="6E963D4C" w14:textId="14BA8CC7" w:rsidR="00F93866" w:rsidRDefault="00F93866"/>
                    <w:p w14:paraId="53B76969" w14:textId="3E53C70C" w:rsidR="00F93866" w:rsidRDefault="00F93866"/>
                    <w:p w14:paraId="2F07F266" w14:textId="5EEB0121" w:rsidR="00F93866" w:rsidRDefault="00F93866"/>
                    <w:p w14:paraId="7897332A" w14:textId="77777777" w:rsidR="00F93866" w:rsidRDefault="00F93866"/>
                  </w:txbxContent>
                </v:textbox>
                <w10:wrap anchorx="margin"/>
              </v:shape>
            </w:pict>
          </mc:Fallback>
        </mc:AlternateContent>
      </w: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4FAD3C9C" w14:textId="5DF08ACD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2E571D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2E571D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‘Stop Them’</w:t>
      </w:r>
    </w:p>
    <w:p w14:paraId="0E63F637" w14:textId="2BE95E72" w:rsidR="00154740" w:rsidRDefault="00154740" w:rsidP="00255CC5">
      <w:pPr>
        <w:rPr>
          <w:rFonts w:ascii="Comic Sans MS" w:hAnsi="Comic Sans MS"/>
          <w:b/>
          <w:bCs/>
        </w:rPr>
      </w:pPr>
    </w:p>
    <w:p w14:paraId="32D8F350" w14:textId="47FB0ADF" w:rsidR="00154740" w:rsidRDefault="00154740" w:rsidP="00255CC5">
      <w:pPr>
        <w:rPr>
          <w:rFonts w:ascii="Comic Sans MS" w:hAnsi="Comic Sans MS"/>
          <w:b/>
          <w:bCs/>
        </w:rPr>
      </w:pPr>
    </w:p>
    <w:p w14:paraId="04DCD971" w14:textId="278E8205" w:rsidR="00154740" w:rsidRDefault="00154740" w:rsidP="00255CC5">
      <w:pPr>
        <w:rPr>
          <w:rFonts w:ascii="Comic Sans MS" w:hAnsi="Comic Sans MS"/>
          <w:b/>
          <w:bCs/>
        </w:rPr>
      </w:pPr>
    </w:p>
    <w:p w14:paraId="5AFCB465" w14:textId="221400C3" w:rsidR="00433181" w:rsidRDefault="00433181" w:rsidP="00433181">
      <w:pPr>
        <w:rPr>
          <w:rFonts w:ascii="Comic Sans MS" w:hAnsi="Comic Sans MS"/>
        </w:rPr>
      </w:pPr>
    </w:p>
    <w:p w14:paraId="746DFA2D" w14:textId="36175CCE" w:rsidR="00433181" w:rsidRDefault="00433181" w:rsidP="00433181">
      <w:pPr>
        <w:rPr>
          <w:rFonts w:ascii="Comic Sans MS" w:hAnsi="Comic Sans MS"/>
        </w:rPr>
      </w:pPr>
    </w:p>
    <w:p w14:paraId="39502E91" w14:textId="54174173" w:rsidR="001B3270" w:rsidRDefault="001B3270" w:rsidP="00433181">
      <w:pPr>
        <w:rPr>
          <w:rFonts w:ascii="Comic Sans MS" w:hAnsi="Comic Sans MS"/>
        </w:rPr>
      </w:pPr>
    </w:p>
    <w:p w14:paraId="1B36AB47" w14:textId="1B5575BF" w:rsidR="001B3270" w:rsidRDefault="001B3270" w:rsidP="00433181">
      <w:pPr>
        <w:rPr>
          <w:rFonts w:ascii="Comic Sans MS" w:hAnsi="Comic Sans MS"/>
        </w:rPr>
      </w:pPr>
    </w:p>
    <w:p w14:paraId="3892E7A5" w14:textId="76CD74D0" w:rsidR="001B3270" w:rsidRDefault="001B3270" w:rsidP="00433181">
      <w:pPr>
        <w:rPr>
          <w:rFonts w:ascii="Comic Sans MS" w:hAnsi="Comic Sans MS"/>
        </w:rPr>
      </w:pPr>
    </w:p>
    <w:p w14:paraId="43074187" w14:textId="0869BC87" w:rsidR="001B3270" w:rsidRDefault="001B3270" w:rsidP="00433181">
      <w:pPr>
        <w:rPr>
          <w:rFonts w:ascii="Comic Sans MS" w:hAnsi="Comic Sans MS"/>
        </w:rPr>
      </w:pPr>
    </w:p>
    <w:p w14:paraId="5B722A68" w14:textId="45D1CDCB" w:rsidR="001B3270" w:rsidRDefault="001B3270" w:rsidP="00433181">
      <w:pPr>
        <w:rPr>
          <w:rFonts w:ascii="Comic Sans MS" w:hAnsi="Comic Sans MS"/>
        </w:rPr>
      </w:pPr>
    </w:p>
    <w:p w14:paraId="1CD0C1CF" w14:textId="0FA7EC9B" w:rsidR="001B3270" w:rsidRDefault="001B3270" w:rsidP="00433181">
      <w:pPr>
        <w:rPr>
          <w:rFonts w:ascii="Comic Sans MS" w:hAnsi="Comic Sans MS"/>
        </w:rPr>
      </w:pPr>
    </w:p>
    <w:p w14:paraId="4C051D4A" w14:textId="7B419032" w:rsidR="00590025" w:rsidRDefault="00590025" w:rsidP="00433181">
      <w:pPr>
        <w:rPr>
          <w:rFonts w:ascii="Comic Sans MS" w:hAnsi="Comic Sans MS"/>
        </w:rPr>
      </w:pPr>
    </w:p>
    <w:p w14:paraId="1D45D915" w14:textId="207AB00E" w:rsidR="00590025" w:rsidRDefault="00590025" w:rsidP="00433181">
      <w:pPr>
        <w:rPr>
          <w:rFonts w:ascii="Comic Sans MS" w:hAnsi="Comic Sans MS"/>
        </w:rPr>
      </w:pPr>
      <w:r w:rsidRPr="00AB60F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DC0BBD1" wp14:editId="05F1F348">
            <wp:extent cx="6289040" cy="7552849"/>
            <wp:effectExtent l="0" t="0" r="0" b="0"/>
            <wp:docPr id="4" name="Picture 4" descr="page1image349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49166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12294"/>
                    <a:stretch/>
                  </pic:blipFill>
                  <pic:spPr bwMode="auto">
                    <a:xfrm>
                      <a:off x="0" y="0"/>
                      <a:ext cx="6290984" cy="75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C6B51" w14:textId="566A7446" w:rsidR="00433181" w:rsidRDefault="00433181" w:rsidP="00433181">
      <w:pPr>
        <w:rPr>
          <w:rFonts w:ascii="Comic Sans MS" w:hAnsi="Comic Sans MS"/>
        </w:rPr>
      </w:pPr>
    </w:p>
    <w:p w14:paraId="4CFB7EAD" w14:textId="6737A1E4" w:rsidR="000F47AB" w:rsidRDefault="000F47AB" w:rsidP="00433181">
      <w:pPr>
        <w:rPr>
          <w:rFonts w:ascii="Comic Sans MS" w:hAnsi="Comic Sans MS"/>
        </w:rPr>
      </w:pPr>
    </w:p>
    <w:p w14:paraId="5C4A8902" w14:textId="5C1CEB2F" w:rsidR="000F47AB" w:rsidRPr="000F47AB" w:rsidRDefault="000F47AB" w:rsidP="00433181">
      <w:pPr>
        <w:rPr>
          <w:rFonts w:ascii="Comic Sans MS" w:hAnsi="Comic Sans MS"/>
          <w:b/>
          <w:bCs/>
          <w:sz w:val="24"/>
          <w:szCs w:val="24"/>
        </w:rPr>
      </w:pPr>
      <w:r w:rsidRPr="000F47AB">
        <w:rPr>
          <w:rFonts w:ascii="Comic Sans MS" w:hAnsi="Comic Sans MS"/>
          <w:b/>
          <w:bCs/>
          <w:sz w:val="24"/>
          <w:szCs w:val="24"/>
        </w:rPr>
        <w:t>Now try Qu</w:t>
      </w:r>
      <w:r w:rsidR="002E571D">
        <w:rPr>
          <w:rFonts w:ascii="Comic Sans MS" w:hAnsi="Comic Sans MS"/>
          <w:b/>
          <w:bCs/>
          <w:sz w:val="24"/>
          <w:szCs w:val="24"/>
        </w:rPr>
        <w:t>estions</w:t>
      </w:r>
      <w:r w:rsidRPr="000F47AB">
        <w:rPr>
          <w:rFonts w:ascii="Comic Sans MS" w:hAnsi="Comic Sans MS"/>
          <w:b/>
          <w:bCs/>
          <w:sz w:val="24"/>
          <w:szCs w:val="24"/>
        </w:rPr>
        <w:t xml:space="preserve"> B</w:t>
      </w:r>
    </w:p>
    <w:p w14:paraId="6C98B2FD" w14:textId="5B27D923" w:rsidR="000F47AB" w:rsidRDefault="000F47AB" w:rsidP="00433181">
      <w:pPr>
        <w:rPr>
          <w:rFonts w:ascii="Comic Sans MS" w:hAnsi="Comic Sans MS"/>
        </w:rPr>
      </w:pPr>
    </w:p>
    <w:p w14:paraId="22C1F0C7" w14:textId="053ECCB3" w:rsidR="000F47AB" w:rsidRDefault="000F47AB" w:rsidP="00433181">
      <w:pPr>
        <w:rPr>
          <w:rFonts w:ascii="Comic Sans MS" w:hAnsi="Comic Sans MS"/>
        </w:rPr>
      </w:pPr>
    </w:p>
    <w:p w14:paraId="553FB0AA" w14:textId="07694819" w:rsidR="000F47AB" w:rsidRDefault="000F47AB" w:rsidP="00433181">
      <w:pPr>
        <w:rPr>
          <w:rFonts w:ascii="Comic Sans MS" w:hAnsi="Comic Sans MS"/>
        </w:rPr>
      </w:pPr>
    </w:p>
    <w:p w14:paraId="6CFF8E7E" w14:textId="230A6672" w:rsidR="000F47AB" w:rsidRDefault="000F47AB" w:rsidP="00433181">
      <w:pPr>
        <w:rPr>
          <w:rFonts w:ascii="Comic Sans MS" w:hAnsi="Comic Sans MS"/>
        </w:rPr>
      </w:pPr>
    </w:p>
    <w:p w14:paraId="6108E1D4" w14:textId="2CCC679F" w:rsidR="000F47AB" w:rsidRDefault="000F47AB" w:rsidP="00433181">
      <w:pPr>
        <w:rPr>
          <w:rFonts w:ascii="Comic Sans MS" w:hAnsi="Comic Sans MS"/>
        </w:rPr>
      </w:pPr>
    </w:p>
    <w:p w14:paraId="38AFFDED" w14:textId="0E15DF23" w:rsidR="000F47AB" w:rsidRPr="00DA5333" w:rsidRDefault="000F47AB" w:rsidP="00433181">
      <w:pPr>
        <w:rPr>
          <w:rFonts w:ascii="Comic Sans MS" w:hAnsi="Comic Sans MS"/>
          <w:sz w:val="28"/>
          <w:szCs w:val="28"/>
        </w:rPr>
      </w:pPr>
      <w:r w:rsidRPr="00DA5333">
        <w:rPr>
          <w:rFonts w:ascii="Comic Sans MS" w:hAnsi="Comic Sans MS"/>
          <w:b/>
          <w:bCs/>
          <w:sz w:val="28"/>
          <w:szCs w:val="28"/>
        </w:rPr>
        <w:t>Qu</w:t>
      </w:r>
      <w:r w:rsidR="002E571D">
        <w:rPr>
          <w:rFonts w:ascii="Comic Sans MS" w:hAnsi="Comic Sans MS"/>
          <w:b/>
          <w:bCs/>
          <w:sz w:val="28"/>
          <w:szCs w:val="28"/>
        </w:rPr>
        <w:t>estions</w:t>
      </w:r>
      <w:r w:rsidRPr="00DA5333">
        <w:rPr>
          <w:rFonts w:ascii="Comic Sans MS" w:hAnsi="Comic Sans MS"/>
          <w:b/>
          <w:bCs/>
          <w:sz w:val="28"/>
          <w:szCs w:val="28"/>
        </w:rPr>
        <w:t xml:space="preserve"> B</w:t>
      </w:r>
    </w:p>
    <w:p w14:paraId="0B269AD4" w14:textId="07E36A3B" w:rsidR="000F47AB" w:rsidRDefault="000F47AB" w:rsidP="00433181">
      <w:pPr>
        <w:rPr>
          <w:rFonts w:ascii="Comic Sans MS" w:hAnsi="Comic Sans MS"/>
        </w:rPr>
      </w:pPr>
    </w:p>
    <w:p w14:paraId="4FBCAA6C" w14:textId="750B5961" w:rsidR="00DA5333" w:rsidRPr="001B3674" w:rsidRDefault="00DA5333" w:rsidP="00DA5333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1B3674">
        <w:rPr>
          <w:rFonts w:ascii="Comic Sans MS" w:hAnsi="Comic Sans MS"/>
          <w:b/>
          <w:bCs/>
          <w:sz w:val="24"/>
          <w:szCs w:val="24"/>
          <w:u w:val="single"/>
        </w:rPr>
        <w:t>Qu</w:t>
      </w:r>
      <w:r>
        <w:rPr>
          <w:rFonts w:ascii="Comic Sans MS" w:hAnsi="Comic Sans MS"/>
          <w:b/>
          <w:bCs/>
          <w:sz w:val="24"/>
          <w:szCs w:val="24"/>
          <w:u w:val="single"/>
        </w:rPr>
        <w:t>iz</w:t>
      </w:r>
      <w:r w:rsidRPr="001B3674">
        <w:rPr>
          <w:rFonts w:ascii="Comic Sans MS" w:hAnsi="Comic Sans MS"/>
          <w:b/>
          <w:bCs/>
          <w:sz w:val="24"/>
          <w:szCs w:val="24"/>
          <w:u w:val="single"/>
        </w:rPr>
        <w:t xml:space="preserve"> B for </w:t>
      </w:r>
      <w:r>
        <w:rPr>
          <w:rFonts w:ascii="Comic Sans MS" w:hAnsi="Comic Sans MS"/>
          <w:b/>
          <w:bCs/>
          <w:sz w:val="24"/>
          <w:szCs w:val="24"/>
          <w:u w:val="single"/>
        </w:rPr>
        <w:t>Stop Them</w:t>
      </w:r>
    </w:p>
    <w:p w14:paraId="7EBDA7C3" w14:textId="479BB2F3" w:rsidR="00DA5333" w:rsidRDefault="00DA5333" w:rsidP="00DA5333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Answer these questions in your book</w:t>
      </w:r>
      <w:r w:rsidR="00DD27A9">
        <w:rPr>
          <w:rFonts w:ascii="Comic Sans MS" w:hAnsi="Comic Sans MS"/>
          <w:b/>
          <w:bCs/>
        </w:rPr>
        <w:t xml:space="preserve"> or sign the answers</w:t>
      </w:r>
      <w:r>
        <w:rPr>
          <w:rFonts w:ascii="Comic Sans MS" w:hAnsi="Comic Sans MS"/>
          <w:b/>
          <w:bCs/>
        </w:rPr>
        <w:t>:</w:t>
      </w:r>
    </w:p>
    <w:p w14:paraId="4CD9D043" w14:textId="6C2DF2DD" w:rsidR="00DA5333" w:rsidRDefault="00DA5333" w:rsidP="00DA5333">
      <w:pPr>
        <w:pStyle w:val="ListParagraph"/>
        <w:numPr>
          <w:ilvl w:val="0"/>
          <w:numId w:val="17"/>
        </w:numPr>
        <w:spacing w:after="0"/>
        <w:ind w:left="284" w:hanging="284"/>
        <w:rPr>
          <w:rFonts w:ascii="Comic Sans MS" w:hAnsi="Comic Sans MS"/>
        </w:rPr>
      </w:pPr>
      <w:r w:rsidRPr="003F5AC8">
        <w:rPr>
          <w:rFonts w:ascii="Comic Sans MS" w:hAnsi="Comic Sans MS"/>
        </w:rPr>
        <w:t>Wh</w:t>
      </w:r>
      <w:r>
        <w:rPr>
          <w:rFonts w:ascii="Comic Sans MS" w:hAnsi="Comic Sans MS"/>
        </w:rPr>
        <w:t xml:space="preserve">at </w:t>
      </w:r>
      <w:r w:rsidRPr="003F5AC8">
        <w:rPr>
          <w:rFonts w:ascii="Comic Sans MS" w:hAnsi="Comic Sans MS"/>
        </w:rPr>
        <w:t>time</w:t>
      </w:r>
      <w:r>
        <w:rPr>
          <w:rFonts w:ascii="Comic Sans MS" w:hAnsi="Comic Sans MS"/>
        </w:rPr>
        <w:t xml:space="preserve"> of the day do you think it is</w:t>
      </w:r>
      <w:r w:rsidRPr="003F5AC8">
        <w:rPr>
          <w:rFonts w:ascii="Comic Sans MS" w:hAnsi="Comic Sans MS"/>
        </w:rPr>
        <w:t>?</w:t>
      </w:r>
    </w:p>
    <w:p w14:paraId="5B176DE2" w14:textId="4E48C686" w:rsidR="00DA5333" w:rsidRDefault="00DA5333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What do you think the </w:t>
      </w:r>
      <w:r w:rsidR="008B4586">
        <w:rPr>
          <w:rFonts w:ascii="Comic Sans MS" w:hAnsi="Comic Sans MS"/>
        </w:rPr>
        <w:t>people</w:t>
      </w:r>
      <w:r>
        <w:rPr>
          <w:rFonts w:ascii="Comic Sans MS" w:hAnsi="Comic Sans MS"/>
        </w:rPr>
        <w:t xml:space="preserve"> will do next?</w:t>
      </w:r>
    </w:p>
    <w:p w14:paraId="2CDF653F" w14:textId="1C85D370" w:rsidR="00DA5333" w:rsidRDefault="00DA5333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Why are there no police in the picture?</w:t>
      </w:r>
    </w:p>
    <w:p w14:paraId="113BFC2E" w14:textId="42F3D828" w:rsidR="00DA5333" w:rsidRDefault="008B4586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Why are the men’s faces covered</w:t>
      </w:r>
      <w:r w:rsidR="00DA5333">
        <w:rPr>
          <w:rFonts w:ascii="Comic Sans MS" w:hAnsi="Comic Sans MS"/>
        </w:rPr>
        <w:t>?</w:t>
      </w:r>
    </w:p>
    <w:p w14:paraId="45461F77" w14:textId="30A75E43" w:rsidR="00DA5333" w:rsidRDefault="00DA5333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Wh</w:t>
      </w:r>
      <w:r w:rsidR="008B4586">
        <w:rPr>
          <w:rFonts w:ascii="Comic Sans MS" w:hAnsi="Comic Sans MS"/>
        </w:rPr>
        <w:t>at do you think the men are carrying in their bags</w:t>
      </w:r>
      <w:r>
        <w:rPr>
          <w:rFonts w:ascii="Comic Sans MS" w:hAnsi="Comic Sans MS"/>
        </w:rPr>
        <w:t>?</w:t>
      </w:r>
    </w:p>
    <w:p w14:paraId="2E31FF42" w14:textId="69FB1442" w:rsidR="00DA5333" w:rsidRDefault="00DA5333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Which way will?</w:t>
      </w:r>
    </w:p>
    <w:p w14:paraId="4F1A5773" w14:textId="3A12388A" w:rsidR="00DA5333" w:rsidRDefault="008B4586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What will the men do next</w:t>
      </w:r>
      <w:r w:rsidR="00DA5333">
        <w:rPr>
          <w:rFonts w:ascii="Comic Sans MS" w:hAnsi="Comic Sans MS"/>
        </w:rPr>
        <w:t>?</w:t>
      </w:r>
    </w:p>
    <w:p w14:paraId="4099B3C3" w14:textId="43F7A365" w:rsidR="00DA5333" w:rsidRDefault="00DA5333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Wh</w:t>
      </w:r>
      <w:r w:rsidR="008B4586">
        <w:rPr>
          <w:rFonts w:ascii="Comic Sans MS" w:hAnsi="Comic Sans MS"/>
        </w:rPr>
        <w:t>en the police arrive at the post office, what will they do</w:t>
      </w:r>
      <w:r>
        <w:rPr>
          <w:rFonts w:ascii="Comic Sans MS" w:hAnsi="Comic Sans MS"/>
        </w:rPr>
        <w:t>?</w:t>
      </w:r>
    </w:p>
    <w:p w14:paraId="639229A3" w14:textId="41AFE89A" w:rsidR="00DA5333" w:rsidRPr="00C52FF1" w:rsidRDefault="00DA5333" w:rsidP="00DA5333">
      <w:pPr>
        <w:pStyle w:val="ListParagraph"/>
        <w:numPr>
          <w:ilvl w:val="0"/>
          <w:numId w:val="17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Who </w:t>
      </w:r>
      <w:r w:rsidR="008B4586">
        <w:rPr>
          <w:rFonts w:ascii="Comic Sans MS" w:hAnsi="Comic Sans MS"/>
        </w:rPr>
        <w:t>would the old lady not be able to collect her pension at the post office</w:t>
      </w:r>
      <w:r>
        <w:rPr>
          <w:rFonts w:ascii="Comic Sans MS" w:hAnsi="Comic Sans MS"/>
        </w:rPr>
        <w:t>?</w:t>
      </w:r>
    </w:p>
    <w:p w14:paraId="3A6F026C" w14:textId="147B34F7" w:rsidR="00DA5333" w:rsidRDefault="00DA5333" w:rsidP="00433181">
      <w:pPr>
        <w:rPr>
          <w:rFonts w:ascii="Comic Sans MS" w:hAnsi="Comic Sans MS"/>
        </w:rPr>
      </w:pPr>
    </w:p>
    <w:p w14:paraId="55AB931D" w14:textId="479EB8F3" w:rsidR="008B4586" w:rsidRDefault="008B4586" w:rsidP="00433181">
      <w:pPr>
        <w:rPr>
          <w:rFonts w:ascii="Comic Sans MS" w:hAnsi="Comic Sans MS"/>
        </w:rPr>
      </w:pPr>
      <w:r w:rsidRPr="008B4586">
        <w:rPr>
          <w:rFonts w:ascii="Comic Sans MS" w:hAnsi="Comic Sans MS"/>
          <w:b/>
          <w:bCs/>
          <w:u w:val="single"/>
        </w:rPr>
        <w:t>Tasks</w:t>
      </w:r>
      <w:r>
        <w:rPr>
          <w:rFonts w:ascii="Comic Sans MS" w:hAnsi="Comic Sans MS"/>
        </w:rPr>
        <w:t>:</w:t>
      </w:r>
    </w:p>
    <w:p w14:paraId="42CC500F" w14:textId="6090C52C" w:rsidR="008B4586" w:rsidRPr="008B4586" w:rsidRDefault="008B4586" w:rsidP="008B4586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 w:rsidRPr="008B4586">
        <w:rPr>
          <w:rFonts w:ascii="Comic Sans MS" w:hAnsi="Comic Sans MS"/>
        </w:rPr>
        <w:t>Draw a picture of what will happen next</w:t>
      </w:r>
      <w:r>
        <w:rPr>
          <w:rFonts w:ascii="Comic Sans MS" w:hAnsi="Comic Sans MS"/>
        </w:rPr>
        <w:t>.</w:t>
      </w:r>
    </w:p>
    <w:p w14:paraId="3CB0DDDA" w14:textId="026D36CF" w:rsidR="008B4586" w:rsidRDefault="008B4586" w:rsidP="008B4586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 w:rsidRPr="008B4586">
        <w:rPr>
          <w:rFonts w:ascii="Comic Sans MS" w:hAnsi="Comic Sans MS"/>
        </w:rPr>
        <w:t>Draw speech bubbles from the people in the story and write what they are saying</w:t>
      </w:r>
      <w:r>
        <w:rPr>
          <w:rFonts w:ascii="Comic Sans MS" w:hAnsi="Comic Sans MS"/>
        </w:rPr>
        <w:t>.</w:t>
      </w:r>
    </w:p>
    <w:p w14:paraId="32DC5B79" w14:textId="2E660F28" w:rsidR="008B4586" w:rsidRPr="008B4586" w:rsidRDefault="00DD27A9" w:rsidP="008B4586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Sign what is happening in the </w:t>
      </w:r>
      <w:r w:rsidR="000D0F2D">
        <w:rPr>
          <w:rFonts w:ascii="Comic Sans MS" w:hAnsi="Comic Sans MS"/>
        </w:rPr>
        <w:t>picture</w:t>
      </w:r>
      <w:r>
        <w:rPr>
          <w:rFonts w:ascii="Comic Sans MS" w:hAnsi="Comic Sans MS"/>
        </w:rPr>
        <w:t xml:space="preserve"> and/or write a story about the picture</w:t>
      </w:r>
    </w:p>
    <w:sectPr w:rsidR="008B4586" w:rsidRPr="008B4586" w:rsidSect="001B3674">
      <w:pgSz w:w="11900" w:h="16840"/>
      <w:pgMar w:top="586" w:right="985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FC437D"/>
    <w:multiLevelType w:val="hybridMultilevel"/>
    <w:tmpl w:val="A37C4E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7"/>
  </w:num>
  <w:num w:numId="4">
    <w:abstractNumId w:val="21"/>
  </w:num>
  <w:num w:numId="5">
    <w:abstractNumId w:val="15"/>
  </w:num>
  <w:num w:numId="6">
    <w:abstractNumId w:val="19"/>
  </w:num>
  <w:num w:numId="7">
    <w:abstractNumId w:val="2"/>
  </w:num>
  <w:num w:numId="8">
    <w:abstractNumId w:val="3"/>
  </w:num>
  <w:num w:numId="9">
    <w:abstractNumId w:val="6"/>
  </w:num>
  <w:num w:numId="10">
    <w:abstractNumId w:val="18"/>
  </w:num>
  <w:num w:numId="11">
    <w:abstractNumId w:val="5"/>
  </w:num>
  <w:num w:numId="12">
    <w:abstractNumId w:val="0"/>
  </w:num>
  <w:num w:numId="13">
    <w:abstractNumId w:val="16"/>
  </w:num>
  <w:num w:numId="14">
    <w:abstractNumId w:val="4"/>
  </w:num>
  <w:num w:numId="15">
    <w:abstractNumId w:val="7"/>
  </w:num>
  <w:num w:numId="16">
    <w:abstractNumId w:val="10"/>
  </w:num>
  <w:num w:numId="17">
    <w:abstractNumId w:val="8"/>
  </w:num>
  <w:num w:numId="18">
    <w:abstractNumId w:val="9"/>
  </w:num>
  <w:num w:numId="19">
    <w:abstractNumId w:val="13"/>
  </w:num>
  <w:num w:numId="20">
    <w:abstractNumId w:val="14"/>
  </w:num>
  <w:num w:numId="21">
    <w:abstractNumId w:val="2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348DDC"/>
    <w:rsid w:val="00007F2D"/>
    <w:rsid w:val="0001793A"/>
    <w:rsid w:val="000B2A53"/>
    <w:rsid w:val="000B33A3"/>
    <w:rsid w:val="000D0F2D"/>
    <w:rsid w:val="000D6A67"/>
    <w:rsid w:val="000F47AB"/>
    <w:rsid w:val="00101FD1"/>
    <w:rsid w:val="00105CA4"/>
    <w:rsid w:val="00112600"/>
    <w:rsid w:val="001416E9"/>
    <w:rsid w:val="00154740"/>
    <w:rsid w:val="001664A4"/>
    <w:rsid w:val="00167928"/>
    <w:rsid w:val="0019195B"/>
    <w:rsid w:val="001B3270"/>
    <w:rsid w:val="001B3674"/>
    <w:rsid w:val="001F7010"/>
    <w:rsid w:val="002212B1"/>
    <w:rsid w:val="0025519F"/>
    <w:rsid w:val="00255CC5"/>
    <w:rsid w:val="0027275F"/>
    <w:rsid w:val="002E571D"/>
    <w:rsid w:val="003D117E"/>
    <w:rsid w:val="003E22F8"/>
    <w:rsid w:val="003E7474"/>
    <w:rsid w:val="003F5AC8"/>
    <w:rsid w:val="004177E8"/>
    <w:rsid w:val="00433181"/>
    <w:rsid w:val="00465CB2"/>
    <w:rsid w:val="004676E0"/>
    <w:rsid w:val="0048009B"/>
    <w:rsid w:val="004C672F"/>
    <w:rsid w:val="004E6D50"/>
    <w:rsid w:val="004E7608"/>
    <w:rsid w:val="004F0993"/>
    <w:rsid w:val="00541F66"/>
    <w:rsid w:val="00542FC9"/>
    <w:rsid w:val="005609EB"/>
    <w:rsid w:val="00564A31"/>
    <w:rsid w:val="00590025"/>
    <w:rsid w:val="005C7CD1"/>
    <w:rsid w:val="005D1A0E"/>
    <w:rsid w:val="005F3730"/>
    <w:rsid w:val="00614CD8"/>
    <w:rsid w:val="00645BEB"/>
    <w:rsid w:val="006929A4"/>
    <w:rsid w:val="006E7D11"/>
    <w:rsid w:val="0074270E"/>
    <w:rsid w:val="00743275"/>
    <w:rsid w:val="00793D2F"/>
    <w:rsid w:val="007D0D32"/>
    <w:rsid w:val="007E1011"/>
    <w:rsid w:val="008363C6"/>
    <w:rsid w:val="00836628"/>
    <w:rsid w:val="00872271"/>
    <w:rsid w:val="008B4586"/>
    <w:rsid w:val="009123C2"/>
    <w:rsid w:val="009641EA"/>
    <w:rsid w:val="009962F7"/>
    <w:rsid w:val="009A781D"/>
    <w:rsid w:val="009E3D64"/>
    <w:rsid w:val="00A9366C"/>
    <w:rsid w:val="00A96C7C"/>
    <w:rsid w:val="00AA3CC8"/>
    <w:rsid w:val="00AF607C"/>
    <w:rsid w:val="00AF707E"/>
    <w:rsid w:val="00BB01EA"/>
    <w:rsid w:val="00BC4A38"/>
    <w:rsid w:val="00BD29E1"/>
    <w:rsid w:val="00BD4476"/>
    <w:rsid w:val="00C012F7"/>
    <w:rsid w:val="00C17B59"/>
    <w:rsid w:val="00C3C73B"/>
    <w:rsid w:val="00C40E37"/>
    <w:rsid w:val="00C428D8"/>
    <w:rsid w:val="00C50A40"/>
    <w:rsid w:val="00C52FF1"/>
    <w:rsid w:val="00C650AA"/>
    <w:rsid w:val="00C84A31"/>
    <w:rsid w:val="00D10E64"/>
    <w:rsid w:val="00D2748D"/>
    <w:rsid w:val="00D6548A"/>
    <w:rsid w:val="00D90FFE"/>
    <w:rsid w:val="00DA5333"/>
    <w:rsid w:val="00DBF97F"/>
    <w:rsid w:val="00DD0970"/>
    <w:rsid w:val="00DD27A9"/>
    <w:rsid w:val="00E83678"/>
    <w:rsid w:val="00E97CF3"/>
    <w:rsid w:val="00E97D15"/>
    <w:rsid w:val="00EA26DD"/>
    <w:rsid w:val="00EA5560"/>
    <w:rsid w:val="00EB3535"/>
    <w:rsid w:val="00ED47B0"/>
    <w:rsid w:val="00ED5CBE"/>
    <w:rsid w:val="00EF517E"/>
    <w:rsid w:val="00F357B7"/>
    <w:rsid w:val="00F90B22"/>
    <w:rsid w:val="00F93866"/>
    <w:rsid w:val="00FA05C2"/>
    <w:rsid w:val="00FB1BEC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emf"/><Relationship Id="rId18" Type="http://schemas.openxmlformats.org/officeDocument/2006/relationships/image" Target="media/image7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image" Target="media/image40.emf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0" Type="http://schemas.openxmlformats.org/officeDocument/2006/relationships/image" Target="media/image80.emf"/><Relationship Id="rId1" Type="http://schemas.openxmlformats.org/officeDocument/2006/relationships/numbering" Target="numbering.xml"/><Relationship Id="rId6" Type="http://schemas.openxmlformats.org/officeDocument/2006/relationships/hyperlink" Target="mailto:hid@highworthcombined.co.uk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10" Type="http://schemas.openxmlformats.org/officeDocument/2006/relationships/image" Target="media/image30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0.emf"/><Relationship Id="rId22" Type="http://schemas.openxmlformats.org/officeDocument/2006/relationships/image" Target="media/image9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A3878515</Template>
  <TotalTime>0</TotalTime>
  <Pages>13</Pages>
  <Words>824</Words>
  <Characters>4699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Clare Pankhania</cp:lastModifiedBy>
  <cp:revision>2</cp:revision>
  <dcterms:created xsi:type="dcterms:W3CDTF">2020-05-07T13:56:00Z</dcterms:created>
  <dcterms:modified xsi:type="dcterms:W3CDTF">2020-05-07T13:56:00Z</dcterms:modified>
</cp:coreProperties>
</file>