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5D3" w:rsidRDefault="00BC6FF8" w:rsidP="00EA15D3">
      <w:pPr>
        <w:spacing w:after="20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Ye</w:t>
      </w:r>
      <w:r w:rsidR="00EA15D3" w:rsidRPr="18719429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ar 2 Home Learning </w:t>
      </w:r>
    </w:p>
    <w:p w:rsidR="00EA15D3" w:rsidRDefault="00EA15D3" w:rsidP="00EA15D3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4BB900D0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Week </w:t>
      </w: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Commencing</w:t>
      </w:r>
      <w:r w:rsidR="00DE04C1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6 July 2020- Friday</w:t>
      </w:r>
    </w:p>
    <w:p w:rsidR="00EA15D3" w:rsidRDefault="00EA15D3" w:rsidP="00EA15D3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Please send your work to- </w:t>
      </w:r>
      <w:hyperlink r:id="rId7" w:history="1">
        <w:r w:rsidRPr="001000D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year2@highworthcombined.co.uk</w:t>
        </w:r>
      </w:hyperlink>
    </w:p>
    <w:p w:rsidR="00A200E7" w:rsidRPr="00BC6FF8" w:rsidRDefault="00EA15D3" w:rsidP="00EA15D3">
      <w:pPr>
        <w:spacing w:after="20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We always look forward to seeing your work. Please let us know if you need any help or have any questions. </w:t>
      </w:r>
    </w:p>
    <w:tbl>
      <w:tblPr>
        <w:tblStyle w:val="TableGrid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529"/>
        <w:gridCol w:w="5529"/>
      </w:tblGrid>
      <w:tr w:rsidR="00EA15D3" w:rsidTr="003327C2">
        <w:trPr>
          <w:trHeight w:val="416"/>
        </w:trPr>
        <w:tc>
          <w:tcPr>
            <w:tcW w:w="5529" w:type="dxa"/>
          </w:tcPr>
          <w:p w:rsidR="00D90A1A" w:rsidRPr="00B32231" w:rsidRDefault="003E7963" w:rsidP="00B3223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English Task</w:t>
            </w:r>
          </w:p>
          <w:p w:rsidR="00D90A1A" w:rsidRDefault="00B32231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32231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1AB0C3C2" wp14:editId="0A52BB3A">
                  <wp:simplePos x="0" y="0"/>
                  <wp:positionH relativeFrom="column">
                    <wp:posOffset>561744</wp:posOffset>
                  </wp:positionH>
                  <wp:positionV relativeFrom="paragraph">
                    <wp:posOffset>202276</wp:posOffset>
                  </wp:positionV>
                  <wp:extent cx="1911985" cy="1530985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306" y="21233"/>
                      <wp:lineTo x="2130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2231" w:rsidRDefault="00B32231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B32231" w:rsidRDefault="00B32231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B32231" w:rsidRDefault="00B32231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B32231" w:rsidRDefault="00B32231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B32231" w:rsidRDefault="00B32231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B32231" w:rsidRPr="00B32231" w:rsidRDefault="00B32231" w:rsidP="00B32231">
            <w:pPr>
              <w:spacing w:after="200"/>
              <w:rPr>
                <w:rFonts w:ascii="Calibri" w:eastAsia="Calibri" w:hAnsi="Calibri" w:cs="Calibri"/>
                <w:b/>
                <w:bCs/>
                <w:i/>
                <w:color w:val="00B050"/>
                <w:sz w:val="24"/>
                <w:szCs w:val="24"/>
              </w:rPr>
            </w:pPr>
            <w:r w:rsidRPr="00B32231">
              <w:rPr>
                <w:rFonts w:ascii="Calibri" w:eastAsia="Calibri" w:hAnsi="Calibri" w:cs="Calibri"/>
                <w:b/>
                <w:bCs/>
                <w:i/>
                <w:color w:val="00B050"/>
                <w:sz w:val="24"/>
                <w:szCs w:val="24"/>
              </w:rPr>
              <w:t>Talk to someone at home about these questions:</w:t>
            </w:r>
          </w:p>
          <w:p w:rsidR="00B32231" w:rsidRPr="00B32231" w:rsidRDefault="00CF3E20" w:rsidP="00CF3E20">
            <w:pPr>
              <w:pStyle w:val="ListParagraph"/>
              <w:numPr>
                <w:ilvl w:val="0"/>
                <w:numId w:val="12"/>
              </w:num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W</w:t>
            </w:r>
            <w:r w:rsidR="00B32231"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>hat is a scientist?</w:t>
            </w:r>
          </w:p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240"/>
            </w:tblGrid>
            <w:tr w:rsidR="00B32231" w:rsidRPr="00B32231" w:rsidTr="00B32231">
              <w:tblPrEx>
                <w:tblCellMar>
                  <w:top w:w="0" w:type="dxa"/>
                  <w:bottom w:w="0" w:type="dxa"/>
                </w:tblCellMar>
              </w:tblPrEx>
              <w:trPr>
                <w:trHeight w:val="1098"/>
              </w:trPr>
              <w:tc>
                <w:tcPr>
                  <w:tcW w:w="12240" w:type="dxa"/>
                </w:tcPr>
                <w:p w:rsidR="00B32231" w:rsidRPr="00B32231" w:rsidRDefault="00B32231" w:rsidP="00B322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color w:val="000000"/>
                      <w:sz w:val="24"/>
                      <w:szCs w:val="24"/>
                    </w:rPr>
                    <w:t>2.</w:t>
                  </w:r>
                  <w:r w:rsidRPr="00B3223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Who is the most famous scientist that you know? </w:t>
                  </w:r>
                </w:p>
                <w:p w:rsidR="007C7515" w:rsidRDefault="00B32231" w:rsidP="00B322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32231">
                    <w:rPr>
                      <w:rFonts w:cstheme="minorHAnsi"/>
                      <w:color w:val="000000"/>
                      <w:sz w:val="24"/>
                      <w:szCs w:val="24"/>
                    </w:rPr>
                    <w:t>3. Are only boys allow</w:t>
                  </w:r>
                  <w:r w:rsidR="007C7515">
                    <w:rPr>
                      <w:rFonts w:cstheme="minorHAnsi"/>
                      <w:color w:val="000000"/>
                      <w:sz w:val="24"/>
                      <w:szCs w:val="24"/>
                    </w:rPr>
                    <w:t>ed to be scientists or can girls</w:t>
                  </w:r>
                </w:p>
                <w:p w:rsidR="00B32231" w:rsidRPr="00B32231" w:rsidRDefault="00B32231" w:rsidP="00B322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3223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be scientists too? Why? </w:t>
                  </w:r>
                </w:p>
                <w:p w:rsidR="00B32231" w:rsidRPr="00B32231" w:rsidRDefault="00B32231" w:rsidP="00B322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3223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4. What does a scientist do? </w:t>
                  </w:r>
                </w:p>
                <w:p w:rsidR="00B32231" w:rsidRPr="00B32231" w:rsidRDefault="00B32231" w:rsidP="00B322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3223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5. What are the traits/qualities of a scientist? </w:t>
                  </w:r>
                </w:p>
                <w:p w:rsidR="00B32231" w:rsidRPr="00B32231" w:rsidRDefault="00B32231" w:rsidP="00B322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  <w:p w:rsidR="00B32231" w:rsidRPr="00B32231" w:rsidRDefault="00B32231" w:rsidP="00B322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32231" w:rsidRPr="00B32231" w:rsidRDefault="00B32231" w:rsidP="00B32231">
            <w:pPr>
              <w:spacing w:after="200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 w:rsidRPr="00B32231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Create a list of famous scientists.</w:t>
            </w:r>
          </w:p>
          <w:p w:rsidR="00B32231" w:rsidRPr="00E32905" w:rsidRDefault="00B32231" w:rsidP="00B32231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Pr="00E32905">
              <w:rPr>
                <w:rFonts w:ascii="Calibri" w:eastAsia="Calibri" w:hAnsi="Calibri" w:cs="Calibri"/>
                <w:bCs/>
                <w:sz w:val="24"/>
                <w:szCs w:val="24"/>
              </w:rPr>
              <w:t>For example: Leonardo Da</w:t>
            </w:r>
            <w:r w:rsidR="00E32905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Pr="00E32905">
              <w:rPr>
                <w:rFonts w:ascii="Calibri" w:eastAsia="Calibri" w:hAnsi="Calibri" w:cs="Calibri"/>
                <w:bCs/>
                <w:sz w:val="24"/>
                <w:szCs w:val="24"/>
              </w:rPr>
              <w:t>Vinci, Isaac Newton, Marie Curie, Albert Einstein and Ada Lovelace are some famous scientists. (Remember to use commas in your list.)</w:t>
            </w:r>
          </w:p>
          <w:p w:rsidR="00B32231" w:rsidRDefault="00B32231" w:rsidP="00B32231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Pr="00B3223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You are going to research your favourite scientist today and write about them.</w:t>
            </w:r>
          </w:p>
          <w:p w:rsidR="00B32231" w:rsidRPr="00B32231" w:rsidRDefault="00B32231" w:rsidP="00B32231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What questions would you like to ask them? Write 5 questions that you would want to ask. </w:t>
            </w:r>
            <w:r w:rsidR="00A73CCC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(Remember to use a question word </w:t>
            </w: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>(who, what</w:t>
            </w:r>
            <w:r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, </w:t>
            </w: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>where, when, why) and a question mark at the end.)</w:t>
            </w:r>
          </w:p>
          <w:p w:rsidR="00B32231" w:rsidRDefault="00B32231" w:rsidP="00B32231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>For example: What is your name? When were you born? What are you famous for?</w:t>
            </w:r>
          </w:p>
          <w:p w:rsidR="00B32231" w:rsidRDefault="00B32231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B32231" w:rsidRDefault="00B32231" w:rsidP="00B32231">
            <w:pPr>
              <w:spacing w:after="200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 w:rsidRPr="00A73CCC"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Writing:</w:t>
            </w:r>
          </w:p>
          <w:p w:rsidR="00A73CCC" w:rsidRPr="00A73CCC" w:rsidRDefault="00A73CCC" w:rsidP="00B32231">
            <w:pPr>
              <w:spacing w:after="200"/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  <w:u w:val="single"/>
              </w:rPr>
            </w:pPr>
            <w:r w:rsidRPr="00A73CCC"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  <w:u w:val="single"/>
              </w:rPr>
              <w:t>To complete this writing activity you need to do the reading task first.</w:t>
            </w:r>
          </w:p>
          <w:p w:rsidR="00B32231" w:rsidRDefault="00B32231" w:rsidP="00B32231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>Create a fact-file about your favourite scientist. Here is</w:t>
            </w:r>
            <w:r w:rsidR="00A73CCC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an example:</w:t>
            </w:r>
          </w:p>
          <w:p w:rsidR="00B32231" w:rsidRDefault="00B32231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B32231" w:rsidRPr="003E7963" w:rsidRDefault="00A73CCC" w:rsidP="003E7963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A73CCC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707A0B79" wp14:editId="15171CA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73025</wp:posOffset>
                  </wp:positionV>
                  <wp:extent cx="1281430" cy="16256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193" y="21263"/>
                      <wp:lineTo x="2119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7963" w:rsidRDefault="003E7963" w:rsidP="003E7963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F934E0" w:rsidRPr="00C834E7" w:rsidRDefault="00F934E0" w:rsidP="00F934E0">
            <w:pPr>
              <w:spacing w:after="200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en-GB"/>
              </w:rPr>
            </w:pPr>
          </w:p>
          <w:p w:rsidR="00A73CCC" w:rsidRPr="00A73CCC" w:rsidRDefault="00A73CCC" w:rsidP="00A73CCC">
            <w:pPr>
              <w:spacing w:after="200"/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</w:pPr>
            <w:r w:rsidRPr="00A73CCC"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u w:val="single"/>
                <w:lang w:eastAsia="en-GB"/>
              </w:rPr>
              <w:t>Name:</w:t>
            </w:r>
            <w:r w:rsidRPr="00A73CCC"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  <w:t xml:space="preserve"> Albert Einstein.</w:t>
            </w:r>
          </w:p>
          <w:p w:rsidR="00A73CCC" w:rsidRPr="00A73CCC" w:rsidRDefault="00A73CCC" w:rsidP="00A73CCC">
            <w:pPr>
              <w:spacing w:after="200"/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</w:pPr>
            <w:r w:rsidRPr="00A73CCC"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u w:val="single"/>
                <w:lang w:eastAsia="en-GB"/>
              </w:rPr>
              <w:t>Born:</w:t>
            </w:r>
            <w:r w:rsidRPr="00A73CCC"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  <w:t xml:space="preserve"> 1879</w:t>
            </w:r>
          </w:p>
          <w:p w:rsidR="00A73CCC" w:rsidRPr="00A73CCC" w:rsidRDefault="00A73CCC" w:rsidP="00A73CCC">
            <w:pPr>
              <w:spacing w:after="200"/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</w:pPr>
            <w:r w:rsidRPr="00A73CCC"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u w:val="single"/>
                <w:lang w:eastAsia="en-GB"/>
              </w:rPr>
              <w:t>Died:</w:t>
            </w:r>
            <w:r w:rsidRPr="00A73CCC"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  <w:t xml:space="preserve"> 1955</w:t>
            </w:r>
          </w:p>
          <w:p w:rsidR="00A73CCC" w:rsidRPr="00A73CCC" w:rsidRDefault="00A73CCC" w:rsidP="00A73CCC">
            <w:pPr>
              <w:spacing w:after="200"/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u w:val="single"/>
                <w:lang w:eastAsia="en-GB"/>
              </w:rPr>
            </w:pPr>
            <w:r w:rsidRPr="00A73CCC"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u w:val="single"/>
                <w:lang w:eastAsia="en-GB"/>
              </w:rPr>
              <w:t>Where did he live?</w:t>
            </w:r>
          </w:p>
          <w:p w:rsidR="00A73CCC" w:rsidRPr="00A73CCC" w:rsidRDefault="00A73CCC" w:rsidP="00A73CCC">
            <w:pPr>
              <w:spacing w:after="200"/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</w:pPr>
            <w:r w:rsidRPr="00A73CCC"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  <w:t>Albert was born in Germany but moved to Switzerland when he was a young man.</w:t>
            </w:r>
          </w:p>
          <w:p w:rsidR="00A73CCC" w:rsidRPr="00A73CCC" w:rsidRDefault="00A73CCC" w:rsidP="00A73CCC">
            <w:pPr>
              <w:spacing w:after="200"/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u w:val="single"/>
                <w:lang w:eastAsia="en-GB"/>
              </w:rPr>
            </w:pPr>
            <w:r w:rsidRPr="00A73CCC"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u w:val="single"/>
                <w:lang w:eastAsia="en-GB"/>
              </w:rPr>
              <w:t>What was he famous for?</w:t>
            </w:r>
          </w:p>
          <w:p w:rsidR="00C834E7" w:rsidRDefault="00A73CCC" w:rsidP="00A73CCC">
            <w:pPr>
              <w:spacing w:after="200"/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</w:pPr>
            <w:r w:rsidRPr="00A73CCC">
              <w:rPr>
                <w:rFonts w:ascii="Calibri" w:eastAsia="Calibri" w:hAnsi="Calibri" w:cs="Calibri"/>
                <w:bCs/>
                <w:noProof/>
                <w:color w:val="00B050"/>
                <w:sz w:val="24"/>
                <w:szCs w:val="24"/>
                <w:lang w:eastAsia="en-GB"/>
              </w:rPr>
              <w:t>Albert Einstein was famous for showing how things could be turned into energy. He also explained gravity</w:t>
            </w:r>
          </w:p>
          <w:p w:rsidR="00C834E7" w:rsidRPr="00A52DC5" w:rsidRDefault="00A52DC5" w:rsidP="00F934E0">
            <w:pPr>
              <w:spacing w:after="200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12F79D26" wp14:editId="40548403">
                  <wp:simplePos x="0" y="0"/>
                  <wp:positionH relativeFrom="column">
                    <wp:posOffset>-13220</wp:posOffset>
                  </wp:positionH>
                  <wp:positionV relativeFrom="paragraph">
                    <wp:posOffset>333260</wp:posOffset>
                  </wp:positionV>
                  <wp:extent cx="3308310" cy="1011036"/>
                  <wp:effectExtent l="0" t="0" r="6985" b="0"/>
                  <wp:wrapTight wrapText="bothSides">
                    <wp:wrapPolygon edited="0">
                      <wp:start x="0" y="0"/>
                      <wp:lineTo x="0" y="21166"/>
                      <wp:lineTo x="21521" y="21166"/>
                      <wp:lineTo x="2152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9" t="10742" b="14025"/>
                          <a:stretch/>
                        </pic:blipFill>
                        <pic:spPr bwMode="auto">
                          <a:xfrm>
                            <a:off x="0" y="0"/>
                            <a:ext cx="3308310" cy="101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2DC5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u w:val="single"/>
                <w:lang w:eastAsia="en-GB"/>
              </w:rPr>
              <w:t>You need to include.</w:t>
            </w:r>
          </w:p>
          <w:p w:rsidR="00C834E7" w:rsidRDefault="00C834E7" w:rsidP="00F934E0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C834E7" w:rsidRDefault="00C834E7" w:rsidP="00F934E0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C834E7" w:rsidRDefault="00C834E7" w:rsidP="00F934E0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C834E7" w:rsidRDefault="00C834E7" w:rsidP="00F934E0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C834E7" w:rsidRDefault="00C834E7" w:rsidP="00F934E0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  <w:p w:rsidR="00C834E7" w:rsidRPr="00BC5E75" w:rsidRDefault="00C834E7" w:rsidP="00F934E0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</w:tc>
        <w:tc>
          <w:tcPr>
            <w:tcW w:w="5529" w:type="dxa"/>
          </w:tcPr>
          <w:p w:rsidR="00EA15D3" w:rsidRPr="00C8687D" w:rsidRDefault="00EA15D3" w:rsidP="009D10E1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  <w:lastRenderedPageBreak/>
              <w:t>Maths</w:t>
            </w:r>
          </w:p>
          <w:p w:rsidR="009373EC" w:rsidRPr="000A5DA9" w:rsidRDefault="009373EC" w:rsidP="009D10E1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  <w:r w:rsidRPr="000A5DA9"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 xml:space="preserve">Warm up </w:t>
            </w:r>
            <w:r w:rsidRPr="000A5DA9"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  <w:t>–</w:t>
            </w:r>
            <w:r w:rsidRPr="000A5DA9"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0A5DA9" w:rsidRPr="002B28DE">
              <w:rPr>
                <w:rFonts w:ascii="Calibri" w:eastAsia="Calibri" w:hAnsi="Calibri" w:cs="Calibri"/>
                <w:i/>
              </w:rPr>
              <w:t>start with the number at the top and work your way down the table. What is your final answer?  Show your workings</w:t>
            </w:r>
            <w:r w:rsidR="000A5DA9" w:rsidRPr="000A5DA9">
              <w:rPr>
                <w:rFonts w:ascii="Calibri" w:eastAsia="Calibri" w:hAnsi="Calibri" w:cs="Calibri"/>
                <w:i/>
                <w:sz w:val="24"/>
                <w:szCs w:val="24"/>
              </w:rPr>
              <w:t>.</w:t>
            </w:r>
          </w:p>
          <w:p w:rsidR="000A5DA9" w:rsidRPr="000A5DA9" w:rsidRDefault="002B28DE" w:rsidP="009D10E1">
            <w:pPr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4011E33C" wp14:editId="094739F6">
                  <wp:simplePos x="0" y="0"/>
                  <wp:positionH relativeFrom="column">
                    <wp:posOffset>632287</wp:posOffset>
                  </wp:positionH>
                  <wp:positionV relativeFrom="paragraph">
                    <wp:posOffset>147262</wp:posOffset>
                  </wp:positionV>
                  <wp:extent cx="1842135" cy="2473325"/>
                  <wp:effectExtent l="0" t="0" r="5715" b="3175"/>
                  <wp:wrapTight wrapText="bothSides">
                    <wp:wrapPolygon edited="0">
                      <wp:start x="0" y="0"/>
                      <wp:lineTo x="0" y="21461"/>
                      <wp:lineTo x="21444" y="21461"/>
                      <wp:lineTo x="21444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:rsidR="00F1501A" w:rsidRDefault="00F1501A" w:rsidP="009D10E1">
            <w:pPr>
              <w:rPr>
                <w:noProof/>
                <w:lang w:eastAsia="en-GB"/>
              </w:rPr>
            </w:pPr>
          </w:p>
          <w:p w:rsidR="000A5DA9" w:rsidRDefault="000A5DA9" w:rsidP="00A200E7">
            <w:pPr>
              <w:rPr>
                <w:b/>
                <w:noProof/>
                <w:color w:val="00B050"/>
                <w:sz w:val="24"/>
                <w:szCs w:val="24"/>
                <w:u w:val="single"/>
                <w:lang w:eastAsia="en-GB"/>
              </w:rPr>
            </w:pPr>
          </w:p>
          <w:p w:rsidR="000A5DA9" w:rsidRDefault="000A5DA9" w:rsidP="00A200E7">
            <w:pPr>
              <w:rPr>
                <w:b/>
                <w:noProof/>
                <w:color w:val="00B050"/>
                <w:sz w:val="24"/>
                <w:szCs w:val="24"/>
                <w:u w:val="single"/>
                <w:lang w:eastAsia="en-GB"/>
              </w:rPr>
            </w:pPr>
          </w:p>
          <w:p w:rsidR="000A5DA9" w:rsidRDefault="000A5DA9" w:rsidP="00A200E7">
            <w:pPr>
              <w:rPr>
                <w:b/>
                <w:noProof/>
                <w:color w:val="00B050"/>
                <w:sz w:val="24"/>
                <w:szCs w:val="24"/>
                <w:u w:val="single"/>
                <w:lang w:eastAsia="en-GB"/>
              </w:rPr>
            </w:pPr>
          </w:p>
          <w:p w:rsidR="000A5DA9" w:rsidRDefault="000A5DA9" w:rsidP="00A200E7">
            <w:pPr>
              <w:rPr>
                <w:b/>
                <w:noProof/>
                <w:color w:val="00B050"/>
                <w:sz w:val="24"/>
                <w:szCs w:val="24"/>
                <w:u w:val="single"/>
                <w:lang w:eastAsia="en-GB"/>
              </w:rPr>
            </w:pPr>
          </w:p>
          <w:p w:rsidR="000A5DA9" w:rsidRDefault="000A5DA9" w:rsidP="00A200E7">
            <w:pPr>
              <w:rPr>
                <w:b/>
                <w:noProof/>
                <w:color w:val="00B050"/>
                <w:sz w:val="24"/>
                <w:szCs w:val="24"/>
                <w:u w:val="single"/>
                <w:lang w:eastAsia="en-GB"/>
              </w:rPr>
            </w:pPr>
          </w:p>
          <w:p w:rsidR="000A5DA9" w:rsidRDefault="000A5DA9" w:rsidP="00A200E7">
            <w:pPr>
              <w:rPr>
                <w:b/>
                <w:noProof/>
                <w:color w:val="00B050"/>
                <w:sz w:val="24"/>
                <w:szCs w:val="24"/>
                <w:u w:val="single"/>
                <w:lang w:eastAsia="en-GB"/>
              </w:rPr>
            </w:pPr>
          </w:p>
          <w:p w:rsidR="00EA15D3" w:rsidRPr="000A5DA9" w:rsidRDefault="00DE04C1" w:rsidP="00A200E7">
            <w:pPr>
              <w:rPr>
                <w:noProof/>
                <w:color w:val="FF0000"/>
                <w:sz w:val="24"/>
                <w:szCs w:val="24"/>
                <w:lang w:eastAsia="en-GB"/>
              </w:rPr>
            </w:pPr>
            <w:r w:rsidRPr="000A5DA9">
              <w:rPr>
                <w:b/>
                <w:noProof/>
                <w:color w:val="FF0000"/>
                <w:sz w:val="24"/>
                <w:szCs w:val="24"/>
                <w:u w:val="single"/>
                <w:lang w:eastAsia="en-GB"/>
              </w:rPr>
              <w:t>Compare volume</w:t>
            </w:r>
            <w:r w:rsidR="00BC6FF8" w:rsidRPr="000A5DA9">
              <w:rPr>
                <w:b/>
                <w:noProof/>
                <w:color w:val="FF0000"/>
                <w:sz w:val="24"/>
                <w:szCs w:val="24"/>
                <w:u w:val="single"/>
                <w:lang w:eastAsia="en-GB"/>
              </w:rPr>
              <w:t>.</w:t>
            </w:r>
          </w:p>
          <w:p w:rsidR="00BC6FF8" w:rsidRDefault="00BC6FF8" w:rsidP="00A200E7">
            <w:pPr>
              <w:rPr>
                <w:noProof/>
                <w:lang w:eastAsia="en-GB"/>
              </w:rPr>
            </w:pPr>
          </w:p>
          <w:p w:rsidR="00BC6FF8" w:rsidRPr="00BC6FF8" w:rsidRDefault="00BC6FF8" w:rsidP="00A200E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Watch this video.</w:t>
            </w:r>
          </w:p>
          <w:p w:rsidR="00A200E7" w:rsidRDefault="00A200E7" w:rsidP="00A200E7">
            <w:pPr>
              <w:rPr>
                <w:color w:val="0000FF"/>
                <w:u w:val="single"/>
              </w:rPr>
            </w:pPr>
          </w:p>
          <w:p w:rsidR="009373EC" w:rsidRDefault="00B32231" w:rsidP="00A200E7">
            <w:hyperlink r:id="rId12" w:history="1">
              <w:r w:rsidR="00DE04C1" w:rsidRPr="00DE04C1">
                <w:rPr>
                  <w:color w:val="0000FF"/>
                  <w:u w:val="single"/>
                </w:rPr>
                <w:t>https://whiterosemaths.com/homelearning/year-2/</w:t>
              </w:r>
            </w:hyperlink>
          </w:p>
          <w:p w:rsidR="00BC6FF8" w:rsidRDefault="001102C9" w:rsidP="00A200E7"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029962A6" wp14:editId="516A3353">
                  <wp:simplePos x="0" y="0"/>
                  <wp:positionH relativeFrom="column">
                    <wp:posOffset>577042</wp:posOffset>
                  </wp:positionH>
                  <wp:positionV relativeFrom="paragraph">
                    <wp:posOffset>152458</wp:posOffset>
                  </wp:positionV>
                  <wp:extent cx="1672590" cy="1191260"/>
                  <wp:effectExtent l="0" t="0" r="3810" b="8890"/>
                  <wp:wrapTight wrapText="bothSides">
                    <wp:wrapPolygon edited="0">
                      <wp:start x="0" y="0"/>
                      <wp:lineTo x="0" y="21416"/>
                      <wp:lineTo x="21403" y="21416"/>
                      <wp:lineTo x="2140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90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6FF8" w:rsidRDefault="00BC6FF8" w:rsidP="00A200E7"/>
          <w:p w:rsidR="00BC6FF8" w:rsidRDefault="00BC6FF8" w:rsidP="00A200E7"/>
          <w:p w:rsidR="00BC6FF8" w:rsidRDefault="00BC6FF8" w:rsidP="00A200E7"/>
          <w:p w:rsidR="00BC6FF8" w:rsidRDefault="00BC6FF8" w:rsidP="00A200E7"/>
          <w:p w:rsidR="00BC6FF8" w:rsidRDefault="00BC6FF8" w:rsidP="00A200E7"/>
          <w:p w:rsidR="00BC6FF8" w:rsidRDefault="00BC6FF8" w:rsidP="00A200E7"/>
          <w:p w:rsidR="009373EC" w:rsidRDefault="009373EC" w:rsidP="00A200E7"/>
          <w:p w:rsidR="009373EC" w:rsidRDefault="009373EC" w:rsidP="00A200E7"/>
          <w:p w:rsidR="000A5DA9" w:rsidRDefault="000A5DA9" w:rsidP="00A200E7"/>
          <w:p w:rsidR="00BC6FF8" w:rsidRPr="00E32905" w:rsidRDefault="00BC6FF8" w:rsidP="00A200E7">
            <w:pPr>
              <w:rPr>
                <w:b/>
              </w:rPr>
            </w:pPr>
            <w:r w:rsidRPr="00E32905">
              <w:rPr>
                <w:b/>
                <w:u w:val="single"/>
              </w:rPr>
              <w:t>Now complete these tasks</w:t>
            </w:r>
            <w:r w:rsidRPr="00E32905">
              <w:rPr>
                <w:b/>
              </w:rPr>
              <w:t>:</w:t>
            </w:r>
          </w:p>
          <w:p w:rsidR="001102C9" w:rsidRDefault="001102C9" w:rsidP="00A200E7"/>
          <w:p w:rsidR="00BC6FF8" w:rsidRDefault="001102C9" w:rsidP="00A200E7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7392" behindDoc="1" locked="0" layoutInCell="1" allowOverlap="1" wp14:anchorId="425E522F" wp14:editId="3783BF79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3810</wp:posOffset>
                  </wp:positionV>
                  <wp:extent cx="2541905" cy="1873250"/>
                  <wp:effectExtent l="0" t="0" r="0" b="0"/>
                  <wp:wrapTight wrapText="bothSides">
                    <wp:wrapPolygon edited="0">
                      <wp:start x="0" y="0"/>
                      <wp:lineTo x="0" y="21307"/>
                      <wp:lineTo x="21368" y="21307"/>
                      <wp:lineTo x="2136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7C2" w:rsidRPr="003327C2">
              <w:rPr>
                <w:b/>
                <w:color w:val="00B050"/>
                <w:sz w:val="24"/>
                <w:szCs w:val="24"/>
              </w:rPr>
              <w:t>1</w:t>
            </w:r>
            <w:r w:rsidR="003327C2">
              <w:t>.</w:t>
            </w:r>
            <w:r>
              <w:rPr>
                <w:noProof/>
                <w:lang w:eastAsia="en-GB"/>
              </w:rPr>
              <w:t xml:space="preserve"> </w:t>
            </w:r>
          </w:p>
          <w:p w:rsidR="003327C2" w:rsidRDefault="003327C2" w:rsidP="00A200E7">
            <w:pPr>
              <w:rPr>
                <w:b/>
                <w:color w:val="00B050"/>
              </w:rPr>
            </w:pPr>
          </w:p>
          <w:p w:rsidR="003327C2" w:rsidRDefault="003327C2" w:rsidP="00A200E7">
            <w:pPr>
              <w:rPr>
                <w:b/>
                <w:color w:val="00B050"/>
              </w:rPr>
            </w:pPr>
          </w:p>
          <w:p w:rsidR="001102C9" w:rsidRDefault="001102C9" w:rsidP="00A200E7">
            <w:pPr>
              <w:rPr>
                <w:b/>
                <w:color w:val="00B050"/>
              </w:rPr>
            </w:pPr>
          </w:p>
          <w:p w:rsidR="001102C9" w:rsidRDefault="001102C9" w:rsidP="00A200E7">
            <w:pPr>
              <w:rPr>
                <w:b/>
                <w:color w:val="00B050"/>
              </w:rPr>
            </w:pPr>
          </w:p>
          <w:p w:rsidR="001102C9" w:rsidRDefault="001102C9" w:rsidP="00A200E7">
            <w:pPr>
              <w:rPr>
                <w:b/>
                <w:color w:val="00B050"/>
              </w:rPr>
            </w:pPr>
          </w:p>
          <w:p w:rsidR="001102C9" w:rsidRDefault="001102C9" w:rsidP="00A200E7">
            <w:pPr>
              <w:rPr>
                <w:b/>
                <w:color w:val="00B050"/>
              </w:rPr>
            </w:pPr>
          </w:p>
          <w:p w:rsidR="001102C9" w:rsidRDefault="001102C9" w:rsidP="00A200E7">
            <w:pPr>
              <w:rPr>
                <w:b/>
                <w:color w:val="00B050"/>
              </w:rPr>
            </w:pPr>
          </w:p>
          <w:p w:rsidR="001102C9" w:rsidRDefault="001102C9" w:rsidP="00A200E7">
            <w:pPr>
              <w:rPr>
                <w:b/>
                <w:color w:val="00B050"/>
              </w:rPr>
            </w:pPr>
          </w:p>
          <w:p w:rsidR="001102C9" w:rsidRDefault="001102C9" w:rsidP="00A200E7">
            <w:pPr>
              <w:rPr>
                <w:b/>
                <w:color w:val="00B050"/>
              </w:rPr>
            </w:pPr>
          </w:p>
          <w:p w:rsidR="001102C9" w:rsidRDefault="001102C9" w:rsidP="00A200E7">
            <w:pPr>
              <w:rPr>
                <w:b/>
                <w:color w:val="00B050"/>
              </w:rPr>
            </w:pPr>
          </w:p>
          <w:p w:rsidR="001102C9" w:rsidRDefault="001102C9" w:rsidP="00A200E7">
            <w:pPr>
              <w:rPr>
                <w:b/>
                <w:color w:val="00B050"/>
              </w:rPr>
            </w:pPr>
          </w:p>
          <w:p w:rsidR="003327C2" w:rsidRDefault="003327C2" w:rsidP="00A200E7">
            <w:pPr>
              <w:rPr>
                <w:b/>
                <w:color w:val="00B050"/>
              </w:rPr>
            </w:pPr>
            <w:r w:rsidRPr="003327C2">
              <w:rPr>
                <w:b/>
                <w:color w:val="00B050"/>
                <w:sz w:val="28"/>
                <w:szCs w:val="28"/>
                <w:u w:val="single"/>
              </w:rPr>
              <w:t>2</w:t>
            </w:r>
            <w:r>
              <w:rPr>
                <w:b/>
                <w:color w:val="00B050"/>
              </w:rPr>
              <w:t>.</w:t>
            </w:r>
            <w:r w:rsidR="001102C9">
              <w:rPr>
                <w:noProof/>
                <w:lang w:eastAsia="en-GB"/>
              </w:rPr>
              <w:t xml:space="preserve"> </w:t>
            </w:r>
          </w:p>
          <w:p w:rsidR="001102C9" w:rsidRPr="001102C9" w:rsidRDefault="001102C9" w:rsidP="00A200E7">
            <w:pPr>
              <w:rPr>
                <w:b/>
              </w:rPr>
            </w:pPr>
            <w:r w:rsidRPr="001102C9">
              <w:rPr>
                <w:b/>
              </w:rPr>
              <w:t>Explain your answer</w:t>
            </w:r>
            <w:r>
              <w:rPr>
                <w:b/>
              </w:rPr>
              <w:t>.</w:t>
            </w:r>
          </w:p>
          <w:p w:rsidR="001102C9" w:rsidRDefault="000A5DA9" w:rsidP="00A200E7">
            <w:pPr>
              <w:rPr>
                <w:b/>
                <w:color w:val="00B05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53B4033D" wp14:editId="3BED29AE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96520</wp:posOffset>
                  </wp:positionV>
                  <wp:extent cx="2746375" cy="17780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425" y="21291"/>
                      <wp:lineTo x="21425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02C9" w:rsidRDefault="001102C9" w:rsidP="00A200E7">
            <w:pPr>
              <w:rPr>
                <w:b/>
                <w:color w:val="00B050"/>
              </w:rPr>
            </w:pPr>
          </w:p>
          <w:p w:rsidR="002B28DE" w:rsidRDefault="002B28DE" w:rsidP="00A200E7">
            <w:pPr>
              <w:rPr>
                <w:b/>
                <w:color w:val="00B050"/>
                <w:sz w:val="28"/>
                <w:szCs w:val="28"/>
                <w:u w:val="single"/>
              </w:rPr>
            </w:pPr>
          </w:p>
          <w:p w:rsidR="002B28DE" w:rsidRDefault="002B28DE" w:rsidP="00A200E7">
            <w:pPr>
              <w:rPr>
                <w:b/>
                <w:color w:val="00B050"/>
                <w:sz w:val="28"/>
                <w:szCs w:val="28"/>
                <w:u w:val="single"/>
              </w:rPr>
            </w:pPr>
          </w:p>
          <w:p w:rsidR="002B28DE" w:rsidRDefault="002B28DE" w:rsidP="00A200E7">
            <w:pPr>
              <w:rPr>
                <w:b/>
                <w:color w:val="00B050"/>
                <w:sz w:val="28"/>
                <w:szCs w:val="28"/>
                <w:u w:val="single"/>
              </w:rPr>
            </w:pPr>
          </w:p>
          <w:p w:rsidR="002B28DE" w:rsidRDefault="002B28DE" w:rsidP="00A200E7">
            <w:pPr>
              <w:rPr>
                <w:b/>
                <w:color w:val="00B050"/>
                <w:sz w:val="28"/>
                <w:szCs w:val="28"/>
                <w:u w:val="single"/>
              </w:rPr>
            </w:pPr>
          </w:p>
          <w:p w:rsidR="002B28DE" w:rsidRDefault="002B28DE" w:rsidP="00A200E7">
            <w:pPr>
              <w:rPr>
                <w:b/>
                <w:color w:val="00B050"/>
                <w:sz w:val="28"/>
                <w:szCs w:val="28"/>
                <w:u w:val="single"/>
              </w:rPr>
            </w:pPr>
          </w:p>
          <w:p w:rsidR="002B28DE" w:rsidRDefault="002B28DE" w:rsidP="00A200E7">
            <w:pPr>
              <w:rPr>
                <w:b/>
                <w:color w:val="00B050"/>
                <w:sz w:val="28"/>
                <w:szCs w:val="28"/>
                <w:u w:val="single"/>
              </w:rPr>
            </w:pPr>
          </w:p>
          <w:p w:rsidR="002B28DE" w:rsidRDefault="002B28DE" w:rsidP="00A200E7">
            <w:pPr>
              <w:rPr>
                <w:b/>
                <w:color w:val="00B050"/>
                <w:sz w:val="28"/>
                <w:szCs w:val="28"/>
                <w:u w:val="single"/>
              </w:rPr>
            </w:pPr>
          </w:p>
          <w:p w:rsidR="002B28DE" w:rsidRDefault="002B28DE" w:rsidP="00A200E7">
            <w:pPr>
              <w:rPr>
                <w:b/>
                <w:color w:val="00B050"/>
                <w:sz w:val="28"/>
                <w:szCs w:val="28"/>
                <w:u w:val="single"/>
              </w:rPr>
            </w:pPr>
          </w:p>
          <w:p w:rsidR="002B28DE" w:rsidRDefault="002B28DE" w:rsidP="00A200E7">
            <w:pPr>
              <w:rPr>
                <w:b/>
                <w:color w:val="00B050"/>
                <w:sz w:val="28"/>
                <w:szCs w:val="28"/>
                <w:u w:val="single"/>
              </w:rPr>
            </w:pPr>
          </w:p>
          <w:p w:rsidR="00BC6FF8" w:rsidRPr="003327C2" w:rsidRDefault="00BC6FF8" w:rsidP="00A200E7">
            <w:pPr>
              <w:rPr>
                <w:b/>
                <w:color w:val="00B050"/>
                <w:sz w:val="28"/>
                <w:szCs w:val="28"/>
                <w:u w:val="single"/>
              </w:rPr>
            </w:pPr>
            <w:r w:rsidRPr="003327C2">
              <w:rPr>
                <w:b/>
                <w:color w:val="00B050"/>
                <w:sz w:val="28"/>
                <w:szCs w:val="28"/>
                <w:u w:val="single"/>
              </w:rPr>
              <w:t>3.</w:t>
            </w:r>
          </w:p>
          <w:p w:rsidR="00BC6FF8" w:rsidRDefault="002B28DE" w:rsidP="00A200E7">
            <w:pPr>
              <w:rPr>
                <w:b/>
                <w:color w:val="00B05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1" locked="0" layoutInCell="1" allowOverlap="1" wp14:anchorId="557BE361" wp14:editId="0CCED715">
                  <wp:simplePos x="0" y="0"/>
                  <wp:positionH relativeFrom="column">
                    <wp:posOffset>392950</wp:posOffset>
                  </wp:positionH>
                  <wp:positionV relativeFrom="paragraph">
                    <wp:posOffset>21706</wp:posOffset>
                  </wp:positionV>
                  <wp:extent cx="2389505" cy="1560195"/>
                  <wp:effectExtent l="0" t="0" r="0" b="1905"/>
                  <wp:wrapTight wrapText="bothSides">
                    <wp:wrapPolygon edited="0">
                      <wp:start x="0" y="0"/>
                      <wp:lineTo x="0" y="21363"/>
                      <wp:lineTo x="21353" y="21363"/>
                      <wp:lineTo x="21353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05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5DA9" w:rsidRDefault="000A5DA9" w:rsidP="00A200E7">
            <w:pPr>
              <w:rPr>
                <w:b/>
                <w:color w:val="00B050"/>
              </w:rPr>
            </w:pPr>
          </w:p>
          <w:p w:rsidR="000A5DA9" w:rsidRDefault="000A5DA9" w:rsidP="00A200E7">
            <w:pPr>
              <w:rPr>
                <w:b/>
                <w:color w:val="00B050"/>
              </w:rPr>
            </w:pPr>
          </w:p>
          <w:p w:rsidR="000A5DA9" w:rsidRDefault="000A5DA9" w:rsidP="00A200E7">
            <w:pPr>
              <w:rPr>
                <w:b/>
                <w:color w:val="00B050"/>
              </w:rPr>
            </w:pPr>
          </w:p>
          <w:p w:rsidR="000A5DA9" w:rsidRDefault="000A5DA9" w:rsidP="00A200E7">
            <w:pPr>
              <w:rPr>
                <w:b/>
                <w:color w:val="00B050"/>
              </w:rPr>
            </w:pPr>
          </w:p>
          <w:p w:rsidR="000A5DA9" w:rsidRDefault="000A5DA9" w:rsidP="00A200E7">
            <w:pPr>
              <w:rPr>
                <w:b/>
                <w:color w:val="00B050"/>
              </w:rPr>
            </w:pPr>
          </w:p>
          <w:p w:rsidR="00BC6FF8" w:rsidRDefault="00BC6FF8" w:rsidP="00A200E7">
            <w:pPr>
              <w:rPr>
                <w:b/>
                <w:color w:val="00B050"/>
              </w:rPr>
            </w:pPr>
          </w:p>
          <w:p w:rsidR="002B28DE" w:rsidRDefault="002B28DE" w:rsidP="00A200E7">
            <w:pPr>
              <w:rPr>
                <w:b/>
                <w:color w:val="FF0000"/>
                <w:u w:val="single"/>
              </w:rPr>
            </w:pPr>
          </w:p>
          <w:p w:rsidR="002B28DE" w:rsidRDefault="002B28DE" w:rsidP="00A200E7">
            <w:pPr>
              <w:rPr>
                <w:b/>
                <w:color w:val="FF0000"/>
                <w:u w:val="single"/>
              </w:rPr>
            </w:pPr>
          </w:p>
          <w:p w:rsidR="002B28DE" w:rsidRDefault="002B28DE" w:rsidP="00A200E7">
            <w:pPr>
              <w:rPr>
                <w:b/>
                <w:color w:val="FF0000"/>
                <w:u w:val="single"/>
              </w:rPr>
            </w:pPr>
          </w:p>
          <w:p w:rsidR="00BC6FF8" w:rsidRPr="002B28DE" w:rsidRDefault="007A1072" w:rsidP="00A200E7">
            <w:pPr>
              <w:rPr>
                <w:b/>
                <w:color w:val="FF0000"/>
                <w:u w:val="single"/>
              </w:rPr>
            </w:pPr>
            <w:r w:rsidRPr="007A1072">
              <w:rPr>
                <w:b/>
                <w:color w:val="FF0000"/>
                <w:u w:val="single"/>
              </w:rPr>
              <w:t>Challenge!</w:t>
            </w:r>
          </w:p>
          <w:p w:rsidR="0036131E" w:rsidRPr="007A1072" w:rsidRDefault="007A1072" w:rsidP="00A200E7">
            <w:pPr>
              <w:rPr>
                <w:b/>
                <w:i/>
                <w:u w:val="single"/>
              </w:rPr>
            </w:pPr>
            <w:r w:rsidRPr="007A1072">
              <w:rPr>
                <w:b/>
                <w:i/>
                <w:u w:val="single"/>
              </w:rPr>
              <w:t>Explain your answer and show your workings.</w:t>
            </w:r>
          </w:p>
          <w:p w:rsidR="0036131E" w:rsidRDefault="002B28DE" w:rsidP="00A200E7"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00B06801" wp14:editId="0A928C0A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174625</wp:posOffset>
                  </wp:positionV>
                  <wp:extent cx="3017520" cy="1422400"/>
                  <wp:effectExtent l="0" t="0" r="0" b="6350"/>
                  <wp:wrapTight wrapText="bothSides">
                    <wp:wrapPolygon edited="0">
                      <wp:start x="0" y="0"/>
                      <wp:lineTo x="0" y="21407"/>
                      <wp:lineTo x="21409" y="21407"/>
                      <wp:lineTo x="21409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6" b="31248"/>
                          <a:stretch/>
                        </pic:blipFill>
                        <pic:spPr bwMode="auto">
                          <a:xfrm>
                            <a:off x="0" y="0"/>
                            <a:ext cx="3017520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131E" w:rsidRDefault="0036131E" w:rsidP="00A200E7"/>
          <w:p w:rsidR="002B28DE" w:rsidRDefault="002B28DE" w:rsidP="00A200E7"/>
          <w:p w:rsidR="002B28DE" w:rsidRDefault="002B28DE" w:rsidP="00A200E7"/>
          <w:p w:rsidR="002B28DE" w:rsidRDefault="002B28DE" w:rsidP="00A200E7"/>
          <w:p w:rsidR="002B28DE" w:rsidRDefault="002B28DE" w:rsidP="00A200E7"/>
          <w:p w:rsidR="002B28DE" w:rsidRDefault="002B28DE" w:rsidP="00A200E7"/>
          <w:p w:rsidR="002B28DE" w:rsidRDefault="002B28DE" w:rsidP="00A200E7"/>
          <w:p w:rsidR="002B28DE" w:rsidRDefault="002B28DE" w:rsidP="00A200E7"/>
          <w:p w:rsidR="002B28DE" w:rsidRDefault="002B28DE" w:rsidP="00A200E7"/>
          <w:p w:rsidR="002B28DE" w:rsidRDefault="002B28DE" w:rsidP="00A200E7"/>
          <w:p w:rsidR="00A200E7" w:rsidRPr="00AD06A3" w:rsidRDefault="00A200E7" w:rsidP="004400CC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EA15D3" w:rsidTr="003327C2">
        <w:trPr>
          <w:trHeight w:val="841"/>
        </w:trPr>
        <w:tc>
          <w:tcPr>
            <w:tcW w:w="5529" w:type="dxa"/>
          </w:tcPr>
          <w:p w:rsidR="00EA15D3" w:rsidRPr="00AE2654" w:rsidRDefault="00AE2654" w:rsidP="00AE2654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20704" behindDoc="1" locked="0" layoutInCell="1" allowOverlap="1" wp14:anchorId="06BDC51F" wp14:editId="393FEA43">
                  <wp:simplePos x="0" y="0"/>
                  <wp:positionH relativeFrom="column">
                    <wp:posOffset>201526</wp:posOffset>
                  </wp:positionH>
                  <wp:positionV relativeFrom="paragraph">
                    <wp:posOffset>377825</wp:posOffset>
                  </wp:positionV>
                  <wp:extent cx="3007995" cy="1884045"/>
                  <wp:effectExtent l="0" t="0" r="1905" b="1905"/>
                  <wp:wrapTight wrapText="bothSides">
                    <wp:wrapPolygon edited="0">
                      <wp:start x="0" y="0"/>
                      <wp:lineTo x="0" y="21403"/>
                      <wp:lineTo x="21477" y="21403"/>
                      <wp:lineTo x="21477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627"/>
                          <a:stretch/>
                        </pic:blipFill>
                        <pic:spPr bwMode="auto">
                          <a:xfrm>
                            <a:off x="0" y="0"/>
                            <a:ext cx="3007995" cy="188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  <w:u w:val="single"/>
              </w:rPr>
              <w:t>Science</w:t>
            </w:r>
          </w:p>
          <w:p w:rsidR="00EA15D3" w:rsidRDefault="00EA15D3" w:rsidP="009D10E1">
            <w:pPr>
              <w:rPr>
                <w:lang w:eastAsia="en-GB"/>
              </w:rPr>
            </w:pPr>
          </w:p>
          <w:p w:rsidR="00EA15D3" w:rsidRPr="00AE2654" w:rsidRDefault="00AE2654" w:rsidP="009D10E1">
            <w:pPr>
              <w:rPr>
                <w:b/>
                <w:i/>
                <w:lang w:eastAsia="en-GB"/>
              </w:rPr>
            </w:pPr>
            <w:r w:rsidRPr="00AE2654">
              <w:rPr>
                <w:b/>
                <w:i/>
                <w:lang w:eastAsia="en-GB"/>
              </w:rPr>
              <w:t>What is a seed?</w:t>
            </w:r>
          </w:p>
          <w:p w:rsidR="00AE2654" w:rsidRPr="00AE2654" w:rsidRDefault="00AE2654" w:rsidP="009D10E1">
            <w:pPr>
              <w:rPr>
                <w:b/>
                <w:i/>
                <w:lang w:eastAsia="en-GB"/>
              </w:rPr>
            </w:pPr>
            <w:r w:rsidRPr="00AE2654">
              <w:rPr>
                <w:b/>
                <w:i/>
                <w:lang w:eastAsia="en-GB"/>
              </w:rPr>
              <w:t>What different types of seeds are there?</w:t>
            </w:r>
          </w:p>
          <w:p w:rsidR="00AE2654" w:rsidRPr="00AE2654" w:rsidRDefault="00AE2654" w:rsidP="009D10E1">
            <w:pPr>
              <w:rPr>
                <w:b/>
                <w:i/>
                <w:lang w:eastAsia="en-GB"/>
              </w:rPr>
            </w:pPr>
            <w:r w:rsidRPr="00AE2654">
              <w:rPr>
                <w:b/>
                <w:i/>
                <w:lang w:eastAsia="en-GB"/>
              </w:rPr>
              <w:t>Are seed always visible?</w:t>
            </w:r>
          </w:p>
          <w:p w:rsidR="00AE2654" w:rsidRPr="00AE2654" w:rsidRDefault="00AE2654" w:rsidP="009D10E1">
            <w:pPr>
              <w:rPr>
                <w:b/>
                <w:i/>
                <w:lang w:eastAsia="en-GB"/>
              </w:rPr>
            </w:pPr>
            <w:r w:rsidRPr="00AE2654">
              <w:rPr>
                <w:b/>
                <w:i/>
                <w:lang w:eastAsia="en-GB"/>
              </w:rPr>
              <w:t>What do living things need to grow?</w:t>
            </w:r>
          </w:p>
          <w:p w:rsidR="00AE2654" w:rsidRPr="00AE2654" w:rsidRDefault="00AE2654" w:rsidP="009D10E1">
            <w:pPr>
              <w:rPr>
                <w:b/>
                <w:i/>
                <w:lang w:eastAsia="en-GB"/>
              </w:rPr>
            </w:pPr>
            <w:r w:rsidRPr="00AE2654">
              <w:rPr>
                <w:b/>
                <w:i/>
                <w:lang w:eastAsia="en-GB"/>
              </w:rPr>
              <w:t>How do we plant seeds?</w:t>
            </w:r>
          </w:p>
          <w:p w:rsidR="00EA15D3" w:rsidRDefault="00EA15D3" w:rsidP="009D10E1">
            <w:pPr>
              <w:rPr>
                <w:lang w:eastAsia="en-GB"/>
              </w:rPr>
            </w:pPr>
          </w:p>
          <w:p w:rsidR="00A24E31" w:rsidRDefault="00BD77E1" w:rsidP="009D10E1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Watch this video – </w:t>
            </w:r>
            <w:r w:rsidRPr="00BD77E1">
              <w:rPr>
                <w:b/>
                <w:lang w:eastAsia="en-GB"/>
              </w:rPr>
              <w:t>BBC bitesize</w:t>
            </w:r>
          </w:p>
          <w:p w:rsidR="00AE2654" w:rsidRDefault="00AE2654" w:rsidP="009D10E1">
            <w:pPr>
              <w:rPr>
                <w:lang w:eastAsia="en-GB"/>
              </w:rPr>
            </w:pPr>
          </w:p>
          <w:p w:rsidR="00A24E31" w:rsidRDefault="00AE2654" w:rsidP="009D10E1">
            <w:hyperlink r:id="rId19" w:history="1">
              <w:r w:rsidRPr="00AE2654">
                <w:rPr>
                  <w:color w:val="0000FF"/>
                  <w:u w:val="single"/>
                </w:rPr>
                <w:t>https://www.bbc.co.uk/bitesize/topics/zpxnyrd/articles/z2vdjxs</w:t>
              </w:r>
            </w:hyperlink>
          </w:p>
          <w:p w:rsidR="00AE2654" w:rsidRDefault="00AE2654" w:rsidP="009D10E1"/>
          <w:p w:rsidR="00AE2654" w:rsidRPr="00BD77E1" w:rsidRDefault="00AE2654" w:rsidP="00BD77E1">
            <w:pPr>
              <w:spacing w:line="276" w:lineRule="auto"/>
              <w:rPr>
                <w:b/>
                <w:color w:val="00B050"/>
                <w:u w:val="single"/>
              </w:rPr>
            </w:pPr>
            <w:r w:rsidRPr="00BD77E1">
              <w:rPr>
                <w:b/>
                <w:color w:val="00B050"/>
                <w:u w:val="single"/>
                <w:lang w:eastAsia="en-GB"/>
              </w:rPr>
              <w:t xml:space="preserve">Create a poster </w:t>
            </w:r>
            <w:r w:rsidRPr="00BD77E1">
              <w:rPr>
                <w:b/>
                <w:color w:val="00B050"/>
                <w:u w:val="single"/>
              </w:rPr>
              <w:t>to show the lifecycle of a plant.</w:t>
            </w:r>
          </w:p>
          <w:p w:rsidR="00A24E31" w:rsidRDefault="00BD77E1" w:rsidP="00BD77E1">
            <w:pPr>
              <w:spacing w:line="276" w:lineRule="auto"/>
              <w:rPr>
                <w:lang w:eastAsia="en-GB"/>
              </w:rPr>
            </w:pPr>
            <w:r w:rsidRPr="00BD77E1">
              <w:rPr>
                <w:b/>
                <w:color w:val="00B050"/>
                <w:u w:val="single"/>
              </w:rPr>
              <w:t>E</w:t>
            </w:r>
            <w:r w:rsidR="00AE2654" w:rsidRPr="00BD77E1">
              <w:rPr>
                <w:b/>
                <w:color w:val="00B050"/>
                <w:u w:val="single"/>
              </w:rPr>
              <w:t>xplain wha</w:t>
            </w:r>
            <w:r w:rsidRPr="00BD77E1">
              <w:rPr>
                <w:b/>
                <w:color w:val="00B050"/>
                <w:u w:val="single"/>
              </w:rPr>
              <w:t>t happens at each of the stages</w:t>
            </w:r>
            <w:r>
              <w:t>.</w:t>
            </w: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Pr="00BD77E1" w:rsidRDefault="00BD77E1" w:rsidP="009D10E1">
            <w:pPr>
              <w:rPr>
                <w:lang w:eastAsia="en-GB"/>
              </w:rPr>
            </w:pPr>
            <w:r>
              <w:rPr>
                <w:lang w:eastAsia="en-GB"/>
              </w:rPr>
              <w:t>For example:</w:t>
            </w:r>
          </w:p>
          <w:p w:rsidR="00A24E31" w:rsidRDefault="00BD77E1" w:rsidP="009D10E1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71DD3D95" wp14:editId="4F90685A">
                  <wp:simplePos x="0" y="0"/>
                  <wp:positionH relativeFrom="column">
                    <wp:posOffset>350116</wp:posOffset>
                  </wp:positionH>
                  <wp:positionV relativeFrom="paragraph">
                    <wp:posOffset>157711</wp:posOffset>
                  </wp:positionV>
                  <wp:extent cx="2073275" cy="2853690"/>
                  <wp:effectExtent l="0" t="0" r="3175" b="3810"/>
                  <wp:wrapTight wrapText="bothSides">
                    <wp:wrapPolygon edited="0">
                      <wp:start x="0" y="0"/>
                      <wp:lineTo x="0" y="21485"/>
                      <wp:lineTo x="21435" y="21485"/>
                      <wp:lineTo x="21435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285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Default="00A24E31" w:rsidP="009D10E1">
            <w:pPr>
              <w:rPr>
                <w:lang w:eastAsia="en-GB"/>
              </w:rPr>
            </w:pPr>
          </w:p>
          <w:p w:rsidR="00A24E31" w:rsidRPr="00A24E31" w:rsidRDefault="00A24E31" w:rsidP="009D10E1">
            <w:pPr>
              <w:rPr>
                <w:b/>
                <w:lang w:eastAsia="en-GB"/>
              </w:rPr>
            </w:pPr>
          </w:p>
          <w:p w:rsidR="00607532" w:rsidRDefault="00607532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607532" w:rsidRDefault="00607532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607532" w:rsidRDefault="00607532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176901" w:rsidRDefault="0017690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176901" w:rsidRDefault="0017690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176901" w:rsidRDefault="0017690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176901" w:rsidRDefault="0017690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3314E3" w:rsidRDefault="003314E3" w:rsidP="00712CA8">
            <w:pPr>
              <w:rPr>
                <w:b/>
                <w:color w:val="00B050"/>
                <w:lang w:eastAsia="en-GB"/>
              </w:rPr>
            </w:pPr>
          </w:p>
          <w:p w:rsidR="003314E3" w:rsidRPr="00BD77E1" w:rsidRDefault="00BD77E1" w:rsidP="00BD77E1">
            <w:pPr>
              <w:rPr>
                <w:b/>
                <w:lang w:eastAsia="en-GB"/>
              </w:rPr>
            </w:pPr>
            <w:r w:rsidRPr="00BD77E1">
              <w:rPr>
                <w:b/>
                <w:color w:val="FF0000"/>
                <w:lang w:eastAsia="en-GB"/>
              </w:rPr>
              <w:lastRenderedPageBreak/>
              <w:t>Now have a go at the quiz.  Good luck!</w:t>
            </w:r>
            <w:r>
              <w:rPr>
                <w:b/>
                <w:color w:val="FF0000"/>
                <w:lang w:eastAsia="en-GB"/>
              </w:rPr>
              <w:t xml:space="preserve">  -</w:t>
            </w:r>
            <w:r>
              <w:rPr>
                <w:b/>
                <w:lang w:eastAsia="en-GB"/>
              </w:rPr>
              <w:t xml:space="preserve">  BBC bitsize</w:t>
            </w:r>
          </w:p>
          <w:p w:rsidR="003314E3" w:rsidRDefault="003314E3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BD77E1" w:rsidRDefault="00BD77E1" w:rsidP="00BD77E1">
            <w:hyperlink r:id="rId21" w:history="1">
              <w:r w:rsidRPr="00AE2654">
                <w:rPr>
                  <w:color w:val="0000FF"/>
                  <w:u w:val="single"/>
                </w:rPr>
                <w:t>https://www.bbc.co.uk/bitesize/topics/zpxnyrd/articles/z2vdjxs</w:t>
              </w:r>
            </w:hyperlink>
          </w:p>
          <w:p w:rsidR="00BD77E1" w:rsidRDefault="00BD77E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BD77E1" w:rsidRDefault="00BD77E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BD77E1" w:rsidRDefault="00BD77E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51721904" wp14:editId="2136841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170180</wp:posOffset>
                  </wp:positionV>
                  <wp:extent cx="2999105" cy="1163320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403" y="21223"/>
                      <wp:lineTo x="2140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77E1" w:rsidRDefault="00BD77E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BD77E1" w:rsidRDefault="00BD77E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BD77E1" w:rsidRDefault="00BD77E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BD77E1" w:rsidRDefault="00BD77E1" w:rsidP="00A24E31">
            <w:pPr>
              <w:jc w:val="center"/>
              <w:rPr>
                <w:b/>
                <w:i/>
                <w:color w:val="00B050"/>
                <w:lang w:eastAsia="en-GB"/>
              </w:rPr>
            </w:pPr>
          </w:p>
          <w:p w:rsidR="00607532" w:rsidRDefault="00607532" w:rsidP="00A24E31">
            <w:pPr>
              <w:jc w:val="center"/>
              <w:rPr>
                <w:b/>
                <w:i/>
                <w:lang w:eastAsia="en-GB"/>
              </w:rPr>
            </w:pPr>
          </w:p>
          <w:p w:rsidR="00BD77E1" w:rsidRDefault="00BD77E1" w:rsidP="00A24E31">
            <w:pPr>
              <w:jc w:val="center"/>
              <w:rPr>
                <w:b/>
                <w:i/>
                <w:lang w:eastAsia="en-GB"/>
              </w:rPr>
            </w:pPr>
          </w:p>
          <w:p w:rsidR="00BD77E1" w:rsidRDefault="00BD77E1" w:rsidP="00A24E31">
            <w:pPr>
              <w:jc w:val="center"/>
              <w:rPr>
                <w:b/>
                <w:i/>
                <w:lang w:eastAsia="en-GB"/>
              </w:rPr>
            </w:pPr>
          </w:p>
          <w:p w:rsidR="00BD77E1" w:rsidRDefault="00BD77E1" w:rsidP="00A24E31">
            <w:pPr>
              <w:jc w:val="center"/>
              <w:rPr>
                <w:b/>
                <w:i/>
                <w:lang w:eastAsia="en-GB"/>
              </w:rPr>
            </w:pPr>
          </w:p>
          <w:p w:rsidR="00BD77E1" w:rsidRDefault="00BD77E1" w:rsidP="00A24E31">
            <w:pPr>
              <w:jc w:val="center"/>
              <w:rPr>
                <w:b/>
                <w:i/>
                <w:lang w:eastAsia="en-GB"/>
              </w:rPr>
            </w:pPr>
          </w:p>
          <w:p w:rsidR="00BD77E1" w:rsidRPr="00A24E31" w:rsidRDefault="00BD77E1" w:rsidP="00A24E31">
            <w:pPr>
              <w:jc w:val="center"/>
              <w:rPr>
                <w:b/>
                <w:i/>
                <w:lang w:eastAsia="en-GB"/>
              </w:rPr>
            </w:pPr>
          </w:p>
        </w:tc>
        <w:tc>
          <w:tcPr>
            <w:tcW w:w="5529" w:type="dxa"/>
          </w:tcPr>
          <w:p w:rsidR="00EA15D3" w:rsidRDefault="00A73CCC" w:rsidP="00A73CCC">
            <w:pPr>
              <w:spacing w:after="200"/>
              <w:jc w:val="center"/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lastRenderedPageBreak/>
              <w:t>Reading</w:t>
            </w:r>
          </w:p>
          <w:p w:rsidR="00A73CCC" w:rsidRPr="00A73CCC" w:rsidRDefault="00A73CCC" w:rsidP="00A73CCC">
            <w:pPr>
              <w:spacing w:after="200"/>
              <w:rPr>
                <w:rFonts w:ascii="Calibri" w:eastAsia="Calibri" w:hAnsi="Calibri" w:cs="Calibri"/>
                <w:bCs/>
                <w:color w:val="FF0000"/>
                <w:sz w:val="24"/>
                <w:szCs w:val="24"/>
              </w:rPr>
            </w:pPr>
            <w:r w:rsidRPr="00A73CCC">
              <w:rPr>
                <w:rFonts w:ascii="Calibri" w:eastAsia="Calibri" w:hAnsi="Calibri" w:cs="Calibri"/>
                <w:bCs/>
                <w:color w:val="FF0000"/>
                <w:sz w:val="24"/>
                <w:szCs w:val="24"/>
              </w:rPr>
              <w:t>Research a famous scientist using:</w:t>
            </w:r>
          </w:p>
          <w:p w:rsidR="00A73CCC" w:rsidRDefault="00A73CCC" w:rsidP="00A73CCC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  <w:hyperlink r:id="rId23" w:history="1">
              <w:r w:rsidRPr="00B32231">
                <w:rPr>
                  <w:color w:val="0000FF"/>
                  <w:u w:val="single"/>
                </w:rPr>
                <w:t>https://www.coolkidfacts.com/famous-scientists/</w:t>
              </w:r>
            </w:hyperlink>
          </w:p>
          <w:p w:rsidR="00A73CCC" w:rsidRDefault="00A52DC5" w:rsidP="00A73CCC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A52DC5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2EFB99A2" wp14:editId="0541983F">
                  <wp:simplePos x="0" y="0"/>
                  <wp:positionH relativeFrom="column">
                    <wp:posOffset>292677</wp:posOffset>
                  </wp:positionH>
                  <wp:positionV relativeFrom="paragraph">
                    <wp:posOffset>132541</wp:posOffset>
                  </wp:positionV>
                  <wp:extent cx="2273935" cy="1260475"/>
                  <wp:effectExtent l="0" t="0" r="0" b="0"/>
                  <wp:wrapTight wrapText="bothSides">
                    <wp:wrapPolygon edited="0">
                      <wp:start x="0" y="0"/>
                      <wp:lineTo x="0" y="21219"/>
                      <wp:lineTo x="21353" y="21219"/>
                      <wp:lineTo x="2135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2DC5" w:rsidRDefault="00A52DC5" w:rsidP="00A73CCC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A52DC5" w:rsidRDefault="00A52DC5" w:rsidP="00A73CCC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A52DC5" w:rsidRDefault="00A52DC5" w:rsidP="00A73CCC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A52DC5" w:rsidRDefault="00A52DC5" w:rsidP="00A73CCC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A52DC5" w:rsidRPr="00B32231" w:rsidRDefault="00A52DC5" w:rsidP="00A73CCC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</w:p>
          <w:p w:rsidR="00A73CCC" w:rsidRDefault="00A73CCC" w:rsidP="00A73CCC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You might want to role play </w:t>
            </w:r>
            <w:r w:rsidR="00A52DC5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being a </w:t>
            </w: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>scientist.</w:t>
            </w:r>
          </w:p>
          <w:p w:rsidR="00BD77E1" w:rsidRPr="007C7515" w:rsidRDefault="00A73CCC" w:rsidP="00A73CCC">
            <w:pPr>
              <w:spacing w:after="200"/>
              <w:rPr>
                <w:rFonts w:ascii="Calibri" w:eastAsia="Calibri" w:hAnsi="Calibri" w:cs="Calibri"/>
                <w:bCs/>
                <w:i/>
                <w:sz w:val="24"/>
                <w:szCs w:val="24"/>
                <w:u w:val="single"/>
              </w:rPr>
            </w:pP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</w:t>
            </w:r>
            <w:r w:rsidRPr="007C7515">
              <w:rPr>
                <w:rFonts w:ascii="Calibri" w:eastAsia="Calibri" w:hAnsi="Calibri" w:cs="Calibri"/>
                <w:bCs/>
                <w:i/>
                <w:sz w:val="24"/>
                <w:szCs w:val="24"/>
                <w:u w:val="single"/>
              </w:rPr>
              <w:t>Ask one of the people at</w:t>
            </w:r>
            <w:r w:rsidR="00BD77E1" w:rsidRPr="007C7515">
              <w:rPr>
                <w:rFonts w:ascii="Calibri" w:eastAsia="Calibri" w:hAnsi="Calibri" w:cs="Calibri"/>
                <w:bCs/>
                <w:i/>
                <w:sz w:val="24"/>
                <w:szCs w:val="24"/>
                <w:u w:val="single"/>
              </w:rPr>
              <w:t xml:space="preserve"> home to ask you questions:</w:t>
            </w:r>
          </w:p>
          <w:p w:rsidR="00BD77E1" w:rsidRDefault="00A73CCC" w:rsidP="00A73CCC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What is your name? </w:t>
            </w:r>
          </w:p>
          <w:p w:rsidR="00BD77E1" w:rsidRDefault="00A73CCC" w:rsidP="00A73CCC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When were you born? </w:t>
            </w:r>
          </w:p>
          <w:p w:rsidR="00BD77E1" w:rsidRDefault="00A73CCC" w:rsidP="00A73CCC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>What are you famous for?</w:t>
            </w:r>
          </w:p>
          <w:p w:rsidR="00A73CCC" w:rsidRPr="00B32231" w:rsidRDefault="00A73CCC" w:rsidP="00A73CCC">
            <w:pPr>
              <w:spacing w:after="200"/>
              <w:rPr>
                <w:rFonts w:ascii="Calibri" w:eastAsia="Calibri" w:hAnsi="Calibri" w:cs="Calibri"/>
                <w:bCs/>
                <w:sz w:val="24"/>
                <w:szCs w:val="24"/>
              </w:rPr>
            </w:pPr>
            <w:r w:rsidRPr="00B32231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 What was your life like?</w:t>
            </w:r>
          </w:p>
          <w:p w:rsidR="004F08EC" w:rsidRDefault="004F08EC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607532" w:rsidRDefault="00AE2654" w:rsidP="009D10E1">
            <w:pPr>
              <w:spacing w:after="200"/>
            </w:pPr>
            <w:r>
              <w:t>`</w:t>
            </w:r>
          </w:p>
          <w:p w:rsidR="00607532" w:rsidRDefault="00607532" w:rsidP="009D10E1">
            <w:pPr>
              <w:spacing w:after="200"/>
            </w:pPr>
            <w:bookmarkStart w:id="0" w:name="_GoBack"/>
            <w:bookmarkEnd w:id="0"/>
          </w:p>
          <w:p w:rsidR="00607532" w:rsidRPr="000F3E3F" w:rsidRDefault="00607532" w:rsidP="009D10E1">
            <w:pPr>
              <w:spacing w:after="20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EA15D3" w:rsidTr="003327C2">
        <w:trPr>
          <w:trHeight w:val="686"/>
        </w:trPr>
        <w:tc>
          <w:tcPr>
            <w:tcW w:w="5529" w:type="dxa"/>
          </w:tcPr>
          <w:p w:rsidR="00E32905" w:rsidRPr="00571CC2" w:rsidRDefault="00E32905" w:rsidP="00571CC2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lastRenderedPageBreak/>
              <w:t>Game</w:t>
            </w:r>
          </w:p>
          <w:p w:rsidR="00E32905" w:rsidRDefault="00E32905" w:rsidP="00571CC2">
            <w:pPr>
              <w:pStyle w:val="blocks-text-blockparagraph"/>
              <w:shd w:val="clear" w:color="auto" w:fill="FFFFFF"/>
              <w:spacing w:before="0" w:beforeAutospacing="0"/>
              <w:jc w:val="center"/>
              <w:rPr>
                <w:rStyle w:val="Strong"/>
                <w:rFonts w:ascii="Calibri" w:hAnsi="Calibri" w:cs="Calibri"/>
                <w:color w:val="FF0000"/>
                <w:sz w:val="20"/>
                <w:szCs w:val="20"/>
              </w:rPr>
            </w:pPr>
            <w:r w:rsidRPr="00E32905">
              <w:rPr>
                <w:rStyle w:val="Strong"/>
                <w:rFonts w:ascii="Calibri" w:hAnsi="Calibri" w:cs="Calibri"/>
                <w:color w:val="FF0000"/>
                <w:sz w:val="20"/>
                <w:szCs w:val="20"/>
              </w:rPr>
              <w:t>Play Pirate Bunnies: World Adventures</w:t>
            </w:r>
          </w:p>
          <w:p w:rsidR="00E32905" w:rsidRPr="00571CC2" w:rsidRDefault="00E32905" w:rsidP="00E32905">
            <w:pPr>
              <w:pStyle w:val="blocks-text-blockparagraph"/>
              <w:shd w:val="clear" w:color="auto" w:fill="FFFFFF"/>
              <w:spacing w:before="0" w:beforeAutospacing="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571CC2">
              <w:rPr>
                <w:rStyle w:val="Strong"/>
                <w:rFonts w:asciiTheme="minorHAnsi" w:hAnsiTheme="minorHAnsi" w:cstheme="minorHAnsi"/>
                <w:i/>
                <w:sz w:val="22"/>
                <w:szCs w:val="22"/>
              </w:rPr>
              <w:t>This game will help you revise continents, parts of the UK, seasons and weather.</w:t>
            </w:r>
          </w:p>
          <w:p w:rsidR="00E32905" w:rsidRPr="00E32905" w:rsidRDefault="00E32905" w:rsidP="00E32905">
            <w:pPr>
              <w:pStyle w:val="blocks-text-blockparagraph"/>
              <w:shd w:val="clear" w:color="auto" w:fill="FFFFFF"/>
              <w:spacing w:before="0" w:beforeAutospacing="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E32905">
              <w:rPr>
                <w:rFonts w:ascii="Calibri" w:hAnsi="Calibri" w:cs="Calibri"/>
                <w:color w:val="231F20"/>
                <w:sz w:val="20"/>
                <w:szCs w:val="20"/>
              </w:rPr>
              <w:t>Are you ready for an adventure?</w:t>
            </w:r>
          </w:p>
          <w:p w:rsidR="00E32905" w:rsidRPr="00E32905" w:rsidRDefault="00E32905" w:rsidP="00E32905">
            <w:pPr>
              <w:pStyle w:val="blocks-text-blockparagraph"/>
              <w:shd w:val="clear" w:color="auto" w:fill="FFFFFF"/>
              <w:spacing w:before="0" w:beforeAutospacing="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E32905">
              <w:rPr>
                <w:rFonts w:ascii="Calibri" w:hAnsi="Calibri" w:cs="Calibri"/>
                <w:color w:val="231F20"/>
                <w:sz w:val="20"/>
                <w:szCs w:val="20"/>
              </w:rPr>
              <w:t>Hop on Captain Carrot’s ship and explore the UK and the rest of the world with the Pirate Bunnies.</w:t>
            </w:r>
          </w:p>
          <w:p w:rsidR="00E32905" w:rsidRPr="00E32905" w:rsidRDefault="00E32905" w:rsidP="00E32905">
            <w:pPr>
              <w:pStyle w:val="blocks-text-blockparagraph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E32905">
              <w:rPr>
                <w:rFonts w:ascii="Calibri" w:hAnsi="Calibri" w:cs="Calibri"/>
                <w:color w:val="231F20"/>
                <w:sz w:val="20"/>
                <w:szCs w:val="20"/>
              </w:rPr>
              <w:t>You can earn treasure by completing quests.</w:t>
            </w:r>
          </w:p>
          <w:p w:rsidR="00025907" w:rsidRPr="00CC387F" w:rsidRDefault="00E32905" w:rsidP="00025907">
            <w:pPr>
              <w:spacing w:after="200" w:line="276" w:lineRule="auto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511A8D60" wp14:editId="02AE787E">
                  <wp:simplePos x="0" y="0"/>
                  <wp:positionH relativeFrom="column">
                    <wp:posOffset>201526</wp:posOffset>
                  </wp:positionH>
                  <wp:positionV relativeFrom="paragraph">
                    <wp:posOffset>290772</wp:posOffset>
                  </wp:positionV>
                  <wp:extent cx="2951018" cy="1734619"/>
                  <wp:effectExtent l="0" t="0" r="1905" b="0"/>
                  <wp:wrapTight wrapText="bothSides">
                    <wp:wrapPolygon edited="0">
                      <wp:start x="0" y="0"/>
                      <wp:lineTo x="0" y="21355"/>
                      <wp:lineTo x="21474" y="21355"/>
                      <wp:lineTo x="2147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018" cy="173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15D3" w:rsidRDefault="00EA15D3" w:rsidP="009D10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EA15D3" w:rsidRDefault="00571CC2" w:rsidP="009D10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hyperlink r:id="rId26" w:history="1">
              <w:r w:rsidRPr="00571CC2">
                <w:rPr>
                  <w:color w:val="0000FF"/>
                  <w:u w:val="single"/>
                </w:rPr>
                <w:t>https://www.bbc.co.uk/games/embed/education-ivor-pirate-rabbits?exitGameUrl=https%3A%2F%2Fbbc.co.uk%2Fbitesize%2Farticles%2Fz6vyf4j</w:t>
              </w:r>
            </w:hyperlink>
          </w:p>
          <w:p w:rsidR="00EA15D3" w:rsidRPr="002B4D54" w:rsidRDefault="00EA15D3" w:rsidP="009D10E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EA15D3" w:rsidRPr="00057012" w:rsidRDefault="00EA15D3" w:rsidP="009D10E1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529" w:type="dxa"/>
          </w:tcPr>
          <w:p w:rsidR="00C75FC0" w:rsidRDefault="00A23D5F" w:rsidP="00A23D5F">
            <w:pPr>
              <w:spacing w:after="200" w:line="276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Art</w:t>
            </w:r>
          </w:p>
          <w:p w:rsidR="00A23D5F" w:rsidRPr="00A23D5F" w:rsidRDefault="00A23D5F" w:rsidP="00A23D5F">
            <w:pPr>
              <w:spacing w:after="200" w:line="276" w:lineRule="auto"/>
              <w:jc w:val="center"/>
              <w:rPr>
                <w:color w:val="FF0000"/>
                <w:sz w:val="28"/>
                <w:szCs w:val="28"/>
              </w:rPr>
            </w:pPr>
            <w:r w:rsidRPr="00A23D5F">
              <w:rPr>
                <w:b/>
                <w:color w:val="FF0000"/>
                <w:sz w:val="28"/>
                <w:szCs w:val="28"/>
                <w:u w:val="single"/>
              </w:rPr>
              <w:t>Learn to draw with Nick Sharratt</w:t>
            </w:r>
          </w:p>
          <w:p w:rsidR="00C75FC0" w:rsidRDefault="00A23D5F" w:rsidP="00025907">
            <w:pPr>
              <w:spacing w:after="200" w:line="276" w:lineRule="auto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3187EE14" wp14:editId="46C55566">
                  <wp:simplePos x="0" y="0"/>
                  <wp:positionH relativeFrom="column">
                    <wp:posOffset>362123</wp:posOffset>
                  </wp:positionH>
                  <wp:positionV relativeFrom="paragraph">
                    <wp:posOffset>60152</wp:posOffset>
                  </wp:positionV>
                  <wp:extent cx="2818214" cy="2249055"/>
                  <wp:effectExtent l="0" t="0" r="1270" b="0"/>
                  <wp:wrapTight wrapText="bothSides">
                    <wp:wrapPolygon edited="0">
                      <wp:start x="0" y="0"/>
                      <wp:lineTo x="0" y="21411"/>
                      <wp:lineTo x="21464" y="21411"/>
                      <wp:lineTo x="21464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214" cy="224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387F" w:rsidRDefault="00CC387F" w:rsidP="00CC387F">
            <w:pPr>
              <w:spacing w:after="200" w:line="276" w:lineRule="auto"/>
              <w:rPr>
                <w:b/>
                <w:color w:val="00B050"/>
              </w:rPr>
            </w:pPr>
          </w:p>
          <w:p w:rsidR="00CC387F" w:rsidRDefault="00CC387F" w:rsidP="00CC387F">
            <w:pPr>
              <w:spacing w:after="200" w:line="276" w:lineRule="auto"/>
            </w:pPr>
          </w:p>
          <w:p w:rsidR="00CC387F" w:rsidRPr="00CC387F" w:rsidRDefault="00CC387F" w:rsidP="00CC387F">
            <w:pPr>
              <w:spacing w:after="200" w:line="276" w:lineRule="auto"/>
              <w:rPr>
                <w:b/>
                <w:color w:val="00B050"/>
              </w:rPr>
            </w:pPr>
          </w:p>
          <w:p w:rsidR="00EA15D3" w:rsidRDefault="00EA15D3" w:rsidP="009D10E1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EA15D3" w:rsidRDefault="00EA15D3" w:rsidP="009D10E1">
            <w:pPr>
              <w:spacing w:after="200" w:line="276" w:lineRule="auto"/>
            </w:pPr>
          </w:p>
          <w:p w:rsidR="00EA15D3" w:rsidRDefault="00EA15D3" w:rsidP="009D10E1">
            <w:pPr>
              <w:spacing w:after="200" w:line="276" w:lineRule="auto"/>
            </w:pPr>
          </w:p>
          <w:p w:rsidR="00CC387F" w:rsidRPr="00025907" w:rsidRDefault="00CC387F" w:rsidP="009D10E1">
            <w:pPr>
              <w:spacing w:after="200" w:line="276" w:lineRule="auto"/>
              <w:rPr>
                <w:b/>
                <w:color w:val="00B050"/>
              </w:rPr>
            </w:pPr>
          </w:p>
          <w:p w:rsidR="00CC387F" w:rsidRDefault="00E32905" w:rsidP="009D10E1">
            <w:pPr>
              <w:spacing w:after="200" w:line="276" w:lineRule="auto"/>
            </w:pPr>
            <w:hyperlink r:id="rId28" w:history="1">
              <w:r w:rsidRPr="00E32905">
                <w:rPr>
                  <w:color w:val="0000FF"/>
                  <w:u w:val="single"/>
                </w:rPr>
                <w:t>https://www.youtube.com/watch?v=AXPGl1J3c20</w:t>
              </w:r>
            </w:hyperlink>
          </w:p>
          <w:p w:rsidR="00E32905" w:rsidRPr="008820DD" w:rsidRDefault="00E32905" w:rsidP="009D10E1">
            <w:pPr>
              <w:spacing w:after="200" w:line="276" w:lineRule="auto"/>
            </w:pPr>
          </w:p>
        </w:tc>
      </w:tr>
    </w:tbl>
    <w:p w:rsidR="00AD6AD3" w:rsidRPr="00C75FC0" w:rsidRDefault="00AD6AD3" w:rsidP="00C75FC0">
      <w:pPr>
        <w:rPr>
          <w:rFonts w:ascii="Calibri" w:eastAsia="Calibri" w:hAnsi="Calibri" w:cs="Calibri"/>
        </w:rPr>
      </w:pPr>
    </w:p>
    <w:p w:rsidR="003A4BDE" w:rsidRDefault="003A4BDE">
      <w:pPr>
        <w:rPr>
          <w:rFonts w:ascii="Calibri" w:eastAsia="Calibri" w:hAnsi="Calibri" w:cs="Calibri"/>
        </w:rPr>
      </w:pPr>
    </w:p>
    <w:p w:rsidR="0024081D" w:rsidRDefault="0024081D">
      <w:pPr>
        <w:rPr>
          <w:rFonts w:ascii="Calibri" w:eastAsia="Calibri" w:hAnsi="Calibri" w:cs="Calibri"/>
        </w:rPr>
      </w:pPr>
    </w:p>
    <w:p w:rsidR="00F323B8" w:rsidRDefault="00F323B8">
      <w:pPr>
        <w:rPr>
          <w:rFonts w:ascii="Times" w:hAnsi="Times"/>
          <w:sz w:val="20"/>
          <w:szCs w:val="20"/>
        </w:rPr>
      </w:pPr>
    </w:p>
    <w:p w:rsidR="002709DF" w:rsidRDefault="002709DF">
      <w:pPr>
        <w:rPr>
          <w:rFonts w:ascii="Times" w:hAnsi="Times"/>
          <w:sz w:val="20"/>
          <w:szCs w:val="20"/>
        </w:rPr>
      </w:pPr>
    </w:p>
    <w:p w:rsidR="002709DF" w:rsidRDefault="002709DF">
      <w:pPr>
        <w:rPr>
          <w:rFonts w:ascii="Times" w:hAnsi="Times"/>
          <w:sz w:val="20"/>
          <w:szCs w:val="20"/>
        </w:rPr>
      </w:pPr>
    </w:p>
    <w:p w:rsidR="002709DF" w:rsidRDefault="002709DF">
      <w:pPr>
        <w:rPr>
          <w:rFonts w:ascii="Times" w:hAnsi="Times"/>
          <w:sz w:val="20"/>
          <w:szCs w:val="20"/>
        </w:rPr>
      </w:pPr>
    </w:p>
    <w:p w:rsidR="00025907" w:rsidRDefault="002709DF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 xml:space="preserve">                              </w:t>
      </w:r>
    </w:p>
    <w:p w:rsidR="00025907" w:rsidRDefault="00025907">
      <w:pPr>
        <w:rPr>
          <w:rFonts w:ascii="Times" w:hAnsi="Times"/>
          <w:sz w:val="20"/>
          <w:szCs w:val="20"/>
        </w:rPr>
      </w:pPr>
    </w:p>
    <w:p w:rsidR="00025907" w:rsidRDefault="00025907">
      <w:pPr>
        <w:rPr>
          <w:rFonts w:ascii="Times" w:hAnsi="Times"/>
          <w:sz w:val="20"/>
          <w:szCs w:val="20"/>
        </w:rPr>
      </w:pPr>
    </w:p>
    <w:p w:rsidR="00025907" w:rsidRDefault="00025907">
      <w:pPr>
        <w:rPr>
          <w:rFonts w:ascii="Times" w:hAnsi="Times"/>
          <w:sz w:val="20"/>
          <w:szCs w:val="20"/>
        </w:rPr>
      </w:pPr>
    </w:p>
    <w:p w:rsidR="00025907" w:rsidRDefault="00025907">
      <w:pPr>
        <w:rPr>
          <w:rFonts w:ascii="Times" w:hAnsi="Times"/>
          <w:sz w:val="20"/>
          <w:szCs w:val="20"/>
        </w:rPr>
      </w:pPr>
    </w:p>
    <w:p w:rsidR="00025907" w:rsidRDefault="00025907">
      <w:pPr>
        <w:rPr>
          <w:rFonts w:ascii="Times" w:hAnsi="Times"/>
          <w:sz w:val="20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5344" behindDoc="1" locked="0" layoutInCell="1" allowOverlap="1" wp14:anchorId="773A3F8B" wp14:editId="10A4A126">
            <wp:simplePos x="0" y="0"/>
            <wp:positionH relativeFrom="margin">
              <wp:posOffset>-381000</wp:posOffset>
            </wp:positionH>
            <wp:positionV relativeFrom="paragraph">
              <wp:posOffset>5545455</wp:posOffset>
            </wp:positionV>
            <wp:extent cx="6693430" cy="3307080"/>
            <wp:effectExtent l="0" t="0" r="0" b="7620"/>
            <wp:wrapTight wrapText="bothSides">
              <wp:wrapPolygon edited="0">
                <wp:start x="0" y="0"/>
                <wp:lineTo x="0" y="21525"/>
                <wp:lineTo x="21518" y="21525"/>
                <wp:lineTo x="21518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634" cy="3311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7255DB6F" wp14:editId="62D01A26">
            <wp:simplePos x="0" y="0"/>
            <wp:positionH relativeFrom="column">
              <wp:posOffset>-472440</wp:posOffset>
            </wp:positionH>
            <wp:positionV relativeFrom="paragraph">
              <wp:posOffset>542</wp:posOffset>
            </wp:positionV>
            <wp:extent cx="6614160" cy="5767163"/>
            <wp:effectExtent l="0" t="0" r="0" b="5080"/>
            <wp:wrapTight wrapText="bothSides">
              <wp:wrapPolygon edited="0">
                <wp:start x="0" y="0"/>
                <wp:lineTo x="0" y="21548"/>
                <wp:lineTo x="21525" y="21548"/>
                <wp:lineTo x="21525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055" cy="576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BDE" w:rsidRPr="00EA15D3" w:rsidRDefault="002709DF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</w:t>
      </w:r>
    </w:p>
    <w:sectPr w:rsidR="003A4BDE" w:rsidRPr="00EA15D3" w:rsidSect="009D10E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905" w:rsidRDefault="00E32905" w:rsidP="004400CC">
      <w:pPr>
        <w:spacing w:after="0" w:line="240" w:lineRule="auto"/>
      </w:pPr>
      <w:r>
        <w:separator/>
      </w:r>
    </w:p>
  </w:endnote>
  <w:endnote w:type="continuationSeparator" w:id="0">
    <w:p w:rsidR="00E32905" w:rsidRDefault="00E32905" w:rsidP="00440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905" w:rsidRDefault="00E32905" w:rsidP="004400CC">
      <w:pPr>
        <w:spacing w:after="0" w:line="240" w:lineRule="auto"/>
      </w:pPr>
      <w:r>
        <w:separator/>
      </w:r>
    </w:p>
  </w:footnote>
  <w:footnote w:type="continuationSeparator" w:id="0">
    <w:p w:rsidR="00E32905" w:rsidRDefault="00E32905" w:rsidP="004400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7390E"/>
    <w:multiLevelType w:val="hybridMultilevel"/>
    <w:tmpl w:val="6A04B7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503A5"/>
    <w:multiLevelType w:val="hybridMultilevel"/>
    <w:tmpl w:val="665E8D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B5D5D"/>
    <w:multiLevelType w:val="hybridMultilevel"/>
    <w:tmpl w:val="1688B5C2"/>
    <w:lvl w:ilvl="0" w:tplc="AE405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4600B6"/>
    <w:multiLevelType w:val="hybridMultilevel"/>
    <w:tmpl w:val="CE3C6A6E"/>
    <w:lvl w:ilvl="0" w:tplc="D264C40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80D3944"/>
    <w:multiLevelType w:val="hybridMultilevel"/>
    <w:tmpl w:val="664E5A3A"/>
    <w:lvl w:ilvl="0" w:tplc="E84C2BBC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9BA3506">
      <w:start w:val="1"/>
      <w:numFmt w:val="lowerLetter"/>
      <w:lvlText w:val="%2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DA6ABEA">
      <w:start w:val="1"/>
      <w:numFmt w:val="lowerRoman"/>
      <w:lvlText w:val="%3"/>
      <w:lvlJc w:val="left"/>
      <w:pPr>
        <w:ind w:left="20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44851FE">
      <w:start w:val="1"/>
      <w:numFmt w:val="decimal"/>
      <w:lvlText w:val="%4"/>
      <w:lvlJc w:val="left"/>
      <w:pPr>
        <w:ind w:left="27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A8A962">
      <w:start w:val="1"/>
      <w:numFmt w:val="lowerLetter"/>
      <w:lvlText w:val="%5"/>
      <w:lvlJc w:val="left"/>
      <w:pPr>
        <w:ind w:left="344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3CEDAB8">
      <w:start w:val="1"/>
      <w:numFmt w:val="lowerRoman"/>
      <w:lvlText w:val="%6"/>
      <w:lvlJc w:val="left"/>
      <w:pPr>
        <w:ind w:left="416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84AF10C">
      <w:start w:val="1"/>
      <w:numFmt w:val="decimal"/>
      <w:lvlText w:val="%7"/>
      <w:lvlJc w:val="left"/>
      <w:pPr>
        <w:ind w:left="488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9E84C7A">
      <w:start w:val="1"/>
      <w:numFmt w:val="lowerLetter"/>
      <w:lvlText w:val="%8"/>
      <w:lvlJc w:val="left"/>
      <w:pPr>
        <w:ind w:left="56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A5A384E">
      <w:start w:val="1"/>
      <w:numFmt w:val="lowerRoman"/>
      <w:lvlText w:val="%9"/>
      <w:lvlJc w:val="left"/>
      <w:pPr>
        <w:ind w:left="632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FF3308"/>
    <w:multiLevelType w:val="hybridMultilevel"/>
    <w:tmpl w:val="95A685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E772D"/>
    <w:multiLevelType w:val="hybridMultilevel"/>
    <w:tmpl w:val="B652E3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636B5"/>
    <w:multiLevelType w:val="hybridMultilevel"/>
    <w:tmpl w:val="E8B29908"/>
    <w:lvl w:ilvl="0" w:tplc="722EC25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AAEC7C4">
      <w:start w:val="1"/>
      <w:numFmt w:val="lowerLetter"/>
      <w:lvlText w:val="%2"/>
      <w:lvlJc w:val="left"/>
      <w:pPr>
        <w:ind w:left="12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656C31E">
      <w:start w:val="1"/>
      <w:numFmt w:val="lowerRoman"/>
      <w:lvlText w:val="%3"/>
      <w:lvlJc w:val="left"/>
      <w:pPr>
        <w:ind w:left="196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D60FB66">
      <w:start w:val="1"/>
      <w:numFmt w:val="decimal"/>
      <w:lvlText w:val="%4"/>
      <w:lvlJc w:val="left"/>
      <w:pPr>
        <w:ind w:left="26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9FC1ACA">
      <w:start w:val="1"/>
      <w:numFmt w:val="lowerLetter"/>
      <w:lvlText w:val="%5"/>
      <w:lvlJc w:val="left"/>
      <w:pPr>
        <w:ind w:left="340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9305B54">
      <w:start w:val="1"/>
      <w:numFmt w:val="lowerRoman"/>
      <w:lvlText w:val="%6"/>
      <w:lvlJc w:val="left"/>
      <w:pPr>
        <w:ind w:left="412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2C6F7FE">
      <w:start w:val="1"/>
      <w:numFmt w:val="decimal"/>
      <w:lvlText w:val="%7"/>
      <w:lvlJc w:val="left"/>
      <w:pPr>
        <w:ind w:left="48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326B700">
      <w:start w:val="1"/>
      <w:numFmt w:val="lowerLetter"/>
      <w:lvlText w:val="%8"/>
      <w:lvlJc w:val="left"/>
      <w:pPr>
        <w:ind w:left="556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8223838">
      <w:start w:val="1"/>
      <w:numFmt w:val="lowerRoman"/>
      <w:lvlText w:val="%9"/>
      <w:lvlJc w:val="left"/>
      <w:pPr>
        <w:ind w:left="62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FB03BC8"/>
    <w:multiLevelType w:val="hybridMultilevel"/>
    <w:tmpl w:val="5A782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01CDB"/>
    <w:multiLevelType w:val="hybridMultilevel"/>
    <w:tmpl w:val="81DEAEF2"/>
    <w:lvl w:ilvl="0" w:tplc="1F62342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C2CBFF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306AD5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A50967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FAE96E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1A807D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BC04F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B1A9BF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6C6CE5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61424BF"/>
    <w:multiLevelType w:val="hybridMultilevel"/>
    <w:tmpl w:val="F5AA3302"/>
    <w:lvl w:ilvl="0" w:tplc="433CB83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D62AD6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8F2B43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1E82B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59E95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13C45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3C6DD5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57CB9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F9443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F24564F"/>
    <w:multiLevelType w:val="hybridMultilevel"/>
    <w:tmpl w:val="E2EC2590"/>
    <w:lvl w:ilvl="0" w:tplc="A0A0B4F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color w:val="00B050"/>
        <w:sz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7"/>
  </w:num>
  <w:num w:numId="5">
    <w:abstractNumId w:val="9"/>
  </w:num>
  <w:num w:numId="6">
    <w:abstractNumId w:val="4"/>
  </w:num>
  <w:num w:numId="7">
    <w:abstractNumId w:val="6"/>
  </w:num>
  <w:num w:numId="8">
    <w:abstractNumId w:val="3"/>
  </w:num>
  <w:num w:numId="9">
    <w:abstractNumId w:val="0"/>
  </w:num>
  <w:num w:numId="10">
    <w:abstractNumId w:val="1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5D3"/>
    <w:rsid w:val="00025907"/>
    <w:rsid w:val="0004610C"/>
    <w:rsid w:val="000A5DA9"/>
    <w:rsid w:val="000E21A5"/>
    <w:rsid w:val="001102C9"/>
    <w:rsid w:val="00147DF5"/>
    <w:rsid w:val="00176901"/>
    <w:rsid w:val="00227784"/>
    <w:rsid w:val="0024081D"/>
    <w:rsid w:val="00261D45"/>
    <w:rsid w:val="00264C5D"/>
    <w:rsid w:val="002709DF"/>
    <w:rsid w:val="002B28DE"/>
    <w:rsid w:val="003314E3"/>
    <w:rsid w:val="003327C2"/>
    <w:rsid w:val="0036131E"/>
    <w:rsid w:val="003A4BDE"/>
    <w:rsid w:val="003E7963"/>
    <w:rsid w:val="0042111B"/>
    <w:rsid w:val="004400CC"/>
    <w:rsid w:val="0045788B"/>
    <w:rsid w:val="00465182"/>
    <w:rsid w:val="004E3F3C"/>
    <w:rsid w:val="004E6870"/>
    <w:rsid w:val="004F08EC"/>
    <w:rsid w:val="00501191"/>
    <w:rsid w:val="005378E7"/>
    <w:rsid w:val="00571CC2"/>
    <w:rsid w:val="005A3B1A"/>
    <w:rsid w:val="00607532"/>
    <w:rsid w:val="00682872"/>
    <w:rsid w:val="0068532C"/>
    <w:rsid w:val="00712CA8"/>
    <w:rsid w:val="007807C2"/>
    <w:rsid w:val="00793D53"/>
    <w:rsid w:val="007A1072"/>
    <w:rsid w:val="007C1F3B"/>
    <w:rsid w:val="007C7515"/>
    <w:rsid w:val="00894224"/>
    <w:rsid w:val="008C0D54"/>
    <w:rsid w:val="008E22C0"/>
    <w:rsid w:val="008F1009"/>
    <w:rsid w:val="00907A7F"/>
    <w:rsid w:val="009373EC"/>
    <w:rsid w:val="009512EB"/>
    <w:rsid w:val="009D10E1"/>
    <w:rsid w:val="009E3593"/>
    <w:rsid w:val="00A200E7"/>
    <w:rsid w:val="00A23D5F"/>
    <w:rsid w:val="00A24E31"/>
    <w:rsid w:val="00A52DC5"/>
    <w:rsid w:val="00A56F60"/>
    <w:rsid w:val="00A73CCC"/>
    <w:rsid w:val="00AB33E6"/>
    <w:rsid w:val="00AD6AD3"/>
    <w:rsid w:val="00AE2654"/>
    <w:rsid w:val="00B32231"/>
    <w:rsid w:val="00B41A63"/>
    <w:rsid w:val="00BC6FF8"/>
    <w:rsid w:val="00BD77E1"/>
    <w:rsid w:val="00C75FC0"/>
    <w:rsid w:val="00C834E7"/>
    <w:rsid w:val="00CC387F"/>
    <w:rsid w:val="00CF3E20"/>
    <w:rsid w:val="00D619F3"/>
    <w:rsid w:val="00D8030C"/>
    <w:rsid w:val="00D90A1A"/>
    <w:rsid w:val="00DE04C1"/>
    <w:rsid w:val="00E32905"/>
    <w:rsid w:val="00EA15D3"/>
    <w:rsid w:val="00F07CB6"/>
    <w:rsid w:val="00F1501A"/>
    <w:rsid w:val="00F323B8"/>
    <w:rsid w:val="00F4750F"/>
    <w:rsid w:val="00F5746E"/>
    <w:rsid w:val="00F934E0"/>
    <w:rsid w:val="00FB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513B3"/>
  <w15:docId w15:val="{AC00B54D-2B11-4308-9368-7AE02018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15D3"/>
  </w:style>
  <w:style w:type="paragraph" w:styleId="Heading2">
    <w:name w:val="heading 2"/>
    <w:basedOn w:val="Normal"/>
    <w:link w:val="Heading2Char"/>
    <w:uiPriority w:val="9"/>
    <w:qFormat/>
    <w:rsid w:val="008E22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15D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EA15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A15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A3B1A"/>
    <w:rPr>
      <w:color w:val="954F72" w:themeColor="followedHyperlink"/>
      <w:u w:val="single"/>
    </w:rPr>
  </w:style>
  <w:style w:type="table" w:customStyle="1" w:styleId="TableGrid0">
    <w:name w:val="TableGrid"/>
    <w:rsid w:val="00F323B8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8E22C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E2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3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13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0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0CC"/>
  </w:style>
  <w:style w:type="paragraph" w:styleId="Footer">
    <w:name w:val="footer"/>
    <w:basedOn w:val="Normal"/>
    <w:link w:val="FooterChar"/>
    <w:uiPriority w:val="99"/>
    <w:unhideWhenUsed/>
    <w:rsid w:val="004400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0CC"/>
  </w:style>
  <w:style w:type="paragraph" w:customStyle="1" w:styleId="blocks-text-blockparagraph">
    <w:name w:val="blocks-text-block__paragraph"/>
    <w:basedOn w:val="Normal"/>
    <w:rsid w:val="00E32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329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5035">
          <w:marLeft w:val="0"/>
          <w:marRight w:val="0"/>
          <w:marTop w:val="165"/>
          <w:marBottom w:val="0"/>
          <w:divBdr>
            <w:top w:val="single" w:sz="6" w:space="0" w:color="DADADA"/>
            <w:left w:val="single" w:sz="6" w:space="0" w:color="DADADA"/>
            <w:bottom w:val="single" w:sz="6" w:space="0" w:color="DADADA"/>
            <w:right w:val="single" w:sz="6" w:space="0" w:color="DADADA"/>
          </w:divBdr>
          <w:divsChild>
            <w:div w:id="24484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699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1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6225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5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bbc.co.uk/games/embed/education-ivor-pirate-rabbits?exitGameUrl=https%3A%2F%2Fbbc.co.uk%2Fbitesize%2Farticles%2Fz6vyf4j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bc.co.uk/bitesize/topics/zpxnyrd/articles/z2vdjxs" TargetMode="External"/><Relationship Id="rId7" Type="http://schemas.openxmlformats.org/officeDocument/2006/relationships/hyperlink" Target="mailto:year2@highworthcombined.co.uk" TargetMode="External"/><Relationship Id="rId12" Type="http://schemas.openxmlformats.org/officeDocument/2006/relationships/hyperlink" Target="https://whiterosemaths.com/homelearning/year-2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coolkidfacts.com/famous-scientists/" TargetMode="External"/><Relationship Id="rId28" Type="http://schemas.openxmlformats.org/officeDocument/2006/relationships/hyperlink" Target="https://www.youtube.com/watch?v=AXPGl1J3c20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bbc.co.uk/bitesize/topics/zpxnyrd/articles/z2vdjxs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ACDFD367</Template>
  <TotalTime>0</TotalTime>
  <Pages>7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Iver Village Junior School</Company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Horrocks</dc:creator>
  <cp:lastModifiedBy>Olga Clarke</cp:lastModifiedBy>
  <cp:revision>2</cp:revision>
  <dcterms:created xsi:type="dcterms:W3CDTF">2020-07-09T11:08:00Z</dcterms:created>
  <dcterms:modified xsi:type="dcterms:W3CDTF">2020-07-09T11:08:00Z</dcterms:modified>
</cp:coreProperties>
</file>