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D3" w:rsidRDefault="00BC6FF8" w:rsidP="00EA15D3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Ye</w:t>
      </w:r>
      <w:r w:rsidR="00EA15D3"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ar 2 Home Learning 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</w:t>
      </w:r>
      <w:r w:rsidR="00F1501A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6 July 2020- Monday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7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:rsidR="00A200E7" w:rsidRPr="00BC6FF8" w:rsidRDefault="00EA15D3" w:rsidP="00EA15D3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always look forward to seeing your work. Please let us know if you need any help or have any questions. 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EA15D3" w:rsidTr="004400CC">
        <w:trPr>
          <w:trHeight w:val="416"/>
        </w:trPr>
        <w:tc>
          <w:tcPr>
            <w:tcW w:w="5671" w:type="dxa"/>
          </w:tcPr>
          <w:p w:rsidR="0036131E" w:rsidRPr="003E7963" w:rsidRDefault="003E7963" w:rsidP="003E796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:rsidR="003E7963" w:rsidRDefault="003E7963" w:rsidP="0036131E">
            <w:pPr>
              <w:pStyle w:val="Default"/>
            </w:pPr>
            <w:r>
              <w:t xml:space="preserve">Click on the link below to watch and listen to the story </w:t>
            </w:r>
          </w:p>
          <w:p w:rsidR="003E7963" w:rsidRDefault="003E7963" w:rsidP="0036131E">
            <w:pPr>
              <w:pStyle w:val="Default"/>
            </w:pPr>
            <w:r>
              <w:t>‘Catching the Moon’, by Crystal Hubbard.</w:t>
            </w:r>
          </w:p>
          <w:p w:rsidR="00EA15D3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EA15D3" w:rsidRDefault="004E3F3C" w:rsidP="009D10E1">
            <w:pPr>
              <w:spacing w:after="200"/>
            </w:pPr>
            <w:hyperlink r:id="rId8" w:history="1">
              <w:r w:rsidR="0036131E" w:rsidRPr="0036131E">
                <w:rPr>
                  <w:color w:val="0000FF"/>
                  <w:u w:val="single"/>
                </w:rPr>
                <w:t>https://www.storylineonline.net/books/catching-the-moon-the-story-of-a-young-girls-baseball-dream/</w:t>
              </w:r>
            </w:hyperlink>
          </w:p>
          <w:p w:rsidR="0036131E" w:rsidRDefault="003E7963" w:rsidP="009D10E1">
            <w:pPr>
              <w:spacing w:after="200"/>
            </w:pPr>
            <w:r w:rsidRPr="0036131E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0788CF4E" wp14:editId="26858BA6">
                  <wp:simplePos x="0" y="0"/>
                  <wp:positionH relativeFrom="column">
                    <wp:posOffset>437053</wp:posOffset>
                  </wp:positionH>
                  <wp:positionV relativeFrom="paragraph">
                    <wp:posOffset>59748</wp:posOffset>
                  </wp:positionV>
                  <wp:extent cx="2458720" cy="1374775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421" y="21251"/>
                      <wp:lineTo x="2142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31E" w:rsidRDefault="0036131E" w:rsidP="009D10E1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3E7963" w:rsidRDefault="003E7963" w:rsidP="009D10E1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3E7963" w:rsidRDefault="003E7963" w:rsidP="009D10E1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3E7963" w:rsidRDefault="003E7963" w:rsidP="009D10E1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3E7963" w:rsidRPr="00147DF5" w:rsidRDefault="00147DF5" w:rsidP="009D10E1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147DF5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Monday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:</w:t>
            </w:r>
          </w:p>
          <w:p w:rsidR="003E7963" w:rsidRP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  <w:u w:val="single"/>
              </w:rPr>
              <w:t>Discuss the story:</w:t>
            </w:r>
          </w:p>
          <w:p w:rsidR="003E7963" w:rsidRP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>• What was the main character’s dream?</w:t>
            </w:r>
          </w:p>
          <w:p w:rsidR="003E7963" w:rsidRP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>• What obstacles did she face in realising her dream?</w:t>
            </w:r>
          </w:p>
          <w:p w:rsidR="003E7963" w:rsidRP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>• How did she overcome these obstacles?</w:t>
            </w:r>
          </w:p>
          <w:p w:rsidR="003E7963" w:rsidRP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>• What is your dream for the future?</w:t>
            </w: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• </w:t>
            </w:r>
            <w:r w:rsidR="00147DF5">
              <w:rPr>
                <w:rFonts w:ascii="Calibri" w:eastAsia="Calibri" w:hAnsi="Calibri" w:cs="Calibri"/>
                <w:bCs/>
                <w:sz w:val="24"/>
                <w:szCs w:val="24"/>
              </w:rPr>
              <w:t>Write a short paragraph about – ‘</w:t>
            </w:r>
            <w:r w:rsidRPr="003E7963">
              <w:rPr>
                <w:rFonts w:ascii="Calibri" w:eastAsia="Calibri" w:hAnsi="Calibri" w:cs="Calibri"/>
                <w:bCs/>
                <w:sz w:val="24"/>
                <w:szCs w:val="24"/>
              </w:rPr>
              <w:t>What will it take for your dream to come true?</w:t>
            </w:r>
            <w:r w:rsidR="00147DF5">
              <w:rPr>
                <w:rFonts w:ascii="Calibri" w:eastAsia="Calibri" w:hAnsi="Calibri" w:cs="Calibri"/>
                <w:bCs/>
                <w:sz w:val="24"/>
                <w:szCs w:val="24"/>
              </w:rPr>
              <w:t>’</w:t>
            </w:r>
          </w:p>
          <w:p w:rsidR="00147DF5" w:rsidRPr="003E7963" w:rsidRDefault="00147DF5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3E7963" w:rsidRPr="00147DF5" w:rsidRDefault="003E7963" w:rsidP="003E7963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147DF5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Tuesday:</w:t>
            </w: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i/>
                <w:sz w:val="24"/>
                <w:szCs w:val="24"/>
              </w:rPr>
            </w:pPr>
            <w:r w:rsidRPr="00147DF5">
              <w:rPr>
                <w:rFonts w:ascii="Calibri" w:eastAsia="Calibri" w:hAnsi="Calibri" w:cs="Calibri"/>
                <w:bCs/>
                <w:i/>
                <w:sz w:val="24"/>
                <w:szCs w:val="24"/>
              </w:rPr>
              <w:t>Write a biography. Think about a person you look up to. It could be someone you kno</w:t>
            </w:r>
            <w:r w:rsidR="00147DF5" w:rsidRPr="00147DF5">
              <w:rPr>
                <w:rFonts w:ascii="Calibri" w:eastAsia="Calibri" w:hAnsi="Calibri" w:cs="Calibri"/>
                <w:bCs/>
                <w:i/>
                <w:sz w:val="24"/>
                <w:szCs w:val="24"/>
              </w:rPr>
              <w:t xml:space="preserve">w (your uncle, aunt, mum, dad, </w:t>
            </w:r>
            <w:r w:rsidRPr="00147DF5">
              <w:rPr>
                <w:rFonts w:ascii="Calibri" w:eastAsia="Calibri" w:hAnsi="Calibri" w:cs="Calibri"/>
                <w:bCs/>
                <w:i/>
                <w:sz w:val="24"/>
                <w:szCs w:val="24"/>
              </w:rPr>
              <w:t>a neighbour) or someone famous like a footballer, an author or an actor.</w:t>
            </w:r>
          </w:p>
          <w:p w:rsidR="00147DF5" w:rsidRPr="00147DF5" w:rsidRDefault="00147DF5" w:rsidP="003E7963">
            <w:pPr>
              <w:spacing w:after="200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u w:val="single"/>
              </w:rPr>
            </w:pPr>
            <w:r w:rsidRPr="00147DF5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  <w:u w:val="single"/>
              </w:rPr>
              <w:t>Write a biography about their life.</w:t>
            </w:r>
          </w:p>
          <w:p w:rsidR="003E7963" w:rsidRDefault="00147DF5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821CF0F" wp14:editId="54115DAC">
                  <wp:simplePos x="0" y="0"/>
                  <wp:positionH relativeFrom="column">
                    <wp:posOffset>305146</wp:posOffset>
                  </wp:positionH>
                  <wp:positionV relativeFrom="paragraph">
                    <wp:posOffset>201468</wp:posOffset>
                  </wp:positionV>
                  <wp:extent cx="3052445" cy="3947160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434" y="21475"/>
                      <wp:lineTo x="2143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6"/>
                          <a:stretch/>
                        </pic:blipFill>
                        <pic:spPr bwMode="auto">
                          <a:xfrm>
                            <a:off x="0" y="0"/>
                            <a:ext cx="3052445" cy="394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147DF5" w:rsidRPr="004400CC" w:rsidRDefault="00147DF5" w:rsidP="003E7963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4400CC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3E4497F" wp14:editId="37E453DF">
                  <wp:simplePos x="0" y="0"/>
                  <wp:positionH relativeFrom="column">
                    <wp:posOffset>118399</wp:posOffset>
                  </wp:positionH>
                  <wp:positionV relativeFrom="paragraph">
                    <wp:posOffset>330778</wp:posOffset>
                  </wp:positionV>
                  <wp:extent cx="3048288" cy="3048288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88" cy="304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0CC">
              <w:rPr>
                <w:rFonts w:ascii="Calibri" w:eastAsia="Calibri" w:hAnsi="Calibri" w:cs="Calibri"/>
                <w:bCs/>
                <w:sz w:val="24"/>
                <w:szCs w:val="24"/>
              </w:rPr>
              <w:t>H</w:t>
            </w:r>
            <w:r w:rsidRPr="004400C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ere </w:t>
            </w:r>
            <w:r w:rsidR="004400CC" w:rsidRPr="004400C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is an example</w:t>
            </w:r>
            <w:r w:rsidRPr="004400C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  <w:p w:rsidR="00147DF5" w:rsidRPr="004400CC" w:rsidRDefault="004400CC" w:rsidP="003E7963">
            <w:pPr>
              <w:spacing w:after="200"/>
              <w:rPr>
                <w:rFonts w:ascii="Calibri" w:eastAsia="Calibri" w:hAnsi="Calibri" w:cs="Calibri"/>
                <w:b/>
                <w:bCs/>
                <w:i/>
                <w:color w:val="FF0000"/>
                <w:sz w:val="24"/>
                <w:szCs w:val="24"/>
              </w:rPr>
            </w:pPr>
            <w:r w:rsidRPr="004400CC">
              <w:rPr>
                <w:rFonts w:ascii="Calibri" w:eastAsia="Calibri" w:hAnsi="Calibri" w:cs="Calibri"/>
                <w:b/>
                <w:bCs/>
                <w:i/>
                <w:color w:val="FF0000"/>
                <w:sz w:val="24"/>
                <w:szCs w:val="24"/>
              </w:rPr>
              <w:t>Please use the grid at the bottom of this document to help you organise your writing.</w:t>
            </w:r>
          </w:p>
          <w:p w:rsidR="00147DF5" w:rsidRPr="00BC5E75" w:rsidRDefault="00147DF5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</w:tc>
        <w:tc>
          <w:tcPr>
            <w:tcW w:w="5387" w:type="dxa"/>
          </w:tcPr>
          <w:p w:rsidR="00EA15D3" w:rsidRPr="00C8687D" w:rsidRDefault="00EA15D3" w:rsidP="009D10E1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lastRenderedPageBreak/>
              <w:t>Maths</w:t>
            </w:r>
          </w:p>
          <w:p w:rsidR="00EA15D3" w:rsidRDefault="00EA15D3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  <w:t>Warm up-</w:t>
            </w:r>
            <w:r w:rsidR="00F1501A"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  <w:t xml:space="preserve"> complete the bar models and show your workings.</w:t>
            </w:r>
          </w:p>
          <w:p w:rsidR="00F1501A" w:rsidRDefault="005378E7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1" locked="0" layoutInCell="1" allowOverlap="1" wp14:anchorId="7B7D1A53" wp14:editId="0967D52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115570</wp:posOffset>
                  </wp:positionV>
                  <wp:extent cx="990600" cy="1021080"/>
                  <wp:effectExtent l="0" t="0" r="0" b="7620"/>
                  <wp:wrapTight wrapText="bothSides">
                    <wp:wrapPolygon edited="0">
                      <wp:start x="0" y="0"/>
                      <wp:lineTo x="0" y="21358"/>
                      <wp:lineTo x="21185" y="21358"/>
                      <wp:lineTo x="2118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0"/>
                          <a:stretch/>
                        </pic:blipFill>
                        <pic:spPr bwMode="auto">
                          <a:xfrm>
                            <a:off x="0" y="0"/>
                            <a:ext cx="990600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01A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F69A590" wp14:editId="43018870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53340</wp:posOffset>
                  </wp:positionV>
                  <wp:extent cx="1028065" cy="574675"/>
                  <wp:effectExtent l="0" t="0" r="635" b="0"/>
                  <wp:wrapTight wrapText="bothSides">
                    <wp:wrapPolygon edited="0">
                      <wp:start x="0" y="0"/>
                      <wp:lineTo x="0" y="20765"/>
                      <wp:lineTo x="21213" y="20765"/>
                      <wp:lineTo x="2121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894224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CDC05BC" wp14:editId="0FD4B6FF">
                  <wp:simplePos x="0" y="0"/>
                  <wp:positionH relativeFrom="column">
                    <wp:posOffset>1378412</wp:posOffset>
                  </wp:positionH>
                  <wp:positionV relativeFrom="paragraph">
                    <wp:posOffset>34578</wp:posOffset>
                  </wp:positionV>
                  <wp:extent cx="976630" cy="512445"/>
                  <wp:effectExtent l="0" t="0" r="0" b="1905"/>
                  <wp:wrapTight wrapText="bothSides">
                    <wp:wrapPolygon edited="0">
                      <wp:start x="0" y="0"/>
                      <wp:lineTo x="0" y="20877"/>
                      <wp:lineTo x="21066" y="20877"/>
                      <wp:lineTo x="210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Pr="005378E7" w:rsidRDefault="005378E7" w:rsidP="009D10E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5378E7">
              <w:rPr>
                <w:rFonts w:ascii="Calibri" w:eastAsia="Calibri" w:hAnsi="Calibri" w:cs="Calibri"/>
                <w:i/>
                <w:sz w:val="24"/>
                <w:szCs w:val="24"/>
              </w:rPr>
              <w:t>Use the number</w:t>
            </w:r>
            <w:r w:rsidRPr="005378E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63</w:t>
            </w:r>
            <w:r w:rsidRPr="005378E7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and </w:t>
            </w:r>
            <w:r w:rsidRPr="005378E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27</w:t>
            </w:r>
            <w:r w:rsidRPr="005378E7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to create your own bar model. How many bar models can you create when adding and subtracting these number?</w:t>
            </w:r>
          </w:p>
          <w:p w:rsidR="00EA15D3" w:rsidRPr="005378E7" w:rsidRDefault="00EA15D3" w:rsidP="009D10E1">
            <w:pPr>
              <w:rPr>
                <w:i/>
                <w:noProof/>
                <w:lang w:eastAsia="en-GB"/>
              </w:rPr>
            </w:pPr>
          </w:p>
          <w:p w:rsidR="00F1501A" w:rsidRDefault="00F1501A" w:rsidP="009D10E1">
            <w:pPr>
              <w:rPr>
                <w:noProof/>
                <w:lang w:eastAsia="en-GB"/>
              </w:rPr>
            </w:pPr>
          </w:p>
          <w:p w:rsidR="00EA15D3" w:rsidRPr="00BC6FF8" w:rsidRDefault="00BC6FF8" w:rsidP="00A200E7">
            <w:pPr>
              <w:rPr>
                <w:noProof/>
                <w:color w:val="00B050"/>
                <w:sz w:val="24"/>
                <w:szCs w:val="24"/>
                <w:lang w:eastAsia="en-GB"/>
              </w:rPr>
            </w:pPr>
            <w:r w:rsidRPr="00BC6FF8"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  <w:t>Measuring mass in gramms.</w:t>
            </w:r>
          </w:p>
          <w:p w:rsidR="00BC6FF8" w:rsidRDefault="00BC6FF8" w:rsidP="00A200E7">
            <w:pPr>
              <w:rPr>
                <w:noProof/>
                <w:lang w:eastAsia="en-GB"/>
              </w:rPr>
            </w:pPr>
          </w:p>
          <w:p w:rsidR="00BC6FF8" w:rsidRPr="00BC6FF8" w:rsidRDefault="00BC6FF8" w:rsidP="00A200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Watch this video.</w:t>
            </w:r>
          </w:p>
          <w:p w:rsidR="00A200E7" w:rsidRDefault="00A200E7" w:rsidP="00A200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200E7" w:rsidRDefault="004E3F3C" w:rsidP="00A200E7">
            <w:hyperlink r:id="rId15" w:history="1">
              <w:r w:rsidR="00BC6FF8" w:rsidRPr="00BC6FF8">
                <w:rPr>
                  <w:color w:val="0000FF"/>
                  <w:u w:val="single"/>
                </w:rPr>
                <w:t>https://whiterosemaths.com/homelearning/year-2/</w:t>
              </w:r>
            </w:hyperlink>
          </w:p>
          <w:p w:rsidR="00BC6FF8" w:rsidRDefault="00BC6FF8" w:rsidP="00A200E7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E7D02DD" wp14:editId="4CE3DB42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60151</wp:posOffset>
                  </wp:positionV>
                  <wp:extent cx="1398905" cy="906780"/>
                  <wp:effectExtent l="0" t="0" r="0" b="7620"/>
                  <wp:wrapTight wrapText="bothSides">
                    <wp:wrapPolygon edited="0">
                      <wp:start x="0" y="0"/>
                      <wp:lineTo x="0" y="21328"/>
                      <wp:lineTo x="21178" y="21328"/>
                      <wp:lineTo x="2117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>
            <w:r w:rsidRPr="00BC6FF8">
              <w:rPr>
                <w:u w:val="single"/>
              </w:rPr>
              <w:t>Now complete these tasks</w:t>
            </w:r>
            <w:r>
              <w:t>:</w:t>
            </w:r>
          </w:p>
          <w:p w:rsidR="00BC6FF8" w:rsidRDefault="00BC6FF8" w:rsidP="00A200E7"/>
          <w:p w:rsidR="00BC6FF8" w:rsidRPr="00BC6FF8" w:rsidRDefault="00BC6FF8" w:rsidP="00BC6FF8">
            <w:pPr>
              <w:pStyle w:val="ListParagraph"/>
              <w:numPr>
                <w:ilvl w:val="0"/>
                <w:numId w:val="7"/>
              </w:num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C9D0C37" wp14:editId="5FEA89F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215265</wp:posOffset>
                  </wp:positionV>
                  <wp:extent cx="3365500" cy="1294765"/>
                  <wp:effectExtent l="0" t="0" r="6350" b="635"/>
                  <wp:wrapTight wrapText="bothSides">
                    <wp:wrapPolygon edited="0">
                      <wp:start x="0" y="0"/>
                      <wp:lineTo x="0" y="21293"/>
                      <wp:lineTo x="21518" y="21293"/>
                      <wp:lineTo x="2151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Default="00BC6FF8" w:rsidP="00A200E7">
            <w:p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B8EBCA3" wp14:editId="6DE79D9E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256540</wp:posOffset>
                  </wp:positionV>
                  <wp:extent cx="3068320" cy="1273810"/>
                  <wp:effectExtent l="0" t="0" r="0" b="2540"/>
                  <wp:wrapTight wrapText="bothSides">
                    <wp:wrapPolygon edited="0">
                      <wp:start x="0" y="0"/>
                      <wp:lineTo x="0" y="21320"/>
                      <wp:lineTo x="21457" y="21320"/>
                      <wp:lineTo x="2145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3666" r="3592"/>
                          <a:stretch/>
                        </pic:blipFill>
                        <pic:spPr bwMode="auto">
                          <a:xfrm>
                            <a:off x="0" y="0"/>
                            <a:ext cx="3068320" cy="12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B050"/>
              </w:rPr>
              <w:t>2.</w:t>
            </w: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Default="0036131E" w:rsidP="00A200E7">
            <w:p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67E9BBF3" wp14:editId="0CDC3A63">
                  <wp:simplePos x="0" y="0"/>
                  <wp:positionH relativeFrom="column">
                    <wp:posOffset>71178</wp:posOffset>
                  </wp:positionH>
                  <wp:positionV relativeFrom="paragraph">
                    <wp:posOffset>231140</wp:posOffset>
                  </wp:positionV>
                  <wp:extent cx="3082636" cy="1350852"/>
                  <wp:effectExtent l="0" t="0" r="3810" b="1905"/>
                  <wp:wrapTight wrapText="bothSides">
                    <wp:wrapPolygon edited="0">
                      <wp:start x="0" y="0"/>
                      <wp:lineTo x="0" y="21326"/>
                      <wp:lineTo x="21493" y="21326"/>
                      <wp:lineTo x="2149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636" cy="135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FF8">
              <w:rPr>
                <w:b/>
                <w:color w:val="00B050"/>
              </w:rPr>
              <w:t>3.</w:t>
            </w: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Pr="0036131E" w:rsidRDefault="0036131E" w:rsidP="00A200E7">
            <w:pPr>
              <w:rPr>
                <w:b/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D150BB0" wp14:editId="3B6E4032">
                  <wp:simplePos x="0" y="0"/>
                  <wp:positionH relativeFrom="column">
                    <wp:posOffset>150553</wp:posOffset>
                  </wp:positionH>
                  <wp:positionV relativeFrom="paragraph">
                    <wp:posOffset>328815</wp:posOffset>
                  </wp:positionV>
                  <wp:extent cx="2828925" cy="3933825"/>
                  <wp:effectExtent l="0" t="0" r="9525" b="9525"/>
                  <wp:wrapTight wrapText="bothSides">
                    <wp:wrapPolygon edited="0">
                      <wp:start x="0" y="0"/>
                      <wp:lineTo x="0" y="21548"/>
                      <wp:lineTo x="21527" y="21548"/>
                      <wp:lineTo x="2152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9" b="2458"/>
                          <a:stretch/>
                        </pic:blipFill>
                        <pic:spPr bwMode="auto">
                          <a:xfrm>
                            <a:off x="0" y="0"/>
                            <a:ext cx="2828925" cy="393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131E">
              <w:rPr>
                <w:b/>
                <w:color w:val="FF0000"/>
                <w:u w:val="single"/>
              </w:rPr>
              <w:t>Challenge!</w:t>
            </w: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Pr="00BC6FF8" w:rsidRDefault="00BC6FF8" w:rsidP="00A200E7">
            <w:pPr>
              <w:rPr>
                <w:b/>
                <w:color w:val="00B050"/>
              </w:rPr>
            </w:pPr>
          </w:p>
          <w:p w:rsidR="00BC6FF8" w:rsidRDefault="00BC6FF8" w:rsidP="00A200E7"/>
          <w:p w:rsidR="0036131E" w:rsidRDefault="0036131E" w:rsidP="00A200E7"/>
          <w:p w:rsidR="0036131E" w:rsidRDefault="0036131E" w:rsidP="00A200E7"/>
          <w:p w:rsidR="0036131E" w:rsidRDefault="0036131E" w:rsidP="00A200E7"/>
          <w:p w:rsidR="00A200E7" w:rsidRPr="00AD06A3" w:rsidRDefault="00A200E7" w:rsidP="004400C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9D10E1">
        <w:trPr>
          <w:trHeight w:val="841"/>
        </w:trPr>
        <w:tc>
          <w:tcPr>
            <w:tcW w:w="5671" w:type="dxa"/>
          </w:tcPr>
          <w:p w:rsidR="0024081D" w:rsidRPr="00A24E31" w:rsidRDefault="00A24E31" w:rsidP="00A24E3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24E31">
              <w:rPr>
                <w:b/>
                <w:sz w:val="28"/>
                <w:szCs w:val="28"/>
                <w:u w:val="single"/>
              </w:rPr>
              <w:lastRenderedPageBreak/>
              <w:t>Spelling</w:t>
            </w:r>
          </w:p>
          <w:p w:rsidR="008F1009" w:rsidRDefault="008F1009" w:rsidP="008F1009">
            <w:pPr>
              <w:jc w:val="center"/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Pr="00A24E31" w:rsidRDefault="00A24E31" w:rsidP="009D10E1">
            <w:pPr>
              <w:rPr>
                <w:lang w:eastAsia="en-GB"/>
              </w:rPr>
            </w:pPr>
            <w:r>
              <w:rPr>
                <w:lang w:eastAsia="en-GB"/>
              </w:rPr>
              <w:t>We can make an adjective by adding the suffix –</w:t>
            </w:r>
            <w:r w:rsidRPr="00A24E31">
              <w:rPr>
                <w:i/>
                <w:color w:val="00B050"/>
                <w:sz w:val="28"/>
                <w:szCs w:val="28"/>
                <w:lang w:eastAsia="en-GB"/>
              </w:rPr>
              <w:t>ful</w:t>
            </w:r>
            <w:r>
              <w:rPr>
                <w:i/>
                <w:color w:val="00B050"/>
                <w:sz w:val="28"/>
                <w:szCs w:val="28"/>
                <w:lang w:eastAsia="en-GB"/>
              </w:rPr>
              <w:t xml:space="preserve"> </w:t>
            </w:r>
            <w:r w:rsidRPr="00A24E31">
              <w:rPr>
                <w:lang w:eastAsia="en-GB"/>
              </w:rPr>
              <w:t>to a root word.</w:t>
            </w: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A24E31" w:rsidP="00A24E31">
            <w:pPr>
              <w:jc w:val="center"/>
              <w:rPr>
                <w:sz w:val="32"/>
                <w:szCs w:val="32"/>
                <w:lang w:eastAsia="en-GB"/>
              </w:rPr>
            </w:pPr>
            <w:r w:rsidRPr="00A24E31">
              <w:rPr>
                <w:sz w:val="32"/>
                <w:szCs w:val="32"/>
                <w:lang w:eastAsia="en-GB"/>
              </w:rPr>
              <w:t xml:space="preserve">thank + </w:t>
            </w:r>
            <w:r w:rsidRPr="00A24E31">
              <w:rPr>
                <w:i/>
                <w:color w:val="00B050"/>
                <w:sz w:val="32"/>
                <w:szCs w:val="32"/>
                <w:lang w:eastAsia="en-GB"/>
              </w:rPr>
              <w:t>ful</w:t>
            </w:r>
            <w:r w:rsidRPr="00A24E31">
              <w:rPr>
                <w:sz w:val="32"/>
                <w:szCs w:val="32"/>
                <w:lang w:eastAsia="en-GB"/>
              </w:rPr>
              <w:t xml:space="preserve"> = thankful</w:t>
            </w:r>
          </w:p>
          <w:p w:rsidR="00A24E31" w:rsidRDefault="00A24E31" w:rsidP="00A24E31">
            <w:pPr>
              <w:rPr>
                <w:sz w:val="32"/>
                <w:szCs w:val="32"/>
                <w:lang w:eastAsia="en-GB"/>
              </w:rPr>
            </w:pPr>
          </w:p>
          <w:p w:rsidR="00A24E31" w:rsidRDefault="00A24E31" w:rsidP="00A24E31">
            <w:pPr>
              <w:rPr>
                <w:lang w:eastAsia="en-GB"/>
              </w:rPr>
            </w:pPr>
            <w:r w:rsidRPr="00A24E31">
              <w:rPr>
                <w:lang w:eastAsia="en-GB"/>
              </w:rPr>
              <w:t xml:space="preserve">Practise </w:t>
            </w:r>
            <w:r>
              <w:rPr>
                <w:lang w:eastAsia="en-GB"/>
              </w:rPr>
              <w:t xml:space="preserve">spelling these words and write 5 sentences using them.  </w:t>
            </w:r>
          </w:p>
          <w:p w:rsidR="00A24E31" w:rsidRDefault="00A24E31" w:rsidP="00A24E31">
            <w:pPr>
              <w:rPr>
                <w:lang w:eastAsia="en-GB"/>
              </w:rPr>
            </w:pPr>
          </w:p>
          <w:p w:rsidR="00A24E31" w:rsidRPr="00A24E31" w:rsidRDefault="00A24E31" w:rsidP="00A24E3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726F5D35" wp14:editId="3557BA9B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16510</wp:posOffset>
                  </wp:positionV>
                  <wp:extent cx="2623185" cy="1898015"/>
                  <wp:effectExtent l="0" t="0" r="5715" b="6985"/>
                  <wp:wrapTight wrapText="bothSides">
                    <wp:wrapPolygon edited="0">
                      <wp:start x="0" y="0"/>
                      <wp:lineTo x="0" y="21463"/>
                      <wp:lineTo x="21490" y="21463"/>
                      <wp:lineTo x="2149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C2D2599" wp14:editId="1B0849BB">
                  <wp:simplePos x="0" y="0"/>
                  <wp:positionH relativeFrom="column">
                    <wp:posOffset>97617</wp:posOffset>
                  </wp:positionH>
                  <wp:positionV relativeFrom="paragraph">
                    <wp:posOffset>71928</wp:posOffset>
                  </wp:positionV>
                  <wp:extent cx="3137535" cy="2137410"/>
                  <wp:effectExtent l="0" t="0" r="0" b="0"/>
                  <wp:wrapTight wrapText="bothSides">
                    <wp:wrapPolygon edited="0">
                      <wp:start x="0" y="0"/>
                      <wp:lineTo x="0" y="19444"/>
                      <wp:lineTo x="19541" y="19444"/>
                      <wp:lineTo x="1954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15" r="-11797" b="-11797"/>
                          <a:stretch/>
                        </pic:blipFill>
                        <pic:spPr bwMode="auto">
                          <a:xfrm>
                            <a:off x="0" y="0"/>
                            <a:ext cx="3137535" cy="213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Pr="00A24E31" w:rsidRDefault="00A24E31" w:rsidP="009D10E1">
            <w:pPr>
              <w:rPr>
                <w:b/>
                <w:lang w:eastAsia="en-GB"/>
              </w:rPr>
            </w:pPr>
          </w:p>
          <w:p w:rsidR="00A24E31" w:rsidRDefault="00A24E3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  <w:r w:rsidRPr="00A24E31">
              <w:rPr>
                <w:b/>
                <w:i/>
                <w:color w:val="00B050"/>
                <w:lang w:eastAsia="en-GB"/>
              </w:rPr>
              <w:t>Can you make a story using all of these words?</w:t>
            </w: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Pr="00A24E31" w:rsidRDefault="00607532" w:rsidP="00A24E31">
            <w:pPr>
              <w:jc w:val="center"/>
              <w:rPr>
                <w:b/>
                <w:i/>
                <w:lang w:eastAsia="en-GB"/>
              </w:rPr>
            </w:pPr>
          </w:p>
        </w:tc>
        <w:tc>
          <w:tcPr>
            <w:tcW w:w="5387" w:type="dxa"/>
          </w:tcPr>
          <w:p w:rsidR="00EA15D3" w:rsidRDefault="00607532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History</w:t>
            </w:r>
          </w:p>
          <w:p w:rsidR="00607532" w:rsidRPr="00607532" w:rsidRDefault="00607532" w:rsidP="009D10E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345A83D" wp14:editId="525421A6">
                  <wp:simplePos x="0" y="0"/>
                  <wp:positionH relativeFrom="column">
                    <wp:posOffset>285577</wp:posOffset>
                  </wp:positionH>
                  <wp:positionV relativeFrom="paragraph">
                    <wp:posOffset>240953</wp:posOffset>
                  </wp:positionV>
                  <wp:extent cx="2664460" cy="2188210"/>
                  <wp:effectExtent l="0" t="0" r="2540" b="2540"/>
                  <wp:wrapTight wrapText="bothSides">
                    <wp:wrapPolygon edited="0">
                      <wp:start x="0" y="0"/>
                      <wp:lineTo x="0" y="21437"/>
                      <wp:lineTo x="21466" y="21437"/>
                      <wp:lineTo x="2146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0" b="1"/>
                          <a:stretch/>
                        </pic:blipFill>
                        <pic:spPr bwMode="auto">
                          <a:xfrm>
                            <a:off x="0" y="0"/>
                            <a:ext cx="2664460" cy="218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  <w:t>Who was Mary Seacole?</w:t>
            </w:r>
          </w:p>
          <w:p w:rsidR="00EA15D3" w:rsidRPr="00261D45" w:rsidRDefault="00EA15D3" w:rsidP="009D10E1">
            <w:p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  <w:u w:val="single"/>
              </w:rPr>
            </w:pPr>
          </w:p>
          <w:p w:rsidR="00EA15D3" w:rsidRDefault="00EA15D3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Follow the link bellow and watch the videos about Mary Seacole.</w:t>
            </w:r>
          </w:p>
          <w:p w:rsidR="00607532" w:rsidRDefault="004E3F3C" w:rsidP="009D10E1">
            <w:pPr>
              <w:spacing w:after="200"/>
            </w:pPr>
            <w:hyperlink r:id="rId24" w:history="1">
              <w:r w:rsidR="00607532" w:rsidRPr="00607532">
                <w:rPr>
                  <w:color w:val="0000FF"/>
                  <w:u w:val="single"/>
                </w:rPr>
                <w:t>https://www.bbc.co.uk/bitesize/articles/zg7n2v4</w:t>
              </w:r>
            </w:hyperlink>
          </w:p>
          <w:p w:rsidR="00607532" w:rsidRDefault="00607532" w:rsidP="009D10E1">
            <w:pPr>
              <w:spacing w:after="200"/>
            </w:pPr>
          </w:p>
          <w:p w:rsidR="00607532" w:rsidRDefault="00607532" w:rsidP="009D10E1">
            <w:pPr>
              <w:spacing w:after="200"/>
            </w:pPr>
          </w:p>
          <w:p w:rsidR="00607532" w:rsidRPr="000F3E3F" w:rsidRDefault="00176901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t xml:space="preserve">Create a poster about </w:t>
            </w:r>
            <w:r w:rsidR="004E3F3C">
              <w:t xml:space="preserve">Mary Seacole’s life and her </w:t>
            </w:r>
            <w:bookmarkStart w:id="0" w:name="_GoBack"/>
            <w:bookmarkEnd w:id="0"/>
            <w:r>
              <w:t xml:space="preserve"> achievements.</w:t>
            </w:r>
          </w:p>
        </w:tc>
      </w:tr>
      <w:tr w:rsidR="00EA15D3" w:rsidTr="009D10E1">
        <w:trPr>
          <w:trHeight w:val="686"/>
        </w:trPr>
        <w:tc>
          <w:tcPr>
            <w:tcW w:w="5671" w:type="dxa"/>
          </w:tcPr>
          <w:p w:rsidR="008E22C0" w:rsidRDefault="00176901" w:rsidP="0017690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Music</w:t>
            </w:r>
          </w:p>
          <w:p w:rsidR="00176901" w:rsidRPr="00CC387F" w:rsidRDefault="00CC387F" w:rsidP="00CC387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  <w:r w:rsidRPr="00CC387F"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FB32C29" wp14:editId="57B1F424">
                  <wp:simplePos x="0" y="0"/>
                  <wp:positionH relativeFrom="column">
                    <wp:posOffset>83762</wp:posOffset>
                  </wp:positionH>
                  <wp:positionV relativeFrom="paragraph">
                    <wp:posOffset>362008</wp:posOffset>
                  </wp:positionV>
                  <wp:extent cx="3296920" cy="2122170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467" y="21329"/>
                      <wp:lineTo x="21467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87F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Follow the link below and watch two videos</w:t>
            </w:r>
            <w:r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:</w:t>
            </w:r>
          </w:p>
          <w:p w:rsidR="00176901" w:rsidRDefault="00176901" w:rsidP="0017690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176901" w:rsidRDefault="00176901" w:rsidP="0017690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176901" w:rsidRDefault="004E3F3C" w:rsidP="00176901">
            <w:pPr>
              <w:spacing w:after="200" w:line="276" w:lineRule="auto"/>
              <w:jc w:val="center"/>
            </w:pPr>
            <w:hyperlink r:id="rId26" w:history="1">
              <w:r w:rsidR="00176901" w:rsidRPr="00176901">
                <w:rPr>
                  <w:color w:val="0000FF"/>
                  <w:u w:val="single"/>
                </w:rPr>
                <w:t>https://www.bbc.co.uk/bitesize/articles/zd748xs</w:t>
              </w:r>
            </w:hyperlink>
          </w:p>
          <w:p w:rsidR="00CC387F" w:rsidRPr="00CC387F" w:rsidRDefault="00CC387F" w:rsidP="00176901">
            <w:pPr>
              <w:spacing w:after="200" w:line="276" w:lineRule="auto"/>
              <w:jc w:val="center"/>
              <w:rPr>
                <w:b/>
              </w:rPr>
            </w:pPr>
          </w:p>
          <w:p w:rsidR="00CC387F" w:rsidRPr="00CC387F" w:rsidRDefault="00CC387F" w:rsidP="00CC387F">
            <w:pPr>
              <w:spacing w:after="200" w:line="276" w:lineRule="auto"/>
              <w:rPr>
                <w:b/>
                <w:color w:val="FF0000"/>
              </w:rPr>
            </w:pPr>
            <w:r w:rsidRPr="00CC387F">
              <w:rPr>
                <w:b/>
                <w:color w:val="FF0000"/>
              </w:rPr>
              <w:t>Have a go at making your own jam jar instruments.</w:t>
            </w:r>
          </w:p>
          <w:p w:rsidR="00CC387F" w:rsidRPr="00CC387F" w:rsidRDefault="00CC387F" w:rsidP="00CC387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  <w:u w:val="single"/>
              </w:rPr>
            </w:pPr>
            <w:r w:rsidRPr="00CC387F">
              <w:rPr>
                <w:b/>
                <w:color w:val="FF0000"/>
              </w:rPr>
              <w:t>Enjoy making music!</w:t>
            </w: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2B4D54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057012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387" w:type="dxa"/>
          </w:tcPr>
          <w:p w:rsidR="00EA15D3" w:rsidRDefault="00CC387F" w:rsidP="009D10E1">
            <w:pPr>
              <w:spacing w:after="20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Maths</w:t>
            </w:r>
          </w:p>
          <w:p w:rsidR="00CC387F" w:rsidRDefault="00CC387F" w:rsidP="009D10E1">
            <w:pPr>
              <w:spacing w:after="200" w:line="276" w:lineRule="auto"/>
              <w:jc w:val="center"/>
              <w:rPr>
                <w:b/>
                <w:u w:val="single"/>
              </w:rPr>
            </w:pPr>
          </w:p>
          <w:p w:rsid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  <w:r w:rsidRPr="00CC387F">
              <w:rPr>
                <w:b/>
                <w:color w:val="00B050"/>
              </w:rPr>
              <w:t xml:space="preserve">Practise your 5 times table </w:t>
            </w:r>
          </w:p>
          <w:p w:rsid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CC387F" w:rsidRDefault="004E3F3C" w:rsidP="00CC387F">
            <w:pPr>
              <w:spacing w:after="200" w:line="276" w:lineRule="auto"/>
            </w:pPr>
            <w:hyperlink r:id="rId27" w:history="1">
              <w:r w:rsidR="00CC387F" w:rsidRPr="00CC387F">
                <w:rPr>
                  <w:color w:val="0000FF"/>
                  <w:u w:val="single"/>
                </w:rPr>
                <w:t>https://www.bbc.co.uk/bitesize/topics/zqbg87h/articles/zw8qxfr</w:t>
              </w:r>
            </w:hyperlink>
          </w:p>
          <w:p w:rsidR="00CC387F" w:rsidRDefault="00CC387F" w:rsidP="00CC387F">
            <w:pPr>
              <w:spacing w:after="200" w:line="276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093749C7" wp14:editId="29161603">
                  <wp:simplePos x="0" y="0"/>
                  <wp:positionH relativeFrom="column">
                    <wp:posOffset>119669</wp:posOffset>
                  </wp:positionH>
                  <wp:positionV relativeFrom="paragraph">
                    <wp:posOffset>121977</wp:posOffset>
                  </wp:positionV>
                  <wp:extent cx="2805545" cy="1641225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14" y="21316"/>
                      <wp:lineTo x="2141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545" cy="164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87F" w:rsidRP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EA15D3" w:rsidRDefault="00EA15D3" w:rsidP="009D10E1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CC387F" w:rsidP="009D10E1">
            <w:pPr>
              <w:spacing w:after="200" w:line="276" w:lineRule="auto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Now scroll down to the bottom and c</w:t>
            </w:r>
            <w:r w:rsidRPr="00CC387F">
              <w:rPr>
                <w:b/>
                <w:color w:val="00B050"/>
              </w:rPr>
              <w:t>omplete the quiz.  How did you do?</w:t>
            </w:r>
          </w:p>
          <w:p w:rsidR="00CC387F" w:rsidRDefault="00CC387F" w:rsidP="009D10E1">
            <w:pPr>
              <w:spacing w:after="200" w:line="276" w:lineRule="auto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107431</wp:posOffset>
                  </wp:positionH>
                  <wp:positionV relativeFrom="paragraph">
                    <wp:posOffset>272127</wp:posOffset>
                  </wp:positionV>
                  <wp:extent cx="2847109" cy="1123757"/>
                  <wp:effectExtent l="0" t="0" r="0" b="635"/>
                  <wp:wrapTight wrapText="bothSides">
                    <wp:wrapPolygon edited="0">
                      <wp:start x="0" y="0"/>
                      <wp:lineTo x="0" y="21246"/>
                      <wp:lineTo x="21393" y="21246"/>
                      <wp:lineTo x="213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09" cy="112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87F" w:rsidRDefault="00CC387F" w:rsidP="009D10E1">
            <w:pPr>
              <w:spacing w:after="200" w:line="276" w:lineRule="auto"/>
            </w:pPr>
          </w:p>
          <w:p w:rsidR="00CC387F" w:rsidRDefault="00CC387F" w:rsidP="009D10E1">
            <w:pPr>
              <w:spacing w:after="200" w:line="276" w:lineRule="auto"/>
            </w:pPr>
          </w:p>
          <w:p w:rsidR="00CC387F" w:rsidRDefault="00CC387F" w:rsidP="009D10E1">
            <w:pPr>
              <w:spacing w:after="200" w:line="276" w:lineRule="auto"/>
            </w:pPr>
          </w:p>
          <w:p w:rsidR="00CC387F" w:rsidRDefault="00CC387F" w:rsidP="009D10E1">
            <w:pPr>
              <w:spacing w:after="200" w:line="276" w:lineRule="auto"/>
            </w:pPr>
          </w:p>
          <w:p w:rsidR="00CC387F" w:rsidRDefault="00CC387F" w:rsidP="009D10E1">
            <w:pPr>
              <w:spacing w:after="200" w:line="276" w:lineRule="auto"/>
            </w:pPr>
          </w:p>
          <w:p w:rsidR="00CC387F" w:rsidRPr="008820DD" w:rsidRDefault="00CC387F" w:rsidP="009D10E1">
            <w:pPr>
              <w:spacing w:after="200" w:line="276" w:lineRule="auto"/>
            </w:pPr>
          </w:p>
        </w:tc>
      </w:tr>
    </w:tbl>
    <w:p w:rsidR="007807C2" w:rsidRDefault="003A4B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tbl>
      <w:tblPr>
        <w:tblW w:w="9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0"/>
        <w:gridCol w:w="7580"/>
      </w:tblGrid>
      <w:tr w:rsidR="004400CC" w:rsidRPr="004400CC" w:rsidTr="004400CC">
        <w:trPr>
          <w:trHeight w:val="819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42"/>
                <w:szCs w:val="42"/>
                <w:lang w:val="en-US" w:eastAsia="en-GB"/>
              </w:rPr>
              <w:lastRenderedPageBreak/>
              <w:t>Features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9512EB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42"/>
                <w:szCs w:val="42"/>
                <w:lang w:val="en-US" w:eastAsia="en-GB"/>
              </w:rPr>
              <w:t>Notes for………….</w:t>
            </w:r>
            <w:r w:rsidR="004400CC" w:rsidRPr="004400C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42"/>
                <w:szCs w:val="42"/>
                <w:lang w:val="en-US" w:eastAsia="en-GB"/>
              </w:rPr>
              <w:t xml:space="preserve"> biography</w:t>
            </w:r>
          </w:p>
        </w:tc>
      </w:tr>
      <w:tr w:rsidR="004400CC" w:rsidRPr="004400CC" w:rsidTr="004400CC">
        <w:trPr>
          <w:trHeight w:val="808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Title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4400CC" w:rsidRPr="004400CC" w:rsidTr="004400CC">
        <w:trPr>
          <w:trHeight w:val="2205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Overview paragraph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4400CC" w:rsidRPr="004400CC" w:rsidTr="004400CC">
        <w:trPr>
          <w:trHeight w:val="1899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Childhood events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4400CC" w:rsidRPr="004400CC" w:rsidTr="004400CC">
        <w:trPr>
          <w:trHeight w:val="2190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Early life, events and achievements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4400CC" w:rsidRPr="004400CC" w:rsidTr="004400CC">
        <w:trPr>
          <w:trHeight w:val="2627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Later life, events and achievements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4400CC" w:rsidRPr="004400CC" w:rsidTr="004400CC">
        <w:trPr>
          <w:trHeight w:val="1722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400CC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34"/>
                <w:szCs w:val="34"/>
                <w:lang w:val="en-US" w:eastAsia="en-GB"/>
              </w:rPr>
              <w:t>Concluding paragraph</w:t>
            </w:r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14" w:type="dxa"/>
              <w:bottom w:w="101" w:type="dxa"/>
              <w:right w:w="114" w:type="dxa"/>
            </w:tcMar>
            <w:hideMark/>
          </w:tcPr>
          <w:p w:rsidR="004400CC" w:rsidRPr="004400CC" w:rsidRDefault="004400CC" w:rsidP="004400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3A4BDE" w:rsidRDefault="003A4BDE">
      <w:pPr>
        <w:rPr>
          <w:rFonts w:ascii="Calibri" w:eastAsia="Calibri" w:hAnsi="Calibri" w:cs="Calibri"/>
        </w:rPr>
      </w:pPr>
    </w:p>
    <w:p w:rsidR="0024081D" w:rsidRDefault="0024081D">
      <w:pPr>
        <w:rPr>
          <w:rFonts w:ascii="Calibri" w:eastAsia="Calibri" w:hAnsi="Calibri" w:cs="Calibri"/>
        </w:rPr>
      </w:pPr>
    </w:p>
    <w:p w:rsidR="00F323B8" w:rsidRDefault="00F323B8">
      <w:pPr>
        <w:rPr>
          <w:rFonts w:ascii="Times" w:hAnsi="Times"/>
          <w:sz w:val="20"/>
          <w:szCs w:val="20"/>
        </w:rPr>
      </w:pPr>
    </w:p>
    <w:p w:rsidR="003A4BDE" w:rsidRPr="00EA15D3" w:rsidRDefault="003A4BDE">
      <w:pPr>
        <w:rPr>
          <w:rFonts w:ascii="Times" w:hAnsi="Times"/>
          <w:sz w:val="20"/>
          <w:szCs w:val="20"/>
        </w:rPr>
      </w:pPr>
    </w:p>
    <w:sectPr w:rsidR="003A4BDE" w:rsidRPr="00EA15D3" w:rsidSect="009D10E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901" w:rsidRDefault="00176901" w:rsidP="004400CC">
      <w:pPr>
        <w:spacing w:after="0" w:line="240" w:lineRule="auto"/>
      </w:pPr>
      <w:r>
        <w:separator/>
      </w:r>
    </w:p>
  </w:endnote>
  <w:endnote w:type="continuationSeparator" w:id="0">
    <w:p w:rsidR="00176901" w:rsidRDefault="00176901" w:rsidP="0044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901" w:rsidRDefault="00176901" w:rsidP="004400CC">
      <w:pPr>
        <w:spacing w:after="0" w:line="240" w:lineRule="auto"/>
      </w:pPr>
      <w:r>
        <w:separator/>
      </w:r>
    </w:p>
  </w:footnote>
  <w:footnote w:type="continuationSeparator" w:id="0">
    <w:p w:rsidR="00176901" w:rsidRDefault="00176901" w:rsidP="00440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D3944"/>
    <w:multiLevelType w:val="hybridMultilevel"/>
    <w:tmpl w:val="664E5A3A"/>
    <w:lvl w:ilvl="0" w:tplc="E84C2BBC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BA3506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A6ABEA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4851FE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A8A962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CEDAB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84AF10C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E84C7A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5A38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DE772D"/>
    <w:multiLevelType w:val="hybridMultilevel"/>
    <w:tmpl w:val="B652E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636B5"/>
    <w:multiLevelType w:val="hybridMultilevel"/>
    <w:tmpl w:val="E8B29908"/>
    <w:lvl w:ilvl="0" w:tplc="722EC25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AEC7C4">
      <w:start w:val="1"/>
      <w:numFmt w:val="lowerLetter"/>
      <w:lvlText w:val="%2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56C31E">
      <w:start w:val="1"/>
      <w:numFmt w:val="lowerRoman"/>
      <w:lvlText w:val="%3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60FB66">
      <w:start w:val="1"/>
      <w:numFmt w:val="decimal"/>
      <w:lvlText w:val="%4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FC1ACA">
      <w:start w:val="1"/>
      <w:numFmt w:val="lowerLetter"/>
      <w:lvlText w:val="%5"/>
      <w:lvlJc w:val="left"/>
      <w:pPr>
        <w:ind w:left="3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305B54">
      <w:start w:val="1"/>
      <w:numFmt w:val="lowerRoman"/>
      <w:lvlText w:val="%6"/>
      <w:lvlJc w:val="left"/>
      <w:pPr>
        <w:ind w:left="4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C6F7FE">
      <w:start w:val="1"/>
      <w:numFmt w:val="decimal"/>
      <w:lvlText w:val="%7"/>
      <w:lvlJc w:val="left"/>
      <w:pPr>
        <w:ind w:left="4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6B700">
      <w:start w:val="1"/>
      <w:numFmt w:val="lowerLetter"/>
      <w:lvlText w:val="%8"/>
      <w:lvlJc w:val="left"/>
      <w:pPr>
        <w:ind w:left="5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223838">
      <w:start w:val="1"/>
      <w:numFmt w:val="lowerRoman"/>
      <w:lvlText w:val="%9"/>
      <w:lvlJc w:val="left"/>
      <w:pPr>
        <w:ind w:left="6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B03BC8"/>
    <w:multiLevelType w:val="hybridMultilevel"/>
    <w:tmpl w:val="5A78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01CDB"/>
    <w:multiLevelType w:val="hybridMultilevel"/>
    <w:tmpl w:val="81DEAEF2"/>
    <w:lvl w:ilvl="0" w:tplc="1F62342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2CBF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306AD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A5096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FAE96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1A80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C04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B1A9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C6CE5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1424BF"/>
    <w:multiLevelType w:val="hybridMultilevel"/>
    <w:tmpl w:val="F5AA3302"/>
    <w:lvl w:ilvl="0" w:tplc="433CB83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62AD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8F2B4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1E82B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59E95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13C4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C6DD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7CB9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F9443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24564F"/>
    <w:multiLevelType w:val="hybridMultilevel"/>
    <w:tmpl w:val="E2EC2590"/>
    <w:lvl w:ilvl="0" w:tplc="A0A0B4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B050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D3"/>
    <w:rsid w:val="0004610C"/>
    <w:rsid w:val="000E21A5"/>
    <w:rsid w:val="00147DF5"/>
    <w:rsid w:val="00176901"/>
    <w:rsid w:val="00227784"/>
    <w:rsid w:val="0024081D"/>
    <w:rsid w:val="00261D45"/>
    <w:rsid w:val="00264C5D"/>
    <w:rsid w:val="0036131E"/>
    <w:rsid w:val="003A4BDE"/>
    <w:rsid w:val="003E7963"/>
    <w:rsid w:val="0042111B"/>
    <w:rsid w:val="004400CC"/>
    <w:rsid w:val="0045788B"/>
    <w:rsid w:val="004E3F3C"/>
    <w:rsid w:val="004E6870"/>
    <w:rsid w:val="00501191"/>
    <w:rsid w:val="005378E7"/>
    <w:rsid w:val="005A3B1A"/>
    <w:rsid w:val="00607532"/>
    <w:rsid w:val="00682872"/>
    <w:rsid w:val="0068532C"/>
    <w:rsid w:val="007807C2"/>
    <w:rsid w:val="007C1F3B"/>
    <w:rsid w:val="00894224"/>
    <w:rsid w:val="008E22C0"/>
    <w:rsid w:val="008F1009"/>
    <w:rsid w:val="009512EB"/>
    <w:rsid w:val="009D10E1"/>
    <w:rsid w:val="00A200E7"/>
    <w:rsid w:val="00A24E31"/>
    <w:rsid w:val="00A56F60"/>
    <w:rsid w:val="00AB33E6"/>
    <w:rsid w:val="00BC6FF8"/>
    <w:rsid w:val="00CC387F"/>
    <w:rsid w:val="00D619F3"/>
    <w:rsid w:val="00D8030C"/>
    <w:rsid w:val="00EA15D3"/>
    <w:rsid w:val="00F1501A"/>
    <w:rsid w:val="00F323B8"/>
    <w:rsid w:val="00F4750F"/>
    <w:rsid w:val="00F5746E"/>
    <w:rsid w:val="00F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01002"/>
  <w15:docId w15:val="{AC00B54D-2B11-4308-9368-7AE02018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13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0CC"/>
  </w:style>
  <w:style w:type="paragraph" w:styleId="Footer">
    <w:name w:val="footer"/>
    <w:basedOn w:val="Normal"/>
    <w:link w:val="Foot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035">
          <w:marLeft w:val="0"/>
          <w:marRight w:val="0"/>
          <w:marTop w:val="165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  <w:divsChild>
            <w:div w:id="2448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699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225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lineonline.net/books/catching-the-moon-the-story-of-a-young-girls-baseball-drea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bbc.co.uk/bitesize/articles/zd748x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year2@highworthcombined.co.u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s://www.bbc.co.uk/bitesize/articles/zg7n2v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year-2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bbc.co.uk/bitesize/topics/zqbg87h/articles/zw8qxf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CBB02326</Template>
  <TotalTime>3</TotalTime>
  <Pages>6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Olga Clarke</cp:lastModifiedBy>
  <cp:revision>3</cp:revision>
  <dcterms:created xsi:type="dcterms:W3CDTF">2020-07-03T12:52:00Z</dcterms:created>
  <dcterms:modified xsi:type="dcterms:W3CDTF">2020-07-03T13:08:00Z</dcterms:modified>
</cp:coreProperties>
</file>