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B94329" w14:textId="77777777" w:rsidR="57BE4254" w:rsidRDefault="57BE4254" w:rsidP="18719429">
      <w:pPr>
        <w:spacing w:after="200" w:line="276" w:lineRule="auto"/>
        <w:jc w:val="center"/>
        <w:rPr>
          <w:rFonts w:ascii="Calibri" w:eastAsia="Calibri" w:hAnsi="Calibri" w:cs="Calibri"/>
          <w:sz w:val="24"/>
          <w:szCs w:val="24"/>
        </w:rPr>
      </w:pPr>
      <w:r w:rsidRPr="18719429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Year 2 Home Learning </w:t>
      </w:r>
    </w:p>
    <w:p w14:paraId="1C5258E2" w14:textId="01440F85" w:rsidR="57BE4254" w:rsidRDefault="57BE4254" w:rsidP="4BB900D0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4BB900D0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Week </w:t>
      </w:r>
      <w:r w:rsidR="00171EF8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Commencing 13 July </w:t>
      </w:r>
      <w:r w:rsidR="0087646B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2020- </w:t>
      </w:r>
      <w:r w:rsidR="000F2F70">
        <w:rPr>
          <w:rFonts w:ascii="Calibri" w:eastAsia="Calibri" w:hAnsi="Calibri" w:cs="Calibri"/>
          <w:b/>
          <w:bCs/>
          <w:sz w:val="24"/>
          <w:szCs w:val="24"/>
          <w:u w:val="single"/>
        </w:rPr>
        <w:t>Monday</w:t>
      </w:r>
    </w:p>
    <w:p w14:paraId="1E28998A" w14:textId="77777777" w:rsidR="00610CDB" w:rsidRDefault="00610CDB" w:rsidP="4BB900D0">
      <w:pPr>
        <w:spacing w:after="20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Please send your work to- </w:t>
      </w:r>
      <w:hyperlink r:id="rId5" w:history="1">
        <w:r w:rsidRPr="001000D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year2@highworthcombined.co.uk</w:t>
        </w:r>
      </w:hyperlink>
    </w:p>
    <w:p w14:paraId="3B3CF0CA" w14:textId="5033E24A" w:rsidR="18719429" w:rsidRDefault="00610CDB" w:rsidP="18719429">
      <w:p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We </w:t>
      </w:r>
      <w:r w:rsidR="00D933C4">
        <w:rPr>
          <w:rFonts w:ascii="Calibri" w:eastAsia="Calibri" w:hAnsi="Calibri" w:cs="Calibri"/>
          <w:b/>
          <w:bCs/>
          <w:sz w:val="24"/>
          <w:szCs w:val="24"/>
        </w:rPr>
        <w:t xml:space="preserve">always </w:t>
      </w:r>
      <w:r>
        <w:rPr>
          <w:rFonts w:ascii="Calibri" w:eastAsia="Calibri" w:hAnsi="Calibri" w:cs="Calibri"/>
          <w:b/>
          <w:bCs/>
          <w:sz w:val="24"/>
          <w:szCs w:val="24"/>
        </w:rPr>
        <w:t>lo</w:t>
      </w:r>
      <w:r w:rsidR="00D933C4">
        <w:rPr>
          <w:rFonts w:ascii="Calibri" w:eastAsia="Calibri" w:hAnsi="Calibri" w:cs="Calibri"/>
          <w:b/>
          <w:bCs/>
          <w:sz w:val="24"/>
          <w:szCs w:val="24"/>
        </w:rPr>
        <w:t>ok forward to seeing your work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. Please let us know if you need any help or have any questions. </w:t>
      </w:r>
    </w:p>
    <w:tbl>
      <w:tblPr>
        <w:tblStyle w:val="TableGrid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1"/>
        <w:gridCol w:w="5387"/>
      </w:tblGrid>
      <w:tr w:rsidR="00AC26C9" w14:paraId="738BCC32" w14:textId="77777777" w:rsidTr="00C8687D">
        <w:trPr>
          <w:trHeight w:val="4647"/>
        </w:trPr>
        <w:tc>
          <w:tcPr>
            <w:tcW w:w="5671" w:type="dxa"/>
          </w:tcPr>
          <w:p w14:paraId="13C4B19B" w14:textId="27591EA7" w:rsidR="006773B4" w:rsidRDefault="000F2F70" w:rsidP="00000C58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 xml:space="preserve">English </w:t>
            </w:r>
          </w:p>
          <w:p w14:paraId="20F9C66F" w14:textId="7FF4F7C5" w:rsidR="0051487C" w:rsidRDefault="0051487C" w:rsidP="0051487C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Watch the video using the link below.</w:t>
            </w:r>
          </w:p>
          <w:p w14:paraId="69B5A190" w14:textId="7EA2CB60" w:rsidR="00676791" w:rsidRDefault="00D433B9" w:rsidP="006773B4">
            <w:pPr>
              <w:spacing w:after="200" w:line="276" w:lineRule="auto"/>
            </w:pPr>
            <w:hyperlink r:id="rId6" w:history="1">
              <w:r>
                <w:rPr>
                  <w:rStyle w:val="Hyperlink"/>
                </w:rPr>
                <w:t>https://www.literacyshed.com/caterpillar-shoes.html</w:t>
              </w:r>
            </w:hyperlink>
          </w:p>
          <w:p w14:paraId="46610C46" w14:textId="04B5FE5E" w:rsidR="0051487C" w:rsidRDefault="0051487C" w:rsidP="0051487C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551440" wp14:editId="5CE70FE1">
                  <wp:extent cx="1520825" cy="1501031"/>
                  <wp:effectExtent l="0" t="0" r="3175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408" cy="152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EAC27" w14:textId="7C09E3B7" w:rsidR="00D161CB" w:rsidRDefault="00D161CB" w:rsidP="00D161CB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Activities-</w:t>
            </w:r>
          </w:p>
          <w:p w14:paraId="54EC08A8" w14:textId="7B4F6355" w:rsidR="00D161CB" w:rsidRPr="00D161CB" w:rsidRDefault="00D161CB" w:rsidP="00D161CB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D161C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Did you hear all the rhyming words they used? Write down as many words as you can. Are they spelt with the same spelling patterns?</w:t>
            </w:r>
          </w:p>
          <w:p w14:paraId="3923D92C" w14:textId="48619E86" w:rsidR="00D161CB" w:rsidRPr="00D161CB" w:rsidRDefault="00D161CB" w:rsidP="00D161CB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D161CB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Answer the following questions using full sentences using evidence to support your answer.</w:t>
            </w:r>
          </w:p>
          <w:p w14:paraId="15998678" w14:textId="1E3ACE09" w:rsidR="00D161CB" w:rsidRDefault="00D161CB" w:rsidP="00D161CB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At the beginning of the story, what does the caterpillar like to do the most?</w:t>
            </w:r>
          </w:p>
          <w:p w14:paraId="50FEE632" w14:textId="025F563F" w:rsidR="00D161CB" w:rsidRDefault="00D161CB" w:rsidP="00D161CB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Why did the caterpillar want to give his shoes away?</w:t>
            </w:r>
          </w:p>
          <w:p w14:paraId="1E7C722D" w14:textId="03CCC241" w:rsidR="00D161CB" w:rsidRDefault="00D161CB" w:rsidP="00D161CB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Which shoes did the caterpillar give to the woodlouse?</w:t>
            </w:r>
          </w:p>
          <w:p w14:paraId="6144DA9A" w14:textId="21571469" w:rsidR="00D161CB" w:rsidRDefault="00D161CB" w:rsidP="00D161CB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Who did the caterpillar give his last show to?</w:t>
            </w:r>
          </w:p>
          <w:p w14:paraId="24B6B186" w14:textId="5E5607FC" w:rsidR="00D161CB" w:rsidRDefault="00D161CB" w:rsidP="00D161CB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What happened to caterpillar after he gave all his shoes away?</w:t>
            </w:r>
          </w:p>
          <w:p w14:paraId="6377BE5B" w14:textId="29EEA08E" w:rsidR="00D161CB" w:rsidRPr="00D161CB" w:rsidRDefault="00D161CB" w:rsidP="00D161CB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How did the caterpillar feel at the end of the story and how do you know?</w:t>
            </w:r>
          </w:p>
          <w:p w14:paraId="3606281E" w14:textId="41ED2788" w:rsidR="00D161CB" w:rsidRDefault="00D161CB" w:rsidP="00D161CB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Does this story remind you of any other stories you have read/watched?</w:t>
            </w:r>
          </w:p>
          <w:p w14:paraId="132BFEE0" w14:textId="113CF46F" w:rsidR="00D161CB" w:rsidRPr="00D161CB" w:rsidRDefault="00D161CB" w:rsidP="00D161CB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Can you list all the different </w:t>
            </w:r>
            <w:r w:rsidR="00FC2D0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creatures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and their settings?</w:t>
            </w:r>
          </w:p>
          <w:p w14:paraId="6D273D57" w14:textId="77777777" w:rsidR="00EB10AA" w:rsidRDefault="00EB10AA" w:rsidP="006773B4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14:paraId="612FAE02" w14:textId="3A9C1C40" w:rsidR="00BC5E75" w:rsidRPr="00BC5E75" w:rsidRDefault="00BC5E75" w:rsidP="0005318D">
            <w:pPr>
              <w:spacing w:after="200"/>
              <w:rPr>
                <w:rFonts w:ascii="Calibri" w:eastAsia="Calibri" w:hAnsi="Calibri" w:cs="Calibri"/>
                <w:bCs/>
                <w:color w:val="00B050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DFE8FC7" w14:textId="507300DB" w:rsidR="00D62F7C" w:rsidRPr="00C8687D" w:rsidRDefault="00463303" w:rsidP="00C8687D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u w:val="single"/>
                <w:shd w:val="clear" w:color="auto" w:fill="FFFFFF"/>
              </w:rPr>
              <w:lastRenderedPageBreak/>
              <w:t>Maths</w:t>
            </w:r>
          </w:p>
          <w:p w14:paraId="588E6562" w14:textId="0F5F6134" w:rsidR="00B55ED6" w:rsidRDefault="002A25EB" w:rsidP="006B5BA2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</w:pPr>
            <w:r w:rsidRPr="002A25EB"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  <w:t>Complet</w:t>
            </w:r>
            <w:r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  <w:t>e the Maths Challenges Attached</w:t>
            </w:r>
          </w:p>
          <w:p w14:paraId="5920CB2D" w14:textId="5A1F5B88" w:rsidR="002A25EB" w:rsidRDefault="002A25EB" w:rsidP="006B5BA2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</w:pPr>
          </w:p>
          <w:p w14:paraId="0007569D" w14:textId="2B33D221" w:rsidR="002A25EB" w:rsidRDefault="002A25EB" w:rsidP="006B5BA2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  <w:t>You will need to think about all the skills you have gathered this year. This carefully and try to use ‘star words’ in any written explanations.</w:t>
            </w:r>
          </w:p>
          <w:p w14:paraId="6E28EE7A" w14:textId="77777777" w:rsidR="002A25EB" w:rsidRPr="002A25EB" w:rsidRDefault="002A25EB" w:rsidP="006B5BA2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</w:rPr>
            </w:pPr>
          </w:p>
          <w:p w14:paraId="5C4EB3C5" w14:textId="52537A69" w:rsidR="002A25EB" w:rsidRDefault="002A25EB" w:rsidP="006B5BA2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14:paraId="678BF2EC" w14:textId="77777777" w:rsidR="002A25EB" w:rsidRDefault="002A25EB" w:rsidP="006B5BA2">
            <w:pPr>
              <w:rPr>
                <w:rFonts w:ascii="Calibri" w:eastAsia="Calibri" w:hAnsi="Calibri" w:cs="Calibri"/>
                <w:b/>
                <w:color w:val="00B050"/>
                <w:sz w:val="24"/>
                <w:szCs w:val="24"/>
                <w:u w:val="single"/>
              </w:rPr>
            </w:pPr>
          </w:p>
          <w:p w14:paraId="49D26D1D" w14:textId="77777777" w:rsidR="00D57580" w:rsidRDefault="00D57580" w:rsidP="00D57580">
            <w:pPr>
              <w:pStyle w:val="ListParagraph"/>
              <w:rPr>
                <w:noProof/>
                <w:lang w:eastAsia="en-GB"/>
              </w:rPr>
            </w:pPr>
          </w:p>
          <w:p w14:paraId="437FECD4" w14:textId="1DAD5EE7" w:rsidR="008B7007" w:rsidRDefault="008B7007" w:rsidP="00D57580">
            <w:pPr>
              <w:rPr>
                <w:noProof/>
                <w:lang w:eastAsia="en-GB"/>
              </w:rPr>
            </w:pPr>
          </w:p>
          <w:p w14:paraId="5933EF10" w14:textId="247BD15D" w:rsidR="008B7007" w:rsidRDefault="008B7007" w:rsidP="008B7007">
            <w:pPr>
              <w:rPr>
                <w:noProof/>
                <w:lang w:eastAsia="en-GB"/>
              </w:rPr>
            </w:pPr>
          </w:p>
          <w:p w14:paraId="37628277" w14:textId="77777777" w:rsidR="008B7007" w:rsidRDefault="008B7007" w:rsidP="00D57580">
            <w:pPr>
              <w:rPr>
                <w:noProof/>
                <w:lang w:eastAsia="en-GB"/>
              </w:rPr>
            </w:pPr>
          </w:p>
          <w:p w14:paraId="32B64837" w14:textId="7C4CD35C" w:rsidR="00B55ED6" w:rsidRDefault="00B55ED6" w:rsidP="006B5BA2">
            <w:pPr>
              <w:rPr>
                <w:noProof/>
                <w:lang w:eastAsia="en-GB"/>
              </w:rPr>
            </w:pPr>
          </w:p>
          <w:p w14:paraId="2A556E9A" w14:textId="416EEA5C" w:rsidR="00212159" w:rsidRDefault="00212159" w:rsidP="006B5BA2">
            <w:pPr>
              <w:rPr>
                <w:noProof/>
                <w:lang w:eastAsia="en-GB"/>
              </w:rPr>
            </w:pPr>
          </w:p>
          <w:p w14:paraId="5721AAA8" w14:textId="419CC3B3" w:rsidR="00212159" w:rsidRDefault="00212159" w:rsidP="006B5BA2">
            <w:pPr>
              <w:rPr>
                <w:noProof/>
                <w:lang w:eastAsia="en-GB"/>
              </w:rPr>
            </w:pPr>
          </w:p>
          <w:p w14:paraId="360C8D9C" w14:textId="1AA15C83" w:rsidR="00212159" w:rsidRDefault="00212159" w:rsidP="006B5BA2">
            <w:pPr>
              <w:rPr>
                <w:noProof/>
                <w:lang w:eastAsia="en-GB"/>
              </w:rPr>
            </w:pPr>
          </w:p>
          <w:p w14:paraId="3B66C1F7" w14:textId="77777777" w:rsidR="00212159" w:rsidRDefault="00212159" w:rsidP="006B5BA2">
            <w:pPr>
              <w:rPr>
                <w:noProof/>
                <w:lang w:eastAsia="en-GB"/>
              </w:rPr>
            </w:pPr>
          </w:p>
          <w:p w14:paraId="0231C1EE" w14:textId="73F927B0" w:rsidR="00212159" w:rsidRDefault="00212159" w:rsidP="006B5BA2">
            <w:pPr>
              <w:rPr>
                <w:rFonts w:ascii="Calibri" w:eastAsia="Calibri" w:hAnsi="Calibri" w:cs="Calibri"/>
                <w:color w:val="FF0000"/>
                <w:sz w:val="24"/>
                <w:szCs w:val="24"/>
                <w:u w:val="single"/>
              </w:rPr>
            </w:pPr>
          </w:p>
          <w:p w14:paraId="2ED9C5F3" w14:textId="1CD0FF5F" w:rsidR="00B55ED6" w:rsidRPr="00AD06A3" w:rsidRDefault="00B55ED6" w:rsidP="00AD06A3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C26C9" w14:paraId="7AE7210C" w14:textId="77777777" w:rsidTr="00C8687D">
        <w:trPr>
          <w:trHeight w:val="841"/>
        </w:trPr>
        <w:tc>
          <w:tcPr>
            <w:tcW w:w="5671" w:type="dxa"/>
          </w:tcPr>
          <w:p w14:paraId="403DBF0F" w14:textId="359AF68F" w:rsidR="00F115B2" w:rsidRDefault="00171EF8" w:rsidP="00AD06A3">
            <w:pPr>
              <w:spacing w:after="20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lastRenderedPageBreak/>
              <w:t>Reading</w:t>
            </w:r>
          </w:p>
          <w:p w14:paraId="14F194C8" w14:textId="7C40AA4C" w:rsidR="00171EF8" w:rsidRDefault="00171EF8" w:rsidP="00AD06A3">
            <w:pPr>
              <w:spacing w:after="20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Read the story below about Firefighter Fiona and answer the questions. </w:t>
            </w:r>
          </w:p>
          <w:p w14:paraId="57D220B7" w14:textId="333DF71B" w:rsidR="00171EF8" w:rsidRDefault="00171EF8" w:rsidP="00AD06A3">
            <w:pPr>
              <w:spacing w:after="20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6B3D8C7D" w14:textId="334394C4" w:rsidR="00171EF8" w:rsidRDefault="00171EF8" w:rsidP="00AD06A3">
            <w:pPr>
              <w:spacing w:after="20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42AEF8B2" w14:textId="77777777" w:rsidR="00171EF8" w:rsidRDefault="00171EF8" w:rsidP="00AD06A3">
            <w:pPr>
              <w:spacing w:after="200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14AC6028" w14:textId="137C4CF6" w:rsidR="00171EF8" w:rsidRPr="00171EF8" w:rsidRDefault="00171EF8" w:rsidP="00AD06A3">
            <w:pPr>
              <w:spacing w:after="200"/>
              <w:jc w:val="center"/>
              <w:rPr>
                <w:noProof/>
                <w:color w:val="00B05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A1238E" wp14:editId="5CF9F534">
                  <wp:extent cx="2338589" cy="126682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039" cy="127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49A3D" w14:textId="575FDA0C" w:rsidR="004F4220" w:rsidRDefault="004F4220" w:rsidP="00463303">
            <w:pPr>
              <w:rPr>
                <w:lang w:eastAsia="en-GB"/>
              </w:rPr>
            </w:pPr>
          </w:p>
          <w:p w14:paraId="6FCF549B" w14:textId="4D957908" w:rsidR="004F4220" w:rsidRDefault="004F4220" w:rsidP="00463303">
            <w:pPr>
              <w:rPr>
                <w:lang w:eastAsia="en-GB"/>
              </w:rPr>
            </w:pPr>
          </w:p>
          <w:p w14:paraId="3593847E" w14:textId="77777777" w:rsidR="004F4220" w:rsidRDefault="004F4220" w:rsidP="00463303">
            <w:pPr>
              <w:rPr>
                <w:lang w:eastAsia="en-GB"/>
              </w:rPr>
            </w:pPr>
          </w:p>
          <w:p w14:paraId="2171A32C" w14:textId="77777777" w:rsidR="004F4220" w:rsidRDefault="004F4220" w:rsidP="00463303">
            <w:pPr>
              <w:rPr>
                <w:lang w:eastAsia="en-GB"/>
              </w:rPr>
            </w:pPr>
          </w:p>
          <w:p w14:paraId="17FCFF0D" w14:textId="77777777" w:rsidR="004F4220" w:rsidRDefault="004F4220" w:rsidP="00463303">
            <w:pPr>
              <w:rPr>
                <w:lang w:eastAsia="en-GB"/>
              </w:rPr>
            </w:pPr>
          </w:p>
          <w:p w14:paraId="7E3F152D" w14:textId="77777777" w:rsidR="004F4220" w:rsidRDefault="004F4220" w:rsidP="00463303">
            <w:pPr>
              <w:rPr>
                <w:lang w:eastAsia="en-GB"/>
              </w:rPr>
            </w:pPr>
          </w:p>
          <w:p w14:paraId="4DACF7F6" w14:textId="77777777" w:rsidR="009137C8" w:rsidRDefault="009137C8" w:rsidP="00463303">
            <w:pPr>
              <w:rPr>
                <w:lang w:eastAsia="en-GB"/>
              </w:rPr>
            </w:pPr>
          </w:p>
          <w:p w14:paraId="54073D7B" w14:textId="77777777" w:rsidR="009137C8" w:rsidRDefault="009137C8" w:rsidP="00463303">
            <w:pPr>
              <w:rPr>
                <w:lang w:eastAsia="en-GB"/>
              </w:rPr>
            </w:pPr>
          </w:p>
          <w:p w14:paraId="6D6A846C" w14:textId="77777777" w:rsidR="009137C8" w:rsidRDefault="009137C8" w:rsidP="00463303">
            <w:pPr>
              <w:rPr>
                <w:lang w:eastAsia="en-GB"/>
              </w:rPr>
            </w:pPr>
          </w:p>
          <w:p w14:paraId="4CFEC887" w14:textId="77777777" w:rsidR="009137C8" w:rsidRDefault="009137C8" w:rsidP="00463303">
            <w:pPr>
              <w:rPr>
                <w:lang w:eastAsia="en-GB"/>
              </w:rPr>
            </w:pPr>
          </w:p>
          <w:p w14:paraId="7E4001DF" w14:textId="2A670385" w:rsidR="009137C8" w:rsidRPr="00463303" w:rsidRDefault="009137C8" w:rsidP="00463303">
            <w:pPr>
              <w:rPr>
                <w:lang w:eastAsia="en-GB"/>
              </w:rPr>
            </w:pPr>
          </w:p>
        </w:tc>
        <w:tc>
          <w:tcPr>
            <w:tcW w:w="5387" w:type="dxa"/>
          </w:tcPr>
          <w:p w14:paraId="25D28DFA" w14:textId="1D282CA3" w:rsidR="00726A26" w:rsidRDefault="009E5E04" w:rsidP="00AD06A3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>Spelling</w:t>
            </w:r>
          </w:p>
          <w:p w14:paraId="29452529" w14:textId="778BEDDD" w:rsidR="00ED054E" w:rsidRPr="00ED054E" w:rsidRDefault="00ED054E" w:rsidP="00ED054E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This week we are looking at </w:t>
            </w:r>
            <w:r w:rsidR="00CF2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root words that end in ‘</w:t>
            </w:r>
            <w:r w:rsidR="00CF27C5" w:rsidRPr="00CF27C5"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y</w:t>
            </w:r>
            <w:r w:rsidR="00CF2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’.  These words also have a consonant before the ‘</w:t>
            </w:r>
            <w:r w:rsidR="00CF27C5" w:rsidRPr="00CF27C5"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y</w:t>
            </w:r>
            <w:r w:rsidR="00B4357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’</w:t>
            </w:r>
            <w:r w:rsidR="00CF2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. </w:t>
            </w:r>
            <w:r w:rsidR="00573E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 make the words plural we</w:t>
            </w:r>
            <w:r w:rsidR="00B4357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need to add ‘es’ to the root word</w:t>
            </w:r>
            <w:r w:rsidR="00CF2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but we must also change the ‘</w:t>
            </w:r>
            <w:r w:rsidR="00CF27C5" w:rsidRPr="00B4357F"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 xml:space="preserve">y’ </w:t>
            </w:r>
            <w:r w:rsidR="00CF2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 an ‘</w:t>
            </w:r>
            <w:r w:rsidR="00B4357F"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</w:rPr>
              <w:t>i’</w:t>
            </w:r>
            <w:r w:rsidR="00CF27C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.</w:t>
            </w:r>
          </w:p>
          <w:p w14:paraId="13EB02E7" w14:textId="38035F43" w:rsidR="00ED054E" w:rsidRDefault="00B4357F" w:rsidP="00AD06A3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 xml:space="preserve">The word </w:t>
            </w:r>
            <w:r w:rsidRPr="00B4357F"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  <w:u w:val="single"/>
              </w:rPr>
              <w:t xml:space="preserve">baby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t xml:space="preserve">becomes </w:t>
            </w:r>
            <w:r w:rsidRPr="00B4357F"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  <w:u w:val="single"/>
              </w:rPr>
              <w:t>babies</w:t>
            </w:r>
            <w:r>
              <w:rPr>
                <w:rFonts w:ascii="Calibri" w:eastAsia="Calibri" w:hAnsi="Calibri" w:cs="Calibri"/>
                <w:b/>
                <w:bCs/>
                <w:color w:val="0070C0"/>
                <w:sz w:val="24"/>
                <w:szCs w:val="24"/>
                <w:u w:val="single"/>
              </w:rPr>
              <w:t>.</w:t>
            </w:r>
          </w:p>
          <w:p w14:paraId="230076FD" w14:textId="77777777" w:rsidR="00ED054E" w:rsidRDefault="00ED054E" w:rsidP="00AD06A3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14:paraId="760CEB2A" w14:textId="57EC6E9A" w:rsidR="000D77D8" w:rsidRDefault="00ED054E" w:rsidP="00441BCC">
            <w:pPr>
              <w:tabs>
                <w:tab w:val="left" w:pos="3138"/>
              </w:tabs>
              <w:ind w:left="2880" w:hanging="288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8ACB75" wp14:editId="30AC2AA3">
                  <wp:extent cx="3283585" cy="23082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BFD69" w14:textId="3F9CCFA1" w:rsidR="00ED054E" w:rsidRDefault="00ED054E" w:rsidP="00441BCC">
            <w:pPr>
              <w:tabs>
                <w:tab w:val="left" w:pos="3138"/>
              </w:tabs>
              <w:ind w:left="2880" w:hanging="288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DD62621" wp14:editId="1B81CD9B">
                  <wp:extent cx="3283585" cy="231775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0788B" w14:textId="77777777" w:rsidR="000D77D8" w:rsidRPr="00441BCC" w:rsidRDefault="000D77D8" w:rsidP="00441BCC">
            <w:pPr>
              <w:tabs>
                <w:tab w:val="left" w:pos="3138"/>
              </w:tabs>
              <w:ind w:left="2880" w:hanging="2880"/>
              <w:rPr>
                <w:rFonts w:ascii="Arial" w:hAnsi="Arial" w:cs="Arial"/>
                <w:sz w:val="24"/>
                <w:szCs w:val="24"/>
              </w:rPr>
            </w:pPr>
          </w:p>
          <w:p w14:paraId="7636A189" w14:textId="2B14158B" w:rsidR="00787703" w:rsidRDefault="00787703" w:rsidP="00C07FEE">
            <w:pPr>
              <w:spacing w:after="200"/>
              <w:rPr>
                <w:rFonts w:ascii="Calibri" w:eastAsia="Calibri" w:hAnsi="Calibri" w:cs="Calibri"/>
                <w:b/>
                <w:color w:val="0070C0"/>
                <w:sz w:val="24"/>
                <w:szCs w:val="24"/>
                <w:u w:val="single"/>
              </w:rPr>
            </w:pPr>
          </w:p>
          <w:p w14:paraId="063E4D49" w14:textId="3C8B4020" w:rsidR="00AD06A3" w:rsidRPr="000D77D8" w:rsidRDefault="00AD06A3" w:rsidP="000D77D8">
            <w:pPr>
              <w:spacing w:after="200"/>
              <w:rPr>
                <w:rFonts w:ascii="Calibri" w:eastAsia="Calibri" w:hAnsi="Calibri" w:cs="Calibri"/>
                <w:b/>
                <w:color w:val="0070C0"/>
                <w:sz w:val="24"/>
                <w:szCs w:val="24"/>
                <w:u w:val="single"/>
              </w:rPr>
            </w:pPr>
          </w:p>
          <w:p w14:paraId="5673B345" w14:textId="3C56E58A" w:rsidR="00AD06A3" w:rsidRDefault="00787703" w:rsidP="00AD06A3">
            <w:pPr>
              <w:pStyle w:val="ListParagraph"/>
              <w:numPr>
                <w:ilvl w:val="0"/>
                <w:numId w:val="14"/>
              </w:numPr>
              <w:spacing w:after="200"/>
              <w:rPr>
                <w:rFonts w:ascii="Calibri" w:eastAsia="Calibri" w:hAnsi="Calibri" w:cs="Calibri"/>
                <w:b/>
                <w:color w:val="0070C0"/>
                <w:sz w:val="24"/>
                <w:szCs w:val="24"/>
              </w:rPr>
            </w:pPr>
            <w:r w:rsidRPr="00AD06A3">
              <w:rPr>
                <w:rFonts w:ascii="Calibri" w:eastAsia="Calibri" w:hAnsi="Calibri" w:cs="Calibri"/>
                <w:b/>
                <w:color w:val="0070C0"/>
                <w:sz w:val="24"/>
                <w:szCs w:val="24"/>
              </w:rPr>
              <w:t>Write 6 sentences using these words</w:t>
            </w:r>
            <w:r w:rsidR="00AD06A3" w:rsidRPr="00AD06A3">
              <w:rPr>
                <w:rFonts w:ascii="Calibri" w:eastAsia="Calibri" w:hAnsi="Calibri" w:cs="Calibri"/>
                <w:b/>
                <w:color w:val="0070C0"/>
                <w:sz w:val="24"/>
                <w:szCs w:val="24"/>
              </w:rPr>
              <w:t>.</w:t>
            </w:r>
          </w:p>
          <w:p w14:paraId="6CB0C542" w14:textId="77777777" w:rsidR="00AD06A3" w:rsidRPr="00AD06A3" w:rsidRDefault="00AD06A3" w:rsidP="00AD06A3">
            <w:pPr>
              <w:pStyle w:val="ListParagraph"/>
              <w:spacing w:after="200"/>
              <w:rPr>
                <w:rFonts w:ascii="Calibri" w:eastAsia="Calibri" w:hAnsi="Calibri" w:cs="Calibri"/>
                <w:b/>
                <w:color w:val="0070C0"/>
                <w:sz w:val="24"/>
                <w:szCs w:val="24"/>
              </w:rPr>
            </w:pPr>
          </w:p>
          <w:p w14:paraId="0CF700D2" w14:textId="4D9E433A" w:rsidR="00191372" w:rsidRPr="000D77D8" w:rsidRDefault="00FD45FF" w:rsidP="00441BCC">
            <w:pPr>
              <w:pStyle w:val="ListParagraph"/>
              <w:numPr>
                <w:ilvl w:val="0"/>
                <w:numId w:val="14"/>
              </w:numPr>
              <w:spacing w:after="200"/>
              <w:rPr>
                <w:rFonts w:ascii="Calibri" w:eastAsia="Calibri" w:hAnsi="Calibri" w:cs="Calibri"/>
                <w:b/>
                <w:color w:val="0070C0"/>
                <w:sz w:val="24"/>
                <w:szCs w:val="24"/>
              </w:rPr>
            </w:pPr>
            <w:r w:rsidRPr="00AD06A3">
              <w:rPr>
                <w:rFonts w:ascii="Calibri" w:eastAsia="Calibri" w:hAnsi="Calibri" w:cs="Calibri"/>
                <w:b/>
                <w:color w:val="0070C0"/>
                <w:sz w:val="24"/>
                <w:szCs w:val="24"/>
              </w:rPr>
              <w:t>C</w:t>
            </w:r>
            <w:r w:rsidR="00787703" w:rsidRPr="00AD06A3">
              <w:rPr>
                <w:rFonts w:ascii="Calibri" w:eastAsia="Calibri" w:hAnsi="Calibri" w:cs="Calibri"/>
                <w:b/>
                <w:color w:val="0070C0"/>
                <w:sz w:val="24"/>
                <w:szCs w:val="24"/>
              </w:rPr>
              <w:t>an you write a sentence using</w:t>
            </w:r>
            <w:r w:rsidRPr="00AD06A3">
              <w:rPr>
                <w:rFonts w:ascii="Calibri" w:eastAsia="Calibri" w:hAnsi="Calibri" w:cs="Calibri"/>
                <w:b/>
                <w:color w:val="0070C0"/>
                <w:sz w:val="24"/>
                <w:szCs w:val="24"/>
              </w:rPr>
              <w:t xml:space="preserve"> two</w:t>
            </w:r>
            <w:r w:rsidR="00787703" w:rsidRPr="00AD06A3">
              <w:rPr>
                <w:rFonts w:ascii="Calibri" w:eastAsia="Calibri" w:hAnsi="Calibri" w:cs="Calibri"/>
                <w:b/>
                <w:color w:val="0070C0"/>
                <w:sz w:val="24"/>
                <w:szCs w:val="24"/>
              </w:rPr>
              <w:t xml:space="preserve"> or three</w:t>
            </w:r>
            <w:r w:rsidRPr="00AD06A3">
              <w:rPr>
                <w:rFonts w:ascii="Calibri" w:eastAsia="Calibri" w:hAnsi="Calibri" w:cs="Calibri"/>
                <w:b/>
                <w:color w:val="0070C0"/>
                <w:sz w:val="24"/>
                <w:szCs w:val="24"/>
              </w:rPr>
              <w:t xml:space="preserve"> words</w:t>
            </w:r>
            <w:r w:rsidR="00B86213">
              <w:rPr>
                <w:rFonts w:ascii="Calibri" w:eastAsia="Calibri" w:hAnsi="Calibri" w:cs="Calibri"/>
                <w:b/>
                <w:color w:val="0070C0"/>
                <w:sz w:val="24"/>
                <w:szCs w:val="24"/>
              </w:rPr>
              <w:t xml:space="preserve"> from the list? </w:t>
            </w:r>
          </w:p>
        </w:tc>
      </w:tr>
      <w:tr w:rsidR="00AC26C9" w14:paraId="18B1EDA1" w14:textId="77777777" w:rsidTr="00C8687D">
        <w:trPr>
          <w:trHeight w:val="686"/>
        </w:trPr>
        <w:tc>
          <w:tcPr>
            <w:tcW w:w="5671" w:type="dxa"/>
          </w:tcPr>
          <w:p w14:paraId="5E68D768" w14:textId="72741E3F" w:rsidR="004F4220" w:rsidRDefault="002B4D54" w:rsidP="00B37E4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  <w:lastRenderedPageBreak/>
              <w:t>Art</w:t>
            </w:r>
          </w:p>
          <w:p w14:paraId="6BB9512B" w14:textId="6EE03131" w:rsidR="006B22E6" w:rsidRPr="00573E52" w:rsidRDefault="006B22E6" w:rsidP="00B37E41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573E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Back in March we made an origami boat together. I thought it would be </w:t>
            </w:r>
            <w:r w:rsidR="00573E52" w:rsidRPr="00573E5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fun to have a go at a different type of boat. Follow the instructions carefully and see if you can make the boat below. Pause the video as you go along.</w:t>
            </w:r>
          </w:p>
          <w:p w14:paraId="443CA986" w14:textId="0B75726C" w:rsidR="009137C8" w:rsidRDefault="006B22E6" w:rsidP="002B4D54">
            <w:pPr>
              <w:autoSpaceDE w:val="0"/>
              <w:autoSpaceDN w:val="0"/>
              <w:adjustRightInd w:val="0"/>
            </w:pPr>
            <w:hyperlink r:id="rId11" w:history="1">
              <w:r>
                <w:rPr>
                  <w:rStyle w:val="Hyperlink"/>
                </w:rPr>
                <w:t>https://www.youtube.com/watch?v=ocqaXHfjIog</w:t>
              </w:r>
            </w:hyperlink>
          </w:p>
          <w:p w14:paraId="33B3490A" w14:textId="0005DA21" w:rsidR="00D433B9" w:rsidRDefault="00D433B9" w:rsidP="002B4D54">
            <w:pPr>
              <w:autoSpaceDE w:val="0"/>
              <w:autoSpaceDN w:val="0"/>
              <w:adjustRightInd w:val="0"/>
            </w:pPr>
          </w:p>
          <w:p w14:paraId="7B8DE120" w14:textId="53089BC6" w:rsidR="00D433B9" w:rsidRPr="002B4D54" w:rsidRDefault="00D433B9" w:rsidP="002B4D54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4CDA3E" wp14:editId="7B5D31CB">
                  <wp:extent cx="3463925" cy="1953260"/>
                  <wp:effectExtent l="0" t="0" r="317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36"/>
            </w:tblGrid>
            <w:tr w:rsidR="002B4D54" w:rsidRPr="002B4D54" w14:paraId="7C840128" w14:textId="77777777">
              <w:trPr>
                <w:trHeight w:val="831"/>
              </w:trPr>
              <w:tc>
                <w:tcPr>
                  <w:tcW w:w="4936" w:type="dxa"/>
                </w:tcPr>
                <w:p w14:paraId="1359F11F" w14:textId="4D0BCCDB" w:rsidR="002B4D54" w:rsidRPr="002B4D54" w:rsidRDefault="002B4D54" w:rsidP="00441BC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14:paraId="6E9901D6" w14:textId="655C9A3C" w:rsidR="006D4143" w:rsidRPr="00057012" w:rsidRDefault="006D4143" w:rsidP="006D4143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387" w:type="dxa"/>
          </w:tcPr>
          <w:p w14:paraId="2FD341C8" w14:textId="098EB661" w:rsidR="00856AE9" w:rsidRDefault="002A25EB" w:rsidP="008820DD">
            <w:pPr>
              <w:spacing w:after="200" w:line="276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Game</w:t>
            </w:r>
          </w:p>
          <w:p w14:paraId="42F7685A" w14:textId="78DAB66A" w:rsidR="002A25EB" w:rsidRDefault="002A25EB" w:rsidP="002A25EB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Have a go playing the Healthy Eating board game attached.</w:t>
            </w:r>
            <w:r w:rsidR="00E63A77">
              <w:rPr>
                <w:b/>
              </w:rPr>
              <w:t xml:space="preserve"> </w:t>
            </w:r>
            <w:bookmarkStart w:id="0" w:name="_GoBack"/>
            <w:bookmarkEnd w:id="0"/>
            <w:r>
              <w:rPr>
                <w:b/>
              </w:rPr>
              <w:t xml:space="preserve"> What other board games do you like to play?</w:t>
            </w:r>
          </w:p>
          <w:p w14:paraId="660CEB76" w14:textId="27430819" w:rsidR="00755624" w:rsidRPr="00856AE9" w:rsidRDefault="002A25EB" w:rsidP="00573E52">
            <w:pPr>
              <w:spacing w:after="200" w:line="276" w:lineRule="auto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677F17" wp14:editId="1CF93976">
                  <wp:extent cx="2933700" cy="374003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22" cy="374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BD0C9B" w14:textId="24B385C4" w:rsidR="00171EF8" w:rsidRDefault="00171EF8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br w:type="page"/>
      </w:r>
      <w:r w:rsidR="00E13BEC">
        <w:rPr>
          <w:noProof/>
          <w:lang w:eastAsia="en-GB"/>
        </w:rPr>
        <w:lastRenderedPageBreak/>
        <w:drawing>
          <wp:inline distT="0" distB="0" distL="0" distR="0" wp14:anchorId="66381BDD" wp14:editId="19709623">
            <wp:extent cx="6451841" cy="394716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4299" cy="39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3653" w14:textId="459F6F0C" w:rsidR="00E13BEC" w:rsidRDefault="00E13BEC">
      <w:pPr>
        <w:rPr>
          <w:rFonts w:ascii="Times" w:hAnsi="Times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1073EF29" wp14:editId="6EC421DA">
            <wp:extent cx="6645910" cy="4186555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5BDA" w14:textId="7491C9EF" w:rsidR="0091318A" w:rsidRDefault="00ED054E" w:rsidP="18719429">
      <w:pPr>
        <w:rPr>
          <w:rFonts w:ascii="Times" w:hAnsi="Times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2A0E1C7F" wp14:editId="17519EB8">
            <wp:extent cx="5731510" cy="71488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ED1A" w14:textId="286B189E" w:rsidR="00F72FF7" w:rsidRDefault="00ED054E" w:rsidP="18719429">
      <w:pPr>
        <w:rPr>
          <w:rFonts w:ascii="Times" w:hAnsi="Times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743E697F" wp14:editId="33A545CB">
            <wp:extent cx="5731510" cy="746188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29A9" w14:textId="14F6FE15" w:rsidR="002A25EB" w:rsidRDefault="002A25EB" w:rsidP="18719429">
      <w:pPr>
        <w:rPr>
          <w:rFonts w:ascii="Times" w:hAnsi="Times"/>
          <w:sz w:val="20"/>
          <w:szCs w:val="20"/>
        </w:rPr>
      </w:pPr>
    </w:p>
    <w:p w14:paraId="627E1C41" w14:textId="713A9CAF" w:rsidR="002A25EB" w:rsidRPr="005963F1" w:rsidRDefault="002A25EB" w:rsidP="18719429">
      <w:pPr>
        <w:rPr>
          <w:rFonts w:ascii="Times" w:hAnsi="Times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7099C7E1" wp14:editId="64369D63">
            <wp:extent cx="8096734" cy="5855017"/>
            <wp:effectExtent l="0" t="317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5482" cy="586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5EB" w:rsidRPr="005963F1" w:rsidSect="002A25E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9BFABDC"/>
    <w:multiLevelType w:val="hybridMultilevel"/>
    <w:tmpl w:val="FE2F78D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A3438E"/>
    <w:multiLevelType w:val="hybridMultilevel"/>
    <w:tmpl w:val="9716B6B6"/>
    <w:lvl w:ilvl="0" w:tplc="779C2DF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31F8C"/>
    <w:multiLevelType w:val="hybridMultilevel"/>
    <w:tmpl w:val="2CA29168"/>
    <w:lvl w:ilvl="0" w:tplc="3A66DAF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D1376"/>
    <w:multiLevelType w:val="hybridMultilevel"/>
    <w:tmpl w:val="B3101790"/>
    <w:lvl w:ilvl="0" w:tplc="66E869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EA4C83"/>
    <w:multiLevelType w:val="hybridMultilevel"/>
    <w:tmpl w:val="9ED6F114"/>
    <w:lvl w:ilvl="0" w:tplc="9724A4B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211CE"/>
    <w:multiLevelType w:val="hybridMultilevel"/>
    <w:tmpl w:val="E78A30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B03BC8"/>
    <w:multiLevelType w:val="hybridMultilevel"/>
    <w:tmpl w:val="5A782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F862E4"/>
    <w:multiLevelType w:val="hybridMultilevel"/>
    <w:tmpl w:val="56847FDA"/>
    <w:lvl w:ilvl="0" w:tplc="FB1C105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16393"/>
    <w:multiLevelType w:val="hybridMultilevel"/>
    <w:tmpl w:val="91169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C59BF"/>
    <w:multiLevelType w:val="hybridMultilevel"/>
    <w:tmpl w:val="EB7A4DCA"/>
    <w:lvl w:ilvl="0" w:tplc="6C7666B6">
      <w:start w:val="46"/>
      <w:numFmt w:val="bullet"/>
      <w:lvlText w:val=""/>
      <w:lvlJc w:val="left"/>
      <w:pPr>
        <w:ind w:left="1080" w:hanging="360"/>
      </w:pPr>
      <w:rPr>
        <w:rFonts w:ascii="Symbol" w:eastAsia="Cambr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24564F"/>
    <w:multiLevelType w:val="hybridMultilevel"/>
    <w:tmpl w:val="E2EC2590"/>
    <w:lvl w:ilvl="0" w:tplc="A0A0B4F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color w:val="00B050"/>
        <w:sz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ED3CF1"/>
    <w:multiLevelType w:val="hybridMultilevel"/>
    <w:tmpl w:val="50426B8E"/>
    <w:lvl w:ilvl="0" w:tplc="20B2A1BC">
      <w:start w:val="30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75F2871"/>
    <w:multiLevelType w:val="hybridMultilevel"/>
    <w:tmpl w:val="7CE24D6E"/>
    <w:lvl w:ilvl="0" w:tplc="D6FC14B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B22A5B2">
      <w:start w:val="1"/>
      <w:numFmt w:val="lowerLetter"/>
      <w:lvlText w:val="%2"/>
      <w:lvlJc w:val="left"/>
      <w:pPr>
        <w:ind w:left="12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B6260CE">
      <w:start w:val="1"/>
      <w:numFmt w:val="lowerRoman"/>
      <w:lvlText w:val="%3"/>
      <w:lvlJc w:val="left"/>
      <w:pPr>
        <w:ind w:left="196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866AA6E">
      <w:start w:val="1"/>
      <w:numFmt w:val="decimal"/>
      <w:lvlText w:val="%4"/>
      <w:lvlJc w:val="left"/>
      <w:pPr>
        <w:ind w:left="26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8C82E26">
      <w:start w:val="1"/>
      <w:numFmt w:val="lowerLetter"/>
      <w:lvlText w:val="%5"/>
      <w:lvlJc w:val="left"/>
      <w:pPr>
        <w:ind w:left="340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3CE8EBA">
      <w:start w:val="1"/>
      <w:numFmt w:val="lowerRoman"/>
      <w:lvlText w:val="%6"/>
      <w:lvlJc w:val="left"/>
      <w:pPr>
        <w:ind w:left="412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D6CB5DE">
      <w:start w:val="1"/>
      <w:numFmt w:val="decimal"/>
      <w:lvlText w:val="%7"/>
      <w:lvlJc w:val="left"/>
      <w:pPr>
        <w:ind w:left="484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940AEA6">
      <w:start w:val="1"/>
      <w:numFmt w:val="lowerLetter"/>
      <w:lvlText w:val="%8"/>
      <w:lvlJc w:val="left"/>
      <w:pPr>
        <w:ind w:left="556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0EA3922">
      <w:start w:val="1"/>
      <w:numFmt w:val="lowerRoman"/>
      <w:lvlText w:val="%9"/>
      <w:lvlJc w:val="left"/>
      <w:pPr>
        <w:ind w:left="628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CAA2D59"/>
    <w:multiLevelType w:val="hybridMultilevel"/>
    <w:tmpl w:val="C576D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E84651"/>
    <w:multiLevelType w:val="hybridMultilevel"/>
    <w:tmpl w:val="59C8AC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86156B"/>
    <w:multiLevelType w:val="hybridMultilevel"/>
    <w:tmpl w:val="4E2A2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7E3485"/>
    <w:multiLevelType w:val="hybridMultilevel"/>
    <w:tmpl w:val="32A698C4"/>
    <w:lvl w:ilvl="0" w:tplc="1A021B98">
      <w:start w:val="1"/>
      <w:numFmt w:val="decimal"/>
      <w:lvlText w:val="%1."/>
      <w:lvlJc w:val="left"/>
      <w:pPr>
        <w:ind w:left="354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F9EF55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8D0E79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7B84C4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CEAB02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B501F7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68804F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982FE2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0CC7BE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E1543EE"/>
    <w:multiLevelType w:val="hybridMultilevel"/>
    <w:tmpl w:val="9E1AB9C2"/>
    <w:lvl w:ilvl="0" w:tplc="C4384A24">
      <w:start w:val="1"/>
      <w:numFmt w:val="decimal"/>
      <w:lvlText w:val="%1."/>
      <w:lvlJc w:val="left"/>
      <w:pPr>
        <w:ind w:left="720" w:hanging="360"/>
      </w:pPr>
    </w:lvl>
    <w:lvl w:ilvl="1" w:tplc="AD8E8D98">
      <w:start w:val="1"/>
      <w:numFmt w:val="lowerLetter"/>
      <w:lvlText w:val="%2."/>
      <w:lvlJc w:val="left"/>
      <w:pPr>
        <w:ind w:left="1440" w:hanging="360"/>
      </w:pPr>
    </w:lvl>
    <w:lvl w:ilvl="2" w:tplc="8428840E">
      <w:start w:val="1"/>
      <w:numFmt w:val="lowerRoman"/>
      <w:lvlText w:val="%3."/>
      <w:lvlJc w:val="right"/>
      <w:pPr>
        <w:ind w:left="2160" w:hanging="180"/>
      </w:pPr>
    </w:lvl>
    <w:lvl w:ilvl="3" w:tplc="A06268FC">
      <w:start w:val="1"/>
      <w:numFmt w:val="decimal"/>
      <w:lvlText w:val="%4."/>
      <w:lvlJc w:val="left"/>
      <w:pPr>
        <w:ind w:left="2880" w:hanging="360"/>
      </w:pPr>
    </w:lvl>
    <w:lvl w:ilvl="4" w:tplc="E692EEB0">
      <w:start w:val="1"/>
      <w:numFmt w:val="lowerLetter"/>
      <w:lvlText w:val="%5."/>
      <w:lvlJc w:val="left"/>
      <w:pPr>
        <w:ind w:left="3600" w:hanging="360"/>
      </w:pPr>
    </w:lvl>
    <w:lvl w:ilvl="5" w:tplc="649AE8E4">
      <w:start w:val="1"/>
      <w:numFmt w:val="lowerRoman"/>
      <w:lvlText w:val="%6."/>
      <w:lvlJc w:val="right"/>
      <w:pPr>
        <w:ind w:left="4320" w:hanging="180"/>
      </w:pPr>
    </w:lvl>
    <w:lvl w:ilvl="6" w:tplc="F9362448">
      <w:start w:val="1"/>
      <w:numFmt w:val="decimal"/>
      <w:lvlText w:val="%7."/>
      <w:lvlJc w:val="left"/>
      <w:pPr>
        <w:ind w:left="5040" w:hanging="360"/>
      </w:pPr>
    </w:lvl>
    <w:lvl w:ilvl="7" w:tplc="24D0C33C">
      <w:start w:val="1"/>
      <w:numFmt w:val="lowerLetter"/>
      <w:lvlText w:val="%8."/>
      <w:lvlJc w:val="left"/>
      <w:pPr>
        <w:ind w:left="5760" w:hanging="360"/>
      </w:pPr>
    </w:lvl>
    <w:lvl w:ilvl="8" w:tplc="565EBAC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D7564"/>
    <w:multiLevelType w:val="hybridMultilevel"/>
    <w:tmpl w:val="F97CA4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4"/>
  </w:num>
  <w:num w:numId="4">
    <w:abstractNumId w:val="9"/>
  </w:num>
  <w:num w:numId="5">
    <w:abstractNumId w:val="15"/>
  </w:num>
  <w:num w:numId="6">
    <w:abstractNumId w:val="14"/>
  </w:num>
  <w:num w:numId="7">
    <w:abstractNumId w:val="13"/>
  </w:num>
  <w:num w:numId="8">
    <w:abstractNumId w:val="18"/>
  </w:num>
  <w:num w:numId="9">
    <w:abstractNumId w:val="7"/>
  </w:num>
  <w:num w:numId="10">
    <w:abstractNumId w:val="8"/>
  </w:num>
  <w:num w:numId="11">
    <w:abstractNumId w:val="11"/>
  </w:num>
  <w:num w:numId="12">
    <w:abstractNumId w:val="2"/>
  </w:num>
  <w:num w:numId="13">
    <w:abstractNumId w:val="0"/>
  </w:num>
  <w:num w:numId="14">
    <w:abstractNumId w:val="6"/>
  </w:num>
  <w:num w:numId="15">
    <w:abstractNumId w:val="10"/>
  </w:num>
  <w:num w:numId="16">
    <w:abstractNumId w:val="3"/>
  </w:num>
  <w:num w:numId="17">
    <w:abstractNumId w:val="16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8CCCB6"/>
    <w:rsid w:val="00000C58"/>
    <w:rsid w:val="00047016"/>
    <w:rsid w:val="0005318D"/>
    <w:rsid w:val="00057012"/>
    <w:rsid w:val="00060398"/>
    <w:rsid w:val="00065E84"/>
    <w:rsid w:val="0008664D"/>
    <w:rsid w:val="000B1CD3"/>
    <w:rsid w:val="000D3BF8"/>
    <w:rsid w:val="000D61FE"/>
    <w:rsid w:val="000D77D8"/>
    <w:rsid w:val="000F01A9"/>
    <w:rsid w:val="000F2F70"/>
    <w:rsid w:val="000F3E3F"/>
    <w:rsid w:val="0011592D"/>
    <w:rsid w:val="0012794F"/>
    <w:rsid w:val="0014310B"/>
    <w:rsid w:val="00157018"/>
    <w:rsid w:val="001605C6"/>
    <w:rsid w:val="00162336"/>
    <w:rsid w:val="0016739D"/>
    <w:rsid w:val="00171DCD"/>
    <w:rsid w:val="00171EF8"/>
    <w:rsid w:val="00172412"/>
    <w:rsid w:val="00174785"/>
    <w:rsid w:val="00185562"/>
    <w:rsid w:val="0019044A"/>
    <w:rsid w:val="00191372"/>
    <w:rsid w:val="0019390F"/>
    <w:rsid w:val="001A27CF"/>
    <w:rsid w:val="00212159"/>
    <w:rsid w:val="002134B1"/>
    <w:rsid w:val="00216265"/>
    <w:rsid w:val="0022589D"/>
    <w:rsid w:val="002415B0"/>
    <w:rsid w:val="002478F3"/>
    <w:rsid w:val="00257D0A"/>
    <w:rsid w:val="0026413B"/>
    <w:rsid w:val="002658F5"/>
    <w:rsid w:val="002A25EB"/>
    <w:rsid w:val="002B4D54"/>
    <w:rsid w:val="002D28C7"/>
    <w:rsid w:val="00342137"/>
    <w:rsid w:val="00353A3B"/>
    <w:rsid w:val="00380DD0"/>
    <w:rsid w:val="00387585"/>
    <w:rsid w:val="003A1868"/>
    <w:rsid w:val="003D75F6"/>
    <w:rsid w:val="00424FB9"/>
    <w:rsid w:val="00441BCC"/>
    <w:rsid w:val="00461CEF"/>
    <w:rsid w:val="00463303"/>
    <w:rsid w:val="004852BE"/>
    <w:rsid w:val="00490238"/>
    <w:rsid w:val="00491939"/>
    <w:rsid w:val="004C182E"/>
    <w:rsid w:val="004C64CB"/>
    <w:rsid w:val="004D6C29"/>
    <w:rsid w:val="004E45C7"/>
    <w:rsid w:val="004E7B1B"/>
    <w:rsid w:val="004F0AD1"/>
    <w:rsid w:val="004F19A2"/>
    <w:rsid w:val="004F1A70"/>
    <w:rsid w:val="004F4220"/>
    <w:rsid w:val="00507163"/>
    <w:rsid w:val="0051487C"/>
    <w:rsid w:val="0055655D"/>
    <w:rsid w:val="00573E52"/>
    <w:rsid w:val="00574ADE"/>
    <w:rsid w:val="005755D1"/>
    <w:rsid w:val="005957DA"/>
    <w:rsid w:val="005963F1"/>
    <w:rsid w:val="005A64BC"/>
    <w:rsid w:val="005B6010"/>
    <w:rsid w:val="005C2E04"/>
    <w:rsid w:val="005D6D1C"/>
    <w:rsid w:val="005E224A"/>
    <w:rsid w:val="00610CDB"/>
    <w:rsid w:val="006144CB"/>
    <w:rsid w:val="0063418D"/>
    <w:rsid w:val="006425BD"/>
    <w:rsid w:val="0065242A"/>
    <w:rsid w:val="00676791"/>
    <w:rsid w:val="006773B4"/>
    <w:rsid w:val="00691083"/>
    <w:rsid w:val="006A1FC2"/>
    <w:rsid w:val="006B22E6"/>
    <w:rsid w:val="006B5BA2"/>
    <w:rsid w:val="006D4143"/>
    <w:rsid w:val="006E2E02"/>
    <w:rsid w:val="006F73C1"/>
    <w:rsid w:val="0070E0D3"/>
    <w:rsid w:val="00710746"/>
    <w:rsid w:val="00715E32"/>
    <w:rsid w:val="00726A26"/>
    <w:rsid w:val="00745C36"/>
    <w:rsid w:val="00755624"/>
    <w:rsid w:val="00772244"/>
    <w:rsid w:val="00786D20"/>
    <w:rsid w:val="00787703"/>
    <w:rsid w:val="00793C93"/>
    <w:rsid w:val="007A04F8"/>
    <w:rsid w:val="007A2187"/>
    <w:rsid w:val="007B45AC"/>
    <w:rsid w:val="007C489B"/>
    <w:rsid w:val="007E1B25"/>
    <w:rsid w:val="007F7140"/>
    <w:rsid w:val="007F73DE"/>
    <w:rsid w:val="008481DA"/>
    <w:rsid w:val="00856AE9"/>
    <w:rsid w:val="0087534C"/>
    <w:rsid w:val="0087646B"/>
    <w:rsid w:val="008820DD"/>
    <w:rsid w:val="00892FF1"/>
    <w:rsid w:val="008B7007"/>
    <w:rsid w:val="008C0109"/>
    <w:rsid w:val="008C4A57"/>
    <w:rsid w:val="008D69BF"/>
    <w:rsid w:val="0091005D"/>
    <w:rsid w:val="0091318A"/>
    <w:rsid w:val="009137C8"/>
    <w:rsid w:val="0091680C"/>
    <w:rsid w:val="009248EB"/>
    <w:rsid w:val="009369BA"/>
    <w:rsid w:val="00943F21"/>
    <w:rsid w:val="009450AB"/>
    <w:rsid w:val="009612C3"/>
    <w:rsid w:val="00974A64"/>
    <w:rsid w:val="00977512"/>
    <w:rsid w:val="009A2CA2"/>
    <w:rsid w:val="009A5DE7"/>
    <w:rsid w:val="009C3798"/>
    <w:rsid w:val="009E5E04"/>
    <w:rsid w:val="00A0527C"/>
    <w:rsid w:val="00A47A05"/>
    <w:rsid w:val="00A52E60"/>
    <w:rsid w:val="00A64733"/>
    <w:rsid w:val="00AA300B"/>
    <w:rsid w:val="00AC26C9"/>
    <w:rsid w:val="00AC3579"/>
    <w:rsid w:val="00AD06A3"/>
    <w:rsid w:val="00AD7EBE"/>
    <w:rsid w:val="00B111CC"/>
    <w:rsid w:val="00B206D1"/>
    <w:rsid w:val="00B37E41"/>
    <w:rsid w:val="00B4357F"/>
    <w:rsid w:val="00B55ED6"/>
    <w:rsid w:val="00B70397"/>
    <w:rsid w:val="00B86213"/>
    <w:rsid w:val="00B919D0"/>
    <w:rsid w:val="00B97289"/>
    <w:rsid w:val="00BC4B16"/>
    <w:rsid w:val="00BC5E75"/>
    <w:rsid w:val="00BF25C7"/>
    <w:rsid w:val="00C07FEE"/>
    <w:rsid w:val="00C13FD0"/>
    <w:rsid w:val="00C6601F"/>
    <w:rsid w:val="00C67559"/>
    <w:rsid w:val="00C8687D"/>
    <w:rsid w:val="00CF27C5"/>
    <w:rsid w:val="00D03C78"/>
    <w:rsid w:val="00D11100"/>
    <w:rsid w:val="00D161CB"/>
    <w:rsid w:val="00D433B9"/>
    <w:rsid w:val="00D5458E"/>
    <w:rsid w:val="00D57580"/>
    <w:rsid w:val="00D62F7C"/>
    <w:rsid w:val="00D7748C"/>
    <w:rsid w:val="00D90259"/>
    <w:rsid w:val="00D90E3B"/>
    <w:rsid w:val="00D933C4"/>
    <w:rsid w:val="00DF30C5"/>
    <w:rsid w:val="00E03A1F"/>
    <w:rsid w:val="00E1243A"/>
    <w:rsid w:val="00E129BA"/>
    <w:rsid w:val="00E13BEC"/>
    <w:rsid w:val="00E27316"/>
    <w:rsid w:val="00E31849"/>
    <w:rsid w:val="00E63A77"/>
    <w:rsid w:val="00EB10AA"/>
    <w:rsid w:val="00ED054E"/>
    <w:rsid w:val="00EE7063"/>
    <w:rsid w:val="00F115B2"/>
    <w:rsid w:val="00F63A06"/>
    <w:rsid w:val="00F72FF7"/>
    <w:rsid w:val="00FC2D05"/>
    <w:rsid w:val="00FD45FF"/>
    <w:rsid w:val="02BFF49A"/>
    <w:rsid w:val="0403DC7F"/>
    <w:rsid w:val="04B7817B"/>
    <w:rsid w:val="056F1951"/>
    <w:rsid w:val="058D9B29"/>
    <w:rsid w:val="077D373C"/>
    <w:rsid w:val="078B74E8"/>
    <w:rsid w:val="08236193"/>
    <w:rsid w:val="08AB7040"/>
    <w:rsid w:val="08E37AD3"/>
    <w:rsid w:val="0A37BDEA"/>
    <w:rsid w:val="0B520E18"/>
    <w:rsid w:val="0CB1DBB4"/>
    <w:rsid w:val="0D5AFA30"/>
    <w:rsid w:val="0E58BE79"/>
    <w:rsid w:val="0F183191"/>
    <w:rsid w:val="10C3C1E8"/>
    <w:rsid w:val="134A1BF3"/>
    <w:rsid w:val="136C0874"/>
    <w:rsid w:val="14E0C1F4"/>
    <w:rsid w:val="152E1C26"/>
    <w:rsid w:val="15A63B8C"/>
    <w:rsid w:val="15E8517C"/>
    <w:rsid w:val="161D106E"/>
    <w:rsid w:val="1628C183"/>
    <w:rsid w:val="17DCF875"/>
    <w:rsid w:val="181C16F1"/>
    <w:rsid w:val="18719429"/>
    <w:rsid w:val="1943965C"/>
    <w:rsid w:val="1965920E"/>
    <w:rsid w:val="19749F21"/>
    <w:rsid w:val="19BB322A"/>
    <w:rsid w:val="1B22BA45"/>
    <w:rsid w:val="1C2D4D24"/>
    <w:rsid w:val="1CF4621D"/>
    <w:rsid w:val="1D5791D2"/>
    <w:rsid w:val="1FD8568A"/>
    <w:rsid w:val="2162AF38"/>
    <w:rsid w:val="227A427B"/>
    <w:rsid w:val="2486544A"/>
    <w:rsid w:val="248BE215"/>
    <w:rsid w:val="25B9415A"/>
    <w:rsid w:val="2649D71B"/>
    <w:rsid w:val="26789532"/>
    <w:rsid w:val="26AEC834"/>
    <w:rsid w:val="2839B048"/>
    <w:rsid w:val="287FF5B4"/>
    <w:rsid w:val="29CBF824"/>
    <w:rsid w:val="29F002EF"/>
    <w:rsid w:val="2AD96B35"/>
    <w:rsid w:val="2BA6C301"/>
    <w:rsid w:val="2CE7E7C3"/>
    <w:rsid w:val="2E390CEC"/>
    <w:rsid w:val="2E674AD0"/>
    <w:rsid w:val="2EF3ED50"/>
    <w:rsid w:val="2F1FCE51"/>
    <w:rsid w:val="2F217BC0"/>
    <w:rsid w:val="2FF459A1"/>
    <w:rsid w:val="3223FFA4"/>
    <w:rsid w:val="32A93FB3"/>
    <w:rsid w:val="344D389E"/>
    <w:rsid w:val="3594755C"/>
    <w:rsid w:val="35EC00D0"/>
    <w:rsid w:val="36448CF6"/>
    <w:rsid w:val="3741E602"/>
    <w:rsid w:val="38438E31"/>
    <w:rsid w:val="387834D2"/>
    <w:rsid w:val="39AAE6D5"/>
    <w:rsid w:val="3A16A5A0"/>
    <w:rsid w:val="3B490255"/>
    <w:rsid w:val="3D239E16"/>
    <w:rsid w:val="3D7D9363"/>
    <w:rsid w:val="3E8265B9"/>
    <w:rsid w:val="3E876730"/>
    <w:rsid w:val="40405B31"/>
    <w:rsid w:val="40F376E4"/>
    <w:rsid w:val="4120ADF9"/>
    <w:rsid w:val="41B5212B"/>
    <w:rsid w:val="420C68E0"/>
    <w:rsid w:val="43D5D119"/>
    <w:rsid w:val="440A2223"/>
    <w:rsid w:val="447C11B3"/>
    <w:rsid w:val="46209A1C"/>
    <w:rsid w:val="46E64765"/>
    <w:rsid w:val="46FAE6D3"/>
    <w:rsid w:val="471522BA"/>
    <w:rsid w:val="4ACA6B6C"/>
    <w:rsid w:val="4B8A9111"/>
    <w:rsid w:val="4BB900D0"/>
    <w:rsid w:val="4C04A50F"/>
    <w:rsid w:val="4C617275"/>
    <w:rsid w:val="4CBF10E4"/>
    <w:rsid w:val="4D3436AB"/>
    <w:rsid w:val="4E078F5F"/>
    <w:rsid w:val="4E2F7D92"/>
    <w:rsid w:val="4E3A239E"/>
    <w:rsid w:val="4FD7F15E"/>
    <w:rsid w:val="5165C122"/>
    <w:rsid w:val="5165D0E6"/>
    <w:rsid w:val="523EEC94"/>
    <w:rsid w:val="528CCCB6"/>
    <w:rsid w:val="52DF8D5F"/>
    <w:rsid w:val="533F2898"/>
    <w:rsid w:val="538254BF"/>
    <w:rsid w:val="546FE061"/>
    <w:rsid w:val="55D6C9C6"/>
    <w:rsid w:val="563F5273"/>
    <w:rsid w:val="56483775"/>
    <w:rsid w:val="5751F0D0"/>
    <w:rsid w:val="5788C4BE"/>
    <w:rsid w:val="57A170B3"/>
    <w:rsid w:val="57BE4254"/>
    <w:rsid w:val="59954ECE"/>
    <w:rsid w:val="59D0C92F"/>
    <w:rsid w:val="5BD45D75"/>
    <w:rsid w:val="5BED0AFA"/>
    <w:rsid w:val="5D419979"/>
    <w:rsid w:val="5DE8288C"/>
    <w:rsid w:val="616D2F1E"/>
    <w:rsid w:val="62A7F3A1"/>
    <w:rsid w:val="630C61B7"/>
    <w:rsid w:val="63AAF575"/>
    <w:rsid w:val="648986B4"/>
    <w:rsid w:val="650B71EA"/>
    <w:rsid w:val="6545E78F"/>
    <w:rsid w:val="65CAD0E2"/>
    <w:rsid w:val="6635A42B"/>
    <w:rsid w:val="6762FF1C"/>
    <w:rsid w:val="682C85F7"/>
    <w:rsid w:val="6907E8C1"/>
    <w:rsid w:val="694359D9"/>
    <w:rsid w:val="6A856EB2"/>
    <w:rsid w:val="6AC2CA0C"/>
    <w:rsid w:val="6B0F8186"/>
    <w:rsid w:val="6D863D8C"/>
    <w:rsid w:val="6D935880"/>
    <w:rsid w:val="6DF6872C"/>
    <w:rsid w:val="6DFF34CB"/>
    <w:rsid w:val="6E6A1587"/>
    <w:rsid w:val="6F1C6C1D"/>
    <w:rsid w:val="6FA19811"/>
    <w:rsid w:val="70961366"/>
    <w:rsid w:val="70BFD68C"/>
    <w:rsid w:val="71399D9C"/>
    <w:rsid w:val="746B2168"/>
    <w:rsid w:val="76391EB0"/>
    <w:rsid w:val="77DDBAEC"/>
    <w:rsid w:val="7938373F"/>
    <w:rsid w:val="798A1FD7"/>
    <w:rsid w:val="79BF0A40"/>
    <w:rsid w:val="7D6DA486"/>
    <w:rsid w:val="7E77A2E5"/>
    <w:rsid w:val="7F3FE797"/>
    <w:rsid w:val="7F7FE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8892E"/>
  <w15:docId w15:val="{6A2B30D8-91FA-493B-B8AA-4ED7C334B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89B"/>
  </w:style>
  <w:style w:type="paragraph" w:styleId="Heading1">
    <w:name w:val="heading 1"/>
    <w:basedOn w:val="Normal"/>
    <w:next w:val="Normal"/>
    <w:link w:val="Heading1Char"/>
    <w:rsid w:val="00892F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57D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489B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C489B"/>
    <w:pPr>
      <w:ind w:left="720"/>
      <w:contextualSpacing/>
    </w:pPr>
  </w:style>
  <w:style w:type="paragraph" w:styleId="NormalWeb">
    <w:name w:val="Normal (Web)"/>
    <w:basedOn w:val="Normal"/>
    <w:semiHidden/>
    <w:unhideWhenUsed/>
    <w:rsid w:val="00485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57D0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BalloonText">
    <w:name w:val="Balloon Text"/>
    <w:basedOn w:val="Normal"/>
    <w:link w:val="BalloonTextChar"/>
    <w:semiHidden/>
    <w:unhideWhenUsed/>
    <w:rsid w:val="00C6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675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33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qFormat/>
    <w:rsid w:val="0026413B"/>
    <w:rPr>
      <w:b/>
      <w:bCs/>
    </w:rPr>
  </w:style>
  <w:style w:type="character" w:customStyle="1" w:styleId="Heading1Char">
    <w:name w:val="Heading 1 Char"/>
    <w:basedOn w:val="DefaultParagraphFont"/>
    <w:link w:val="Heading1"/>
    <w:rsid w:val="00892F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0">
    <w:name w:val="TableGrid"/>
    <w:rsid w:val="00171EF8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literacyshed.com/caterpillar-shoes.html" TargetMode="External"/><Relationship Id="rId11" Type="http://schemas.openxmlformats.org/officeDocument/2006/relationships/hyperlink" Target="https://www.youtube.com/watch?v=ocqaXHfjIog" TargetMode="External"/><Relationship Id="rId5" Type="http://schemas.openxmlformats.org/officeDocument/2006/relationships/hyperlink" Target="mailto:year2@highworthcombined.co.uk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B7C89BD2</Template>
  <TotalTime>159</TotalTime>
  <Pages>7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Horrocks</dc:creator>
  <cp:lastModifiedBy>Erica Horrocks</cp:lastModifiedBy>
  <cp:revision>5</cp:revision>
  <dcterms:created xsi:type="dcterms:W3CDTF">2020-07-09T10:08:00Z</dcterms:created>
  <dcterms:modified xsi:type="dcterms:W3CDTF">2020-07-10T10:41:00Z</dcterms:modified>
</cp:coreProperties>
</file>